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B062B" w14:textId="77777777" w:rsidR="003E6519" w:rsidRPr="009432A1" w:rsidRDefault="0003674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3674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36740">
        <w:rPr>
          <w:rFonts w:ascii="Arial" w:hAnsi="Arial" w:cs="Arial"/>
          <w:sz w:val="24"/>
          <w:szCs w:val="24"/>
        </w:rPr>
        <w:t>2025-01-16</w:t>
      </w:r>
    </w:p>
    <w:p w14:paraId="5BF87E1B" w14:textId="193D704F" w:rsidR="003E6519" w:rsidRPr="009432A1" w:rsidRDefault="0003674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674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70AAD85" w14:textId="77777777" w:rsidR="003E6519" w:rsidRPr="009432A1" w:rsidRDefault="0003674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3674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36740">
        <w:rPr>
          <w:rFonts w:ascii="Arial" w:hAnsi="Arial" w:cs="Arial"/>
          <w:sz w:val="24"/>
          <w:szCs w:val="24"/>
        </w:rPr>
        <w:t>66</w:t>
      </w:r>
    </w:p>
    <w:p w14:paraId="1FAFADBF" w14:textId="77777777" w:rsidR="003E6519" w:rsidRPr="009432A1" w:rsidRDefault="00036740" w:rsidP="003E6519">
      <w:pPr>
        <w:rPr>
          <w:rFonts w:ascii="Arial" w:hAnsi="Arial" w:cs="Arial"/>
          <w:sz w:val="24"/>
          <w:szCs w:val="24"/>
        </w:rPr>
      </w:pPr>
      <w:r w:rsidRPr="0003674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36740">
        <w:rPr>
          <w:rFonts w:ascii="Arial" w:hAnsi="Arial" w:cs="Arial"/>
          <w:sz w:val="24"/>
          <w:szCs w:val="24"/>
        </w:rPr>
        <w:t>Kraków</w:t>
      </w:r>
    </w:p>
    <w:p w14:paraId="31A9377A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C21AE9" w14:textId="38428FB3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C8F9DEA" w14:textId="6F39D8C2" w:rsidR="00467636" w:rsidRPr="009432A1" w:rsidRDefault="00467636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</w:t>
      </w:r>
      <w:r w:rsidR="009E0E8A">
        <w:rPr>
          <w:rFonts w:ascii="Arial" w:hAnsi="Arial" w:cs="Arial"/>
          <w:bCs/>
          <w:sz w:val="18"/>
          <w:szCs w:val="18"/>
        </w:rPr>
        <w:t>41/24.23.EJK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1996F5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8F4373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B1B4E5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6505F4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62F882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0597404" w14:textId="77777777" w:rsidTr="001A0FA2">
        <w:tc>
          <w:tcPr>
            <w:tcW w:w="2269" w:type="dxa"/>
            <w:shd w:val="clear" w:color="auto" w:fill="auto"/>
          </w:tcPr>
          <w:p w14:paraId="43E48066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1E957C" w14:textId="77777777" w:rsidR="003E6519" w:rsidRPr="004E4B64" w:rsidRDefault="0003674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6740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 , krwi i jej składników oraz awaryjnego transportu leków.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6740" w:rsidRPr="004E4B64" w14:paraId="618AD79A" w14:textId="77777777" w:rsidTr="001F7ADD">
        <w:tc>
          <w:tcPr>
            <w:tcW w:w="2269" w:type="dxa"/>
            <w:shd w:val="clear" w:color="auto" w:fill="auto"/>
          </w:tcPr>
          <w:p w14:paraId="22C4793F" w14:textId="77777777" w:rsidR="00036740" w:rsidRPr="004E4B64" w:rsidRDefault="00036740" w:rsidP="001F7A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6C3DC7" w14:textId="77777777" w:rsidR="00036740" w:rsidRPr="004E4B64" w:rsidRDefault="00036740" w:rsidP="001F7A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6740">
              <w:rPr>
                <w:rFonts w:ascii="Arial" w:hAnsi="Arial" w:cs="Arial"/>
                <w:bCs/>
                <w:sz w:val="24"/>
                <w:szCs w:val="24"/>
              </w:rPr>
              <w:t>SZP-271-41/24</w:t>
            </w:r>
          </w:p>
        </w:tc>
      </w:tr>
    </w:tbl>
    <w:p w14:paraId="267E26C2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36740" w:rsidRPr="00036740">
        <w:rPr>
          <w:rFonts w:ascii="Arial" w:hAnsi="Arial" w:cs="Arial"/>
          <w:sz w:val="24"/>
          <w:szCs w:val="24"/>
        </w:rPr>
        <w:t>(</w:t>
      </w:r>
      <w:proofErr w:type="spellStart"/>
      <w:r w:rsidR="00036740" w:rsidRPr="00036740">
        <w:rPr>
          <w:rFonts w:ascii="Arial" w:hAnsi="Arial" w:cs="Arial"/>
          <w:sz w:val="24"/>
          <w:szCs w:val="24"/>
        </w:rPr>
        <w:t>t.j</w:t>
      </w:r>
      <w:proofErr w:type="spellEnd"/>
      <w:r w:rsidR="00036740" w:rsidRPr="00036740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36740" w:rsidRPr="00C902DE" w14:paraId="64424BF4" w14:textId="77777777" w:rsidTr="001F7A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A1A4F6" w14:textId="77777777" w:rsidR="00036740" w:rsidRPr="00C902DE" w:rsidRDefault="00036740" w:rsidP="001F7A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6740">
              <w:rPr>
                <w:rFonts w:ascii="Arial" w:hAnsi="Arial" w:cs="Arial"/>
                <w:sz w:val="24"/>
                <w:szCs w:val="24"/>
              </w:rPr>
              <w:t>części 1 zamówienia w wysokości 849 917.10 zł brutto;</w:t>
            </w:r>
          </w:p>
        </w:tc>
      </w:tr>
      <w:tr w:rsidR="00036740" w:rsidRPr="00C902DE" w14:paraId="73B2DD64" w14:textId="77777777" w:rsidTr="001F7A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68C0A2" w14:textId="77777777" w:rsidR="00036740" w:rsidRPr="00C902DE" w:rsidRDefault="00036740" w:rsidP="001F7A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36740">
              <w:rPr>
                <w:rFonts w:ascii="Arial" w:hAnsi="Arial" w:cs="Arial"/>
                <w:sz w:val="24"/>
                <w:szCs w:val="24"/>
              </w:rPr>
              <w:t>części 2 zamówienia w wysokości 78 594.00 zł brutto;</w:t>
            </w:r>
          </w:p>
        </w:tc>
      </w:tr>
    </w:tbl>
    <w:p w14:paraId="2FE43DA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21E71C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00DDE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D4CC5BF" w14:textId="635B1507" w:rsidR="00C236D3" w:rsidRPr="003E6519" w:rsidRDefault="00036740" w:rsidP="00173B20">
      <w:pPr>
        <w:jc w:val="right"/>
        <w:rPr>
          <w:rFonts w:ascii="Arial" w:hAnsi="Arial" w:cs="Arial"/>
          <w:sz w:val="22"/>
          <w:szCs w:val="22"/>
        </w:rPr>
      </w:pPr>
      <w:r w:rsidRPr="00036740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E3846" w14:textId="77777777" w:rsidR="00AC20B0" w:rsidRDefault="00AC20B0">
      <w:r>
        <w:separator/>
      </w:r>
    </w:p>
  </w:endnote>
  <w:endnote w:type="continuationSeparator" w:id="0">
    <w:p w14:paraId="37ADC624" w14:textId="77777777" w:rsidR="00AC20B0" w:rsidRDefault="00AC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3A7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331F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BD2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6AC34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5CB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052FE" w14:textId="77777777" w:rsidR="009F189D" w:rsidRDefault="009F189D">
    <w:pPr>
      <w:pStyle w:val="Stopka"/>
      <w:tabs>
        <w:tab w:val="clear" w:pos="4536"/>
      </w:tabs>
      <w:jc w:val="center"/>
    </w:pPr>
  </w:p>
  <w:p w14:paraId="756CA5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A5F11" w14:textId="77777777" w:rsidR="00AC20B0" w:rsidRDefault="00AC20B0">
      <w:r>
        <w:separator/>
      </w:r>
    </w:p>
  </w:footnote>
  <w:footnote w:type="continuationSeparator" w:id="0">
    <w:p w14:paraId="7C7E08FE" w14:textId="77777777" w:rsidR="00AC20B0" w:rsidRDefault="00AC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AE1CF" w14:textId="77777777" w:rsidR="00036740" w:rsidRDefault="00036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8942" w14:textId="77777777" w:rsidR="00036740" w:rsidRDefault="00036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7231E" w14:textId="77777777" w:rsidR="00036740" w:rsidRDefault="000367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0B0"/>
    <w:rsid w:val="00007727"/>
    <w:rsid w:val="00017720"/>
    <w:rsid w:val="00035488"/>
    <w:rsid w:val="00036740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67636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E0E8A"/>
    <w:rsid w:val="009F189D"/>
    <w:rsid w:val="00A47FF6"/>
    <w:rsid w:val="00A80738"/>
    <w:rsid w:val="00AC20B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2F4D5"/>
  <w15:chartTrackingRefBased/>
  <w15:docId w15:val="{610A6F31-4EC9-41AA-8965-448A31CF1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2025-01-16T07:34:00Z</dcterms:created>
  <dcterms:modified xsi:type="dcterms:W3CDTF">2025-01-16T07:37:00Z</dcterms:modified>
</cp:coreProperties>
</file>