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BE025" w14:textId="43C95F9E" w:rsidR="00843A88" w:rsidRPr="00B428D6" w:rsidRDefault="00654DF0" w:rsidP="00FD4AEC">
      <w:pPr>
        <w:spacing w:after="480"/>
        <w:jc w:val="right"/>
      </w:pPr>
      <w:r w:rsidRPr="00B428D6">
        <w:t>Niepołomice</w:t>
      </w:r>
      <w:r w:rsidR="00843A88" w:rsidRPr="00B428D6">
        <w:t xml:space="preserve"> dnia: </w:t>
      </w:r>
      <w:r w:rsidRPr="00B428D6">
        <w:t>2025-01-1</w:t>
      </w:r>
      <w:r w:rsidR="00210329">
        <w:t>4</w:t>
      </w:r>
    </w:p>
    <w:p w14:paraId="2692A942" w14:textId="77777777" w:rsidR="00843A88" w:rsidRPr="00B428D6" w:rsidRDefault="00654DF0" w:rsidP="00843A88">
      <w:pPr>
        <w:spacing w:line="360" w:lineRule="auto"/>
        <w:rPr>
          <w:b/>
          <w:bCs/>
        </w:rPr>
      </w:pPr>
      <w:r w:rsidRPr="00B428D6">
        <w:rPr>
          <w:b/>
          <w:bCs/>
        </w:rPr>
        <w:t>GMINA NIEPOŁOMICE</w:t>
      </w:r>
    </w:p>
    <w:p w14:paraId="63741D32" w14:textId="77777777" w:rsidR="00843A88" w:rsidRPr="00B428D6" w:rsidRDefault="00654DF0" w:rsidP="00843A88">
      <w:pPr>
        <w:spacing w:line="360" w:lineRule="auto"/>
      </w:pPr>
      <w:r w:rsidRPr="00B428D6">
        <w:t>Pl. Zwycięstwa</w:t>
      </w:r>
      <w:r w:rsidR="00843A88" w:rsidRPr="00B428D6">
        <w:t xml:space="preserve"> </w:t>
      </w:r>
      <w:r w:rsidRPr="00B428D6">
        <w:t>13</w:t>
      </w:r>
    </w:p>
    <w:p w14:paraId="7890E74B" w14:textId="77777777" w:rsidR="00843A88" w:rsidRPr="00B428D6" w:rsidRDefault="00654DF0" w:rsidP="00843A88">
      <w:r w:rsidRPr="00B428D6">
        <w:t>32-005</w:t>
      </w:r>
      <w:r w:rsidR="00843A88" w:rsidRPr="00B428D6">
        <w:t xml:space="preserve"> </w:t>
      </w:r>
      <w:r w:rsidRPr="00B428D6">
        <w:t>Niepołomice</w:t>
      </w:r>
    </w:p>
    <w:p w14:paraId="098CB2A1" w14:textId="516C9AE1" w:rsidR="00843A88" w:rsidRPr="00B428D6" w:rsidRDefault="00B428D6" w:rsidP="00FD4AEC">
      <w:pPr>
        <w:spacing w:after="480"/>
        <w:jc w:val="both"/>
        <w:rPr>
          <w:bCs/>
        </w:rPr>
      </w:pPr>
      <w:r w:rsidRPr="00B428D6">
        <w:rPr>
          <w:bCs/>
        </w:rPr>
        <w:t>Pismo: ZP.271.48.2024.8</w:t>
      </w:r>
    </w:p>
    <w:p w14:paraId="75AD7964" w14:textId="77777777" w:rsidR="00843A88" w:rsidRPr="00B428D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428D6">
        <w:rPr>
          <w:b/>
        </w:rPr>
        <w:t>WYKONAWCY</w:t>
      </w:r>
    </w:p>
    <w:p w14:paraId="1B16E64B" w14:textId="77777777" w:rsidR="00843A88" w:rsidRPr="00B428D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428D6">
        <w:t>ubiegający się o zamówienie</w:t>
      </w:r>
    </w:p>
    <w:p w14:paraId="588D938D" w14:textId="77777777" w:rsidR="004E4B64" w:rsidRPr="00B428D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428D6">
        <w:rPr>
          <w:rFonts w:eastAsia="Calibri"/>
          <w:lang w:eastAsia="en-US"/>
        </w:rPr>
        <w:t xml:space="preserve">Dotyczy: </w:t>
      </w:r>
      <w:r w:rsidRPr="00B428D6">
        <w:t>postępowania o udzielenie zamówienia publicznego</w:t>
      </w:r>
      <w:r w:rsidRPr="00B428D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428D6" w14:paraId="4F4B5595" w14:textId="77777777" w:rsidTr="00FD4AEC">
        <w:tc>
          <w:tcPr>
            <w:tcW w:w="2269" w:type="dxa"/>
            <w:shd w:val="clear" w:color="auto" w:fill="auto"/>
          </w:tcPr>
          <w:p w14:paraId="4A626CED" w14:textId="77777777" w:rsidR="004E4B64" w:rsidRPr="00B428D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428D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F99EBC" w14:textId="77777777" w:rsidR="004E4B64" w:rsidRPr="00B428D6" w:rsidRDefault="00654DF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428D6">
              <w:rPr>
                <w:bCs/>
              </w:rPr>
              <w:t>Budowa orlika przy Szkole na Jazach w  Niepołomicach</w:t>
            </w:r>
            <w:r w:rsidR="004E4B64" w:rsidRPr="00B428D6">
              <w:rPr>
                <w:bCs/>
              </w:rPr>
              <w:t>.</w:t>
            </w:r>
          </w:p>
        </w:tc>
      </w:tr>
      <w:tr w:rsidR="00654DF0" w:rsidRPr="00B428D6" w14:paraId="33406341" w14:textId="77777777" w:rsidTr="00890E8E">
        <w:tc>
          <w:tcPr>
            <w:tcW w:w="2269" w:type="dxa"/>
            <w:shd w:val="clear" w:color="auto" w:fill="auto"/>
          </w:tcPr>
          <w:p w14:paraId="181F1351" w14:textId="77777777" w:rsidR="00654DF0" w:rsidRPr="00B428D6" w:rsidRDefault="00654DF0" w:rsidP="00890E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428D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34CA43" w14:textId="77777777" w:rsidR="00654DF0" w:rsidRPr="00B428D6" w:rsidRDefault="00654DF0" w:rsidP="00890E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428D6">
              <w:rPr>
                <w:bCs/>
              </w:rPr>
              <w:t>ZP.271.48.2024</w:t>
            </w:r>
          </w:p>
        </w:tc>
      </w:tr>
    </w:tbl>
    <w:p w14:paraId="482C7247" w14:textId="77777777" w:rsidR="004E4B64" w:rsidRPr="00B428D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428D6" w14:paraId="7B1C830F" w14:textId="77777777" w:rsidTr="00C46732">
        <w:tc>
          <w:tcPr>
            <w:tcW w:w="9330" w:type="dxa"/>
            <w:shd w:val="clear" w:color="auto" w:fill="F2F2F2"/>
            <w:hideMark/>
          </w:tcPr>
          <w:p w14:paraId="6C28FA70" w14:textId="77777777" w:rsidR="00843A88" w:rsidRPr="00B428D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428D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FDCD7B4" w14:textId="77777777" w:rsidR="0012774F" w:rsidRPr="00B428D6" w:rsidRDefault="00520165" w:rsidP="004E4B64">
      <w:pPr>
        <w:spacing w:before="600" w:after="240" w:line="360" w:lineRule="auto"/>
        <w:jc w:val="both"/>
      </w:pPr>
      <w:r w:rsidRPr="00B428D6">
        <w:t xml:space="preserve">Zamawiający, </w:t>
      </w:r>
      <w:r w:rsidR="00654DF0" w:rsidRPr="00B428D6">
        <w:rPr>
          <w:b/>
        </w:rPr>
        <w:t>GMINA NIEPOŁOMICE</w:t>
      </w:r>
      <w:r w:rsidRPr="00B428D6">
        <w:t xml:space="preserve">, działając na podstawie art. </w:t>
      </w:r>
      <w:r w:rsidR="00E74BC3" w:rsidRPr="00B428D6">
        <w:t>284</w:t>
      </w:r>
      <w:r w:rsidRPr="00B428D6">
        <w:t xml:space="preserve"> ust. </w:t>
      </w:r>
      <w:r w:rsidR="0029606A" w:rsidRPr="00B428D6">
        <w:t>6</w:t>
      </w:r>
      <w:r w:rsidRPr="00B428D6">
        <w:t xml:space="preserve"> ustawy z dnia </w:t>
      </w:r>
      <w:r w:rsidR="0029606A" w:rsidRPr="00B428D6">
        <w:t>11</w:t>
      </w:r>
      <w:r w:rsidRPr="00B428D6">
        <w:t xml:space="preserve"> </w:t>
      </w:r>
      <w:r w:rsidR="0029606A" w:rsidRPr="00B428D6">
        <w:t xml:space="preserve">września </w:t>
      </w:r>
      <w:r w:rsidRPr="00B428D6">
        <w:t>20</w:t>
      </w:r>
      <w:r w:rsidR="0029606A" w:rsidRPr="00B428D6">
        <w:t>19</w:t>
      </w:r>
      <w:r w:rsidRPr="00B428D6">
        <w:t xml:space="preserve"> r</w:t>
      </w:r>
      <w:r w:rsidR="0029606A" w:rsidRPr="00B428D6">
        <w:t>.</w:t>
      </w:r>
      <w:r w:rsidRPr="00B428D6">
        <w:t xml:space="preserve"> Prawo </w:t>
      </w:r>
      <w:r w:rsidR="0029606A" w:rsidRPr="00B428D6">
        <w:t>z</w:t>
      </w:r>
      <w:r w:rsidRPr="00B428D6">
        <w:t xml:space="preserve">amówień </w:t>
      </w:r>
      <w:r w:rsidR="0029606A" w:rsidRPr="00B428D6">
        <w:t>p</w:t>
      </w:r>
      <w:r w:rsidRPr="00B428D6">
        <w:t xml:space="preserve">ublicznych </w:t>
      </w:r>
      <w:r w:rsidR="00654DF0" w:rsidRPr="00B428D6">
        <w:t>(</w:t>
      </w:r>
      <w:proofErr w:type="spellStart"/>
      <w:r w:rsidR="00654DF0" w:rsidRPr="00B428D6">
        <w:t>t.j</w:t>
      </w:r>
      <w:proofErr w:type="spellEnd"/>
      <w:r w:rsidR="00654DF0" w:rsidRPr="00B428D6">
        <w:t>. Dz. U. z 2024 poz. 1320)</w:t>
      </w:r>
      <w:r w:rsidR="00BE7BFD" w:rsidRPr="00B428D6">
        <w:t xml:space="preserve">, </w:t>
      </w:r>
      <w:r w:rsidR="00E74BC3" w:rsidRPr="00B428D6">
        <w:t>udostępnia</w:t>
      </w:r>
      <w:r w:rsidR="00BE7BFD" w:rsidRPr="00B428D6">
        <w:t xml:space="preserve"> poniżej treść zapytań do S</w:t>
      </w:r>
      <w:r w:rsidR="0012774F" w:rsidRPr="00B428D6">
        <w:t>pecyfikacji Warunków Zamówienia (</w:t>
      </w:r>
      <w:r w:rsidR="0012774F" w:rsidRPr="00B428D6">
        <w:rPr>
          <w:lang w:eastAsia="ar-SA"/>
        </w:rPr>
        <w:t>zwanej dalej</w:t>
      </w:r>
      <w:r w:rsidR="0012774F" w:rsidRPr="00B428D6">
        <w:rPr>
          <w:b/>
          <w:lang w:eastAsia="ar-SA"/>
        </w:rPr>
        <w:t xml:space="preserve"> </w:t>
      </w:r>
      <w:r w:rsidR="0012774F" w:rsidRPr="00B428D6">
        <w:rPr>
          <w:bCs/>
          <w:lang w:eastAsia="ar-SA"/>
        </w:rPr>
        <w:t>”SWZ”)</w:t>
      </w:r>
      <w:r w:rsidR="00E74BC3" w:rsidRPr="00B428D6">
        <w:rPr>
          <w:bCs/>
          <w:lang w:eastAsia="ar-SA"/>
        </w:rPr>
        <w:t xml:space="preserve"> </w:t>
      </w:r>
      <w:r w:rsidR="00E74BC3" w:rsidRPr="00B428D6">
        <w:t>wraz z wyjaśnieniami</w:t>
      </w:r>
      <w:r w:rsidR="0012774F" w:rsidRPr="00B428D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4DF0" w:rsidRPr="00B428D6" w14:paraId="593E6132" w14:textId="77777777" w:rsidTr="00890E8E">
        <w:tc>
          <w:tcPr>
            <w:tcW w:w="9356" w:type="dxa"/>
            <w:shd w:val="clear" w:color="auto" w:fill="auto"/>
          </w:tcPr>
          <w:p w14:paraId="264BD49B" w14:textId="519A031B" w:rsidR="00654DF0" w:rsidRPr="00B428D6" w:rsidRDefault="00654DF0" w:rsidP="00890E8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428D6">
              <w:rPr>
                <w:b/>
                <w:bCs/>
              </w:rPr>
              <w:t>Pytani</w:t>
            </w:r>
            <w:r w:rsidR="00B428D6">
              <w:rPr>
                <w:b/>
                <w:bCs/>
              </w:rPr>
              <w:t xml:space="preserve">a </w:t>
            </w:r>
          </w:p>
          <w:p w14:paraId="0947B198" w14:textId="0CCB0166" w:rsidR="00654DF0" w:rsidRPr="00B428D6" w:rsidRDefault="00654DF0" w:rsidP="00210329">
            <w:pPr>
              <w:spacing w:after="120" w:line="360" w:lineRule="auto"/>
              <w:ind w:left="30" w:right="-72"/>
              <w:jc w:val="both"/>
            </w:pPr>
            <w:r w:rsidRPr="00B428D6">
              <w:t>Zwracamy się z prośbą przekazanie dodatkowych informacji oraz wyjaśnień dotyczących w/w</w:t>
            </w:r>
            <w:r w:rsidR="00210329">
              <w:t xml:space="preserve"> </w:t>
            </w:r>
            <w:r w:rsidRPr="00B428D6">
              <w:t>zamówienia:</w:t>
            </w:r>
          </w:p>
          <w:p w14:paraId="1E74D569" w14:textId="77777777" w:rsidR="00654DF0" w:rsidRPr="00B428D6" w:rsidRDefault="00654DF0" w:rsidP="00890E8E">
            <w:pPr>
              <w:spacing w:after="120" w:line="360" w:lineRule="auto"/>
              <w:ind w:left="30" w:right="-72"/>
              <w:jc w:val="both"/>
            </w:pPr>
            <w:r w:rsidRPr="00B428D6">
              <w:t>1. Czy Inwestor dopuszcza zastosowanie budynku zaplecza typu kontenerowego.</w:t>
            </w:r>
          </w:p>
          <w:p w14:paraId="032BD1AC" w14:textId="77777777" w:rsidR="00654DF0" w:rsidRPr="00B428D6" w:rsidRDefault="00654DF0" w:rsidP="00890E8E">
            <w:pPr>
              <w:spacing w:after="120" w:line="360" w:lineRule="auto"/>
              <w:ind w:left="30" w:right="-72"/>
              <w:jc w:val="both"/>
            </w:pPr>
            <w:r w:rsidRPr="00B428D6">
              <w:t>2. Czy boisko wielofunkcyjne też ma być:</w:t>
            </w:r>
          </w:p>
          <w:p w14:paraId="431773A0" w14:textId="77777777" w:rsidR="00654DF0" w:rsidRPr="00B428D6" w:rsidRDefault="00654DF0" w:rsidP="00890E8E">
            <w:pPr>
              <w:spacing w:after="120" w:line="360" w:lineRule="auto"/>
              <w:ind w:left="30" w:right="-72"/>
              <w:jc w:val="both"/>
            </w:pPr>
            <w:r w:rsidRPr="00B428D6">
              <w:t>- odwodnione – drenaż</w:t>
            </w:r>
          </w:p>
          <w:p w14:paraId="75BB872F" w14:textId="77777777" w:rsidR="00654DF0" w:rsidRPr="00B428D6" w:rsidRDefault="00654DF0" w:rsidP="00890E8E">
            <w:pPr>
              <w:spacing w:after="120" w:line="360" w:lineRule="auto"/>
              <w:ind w:left="30" w:right="-72"/>
              <w:jc w:val="both"/>
            </w:pPr>
            <w:r w:rsidRPr="00B428D6">
              <w:t>- oświetlone</w:t>
            </w:r>
          </w:p>
          <w:p w14:paraId="7DD58EFD" w14:textId="2B05B0B3" w:rsidR="00210329" w:rsidRDefault="00654DF0" w:rsidP="00210329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428D6">
              <w:rPr>
                <w:b/>
                <w:bCs/>
              </w:rPr>
              <w:t>Stanowisko (wyjaśnienie) Zamawiającego:</w:t>
            </w:r>
          </w:p>
          <w:p w14:paraId="2D77E0D7" w14:textId="77777777" w:rsidR="00210329" w:rsidRDefault="00210329" w:rsidP="00210329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Ad. 1 </w:t>
            </w:r>
          </w:p>
          <w:p w14:paraId="1B13809E" w14:textId="6ED2F117" w:rsidR="00210329" w:rsidRPr="00210329" w:rsidRDefault="00210329" w:rsidP="00210329">
            <w:pPr>
              <w:spacing w:after="40" w:line="276" w:lineRule="auto"/>
              <w:ind w:right="-72"/>
            </w:pPr>
            <w:r w:rsidRPr="00210329">
              <w:t>Zamawiający nie dopuszcza zastosowania budynku typu kontenerowego</w:t>
            </w:r>
          </w:p>
          <w:p w14:paraId="743BE55D" w14:textId="5639F7F3" w:rsidR="00210329" w:rsidRPr="00B428D6" w:rsidRDefault="00210329" w:rsidP="00210329">
            <w:pPr>
              <w:spacing w:after="40" w:line="276" w:lineRule="auto"/>
              <w:ind w:right="-72"/>
              <w:rPr>
                <w:b/>
                <w:bCs/>
              </w:rPr>
            </w:pPr>
          </w:p>
          <w:p w14:paraId="393277AA" w14:textId="77777777" w:rsidR="00654DF0" w:rsidRDefault="00210329" w:rsidP="00210329">
            <w:pPr>
              <w:spacing w:after="60"/>
              <w:ind w:left="30" w:right="-72"/>
              <w:jc w:val="both"/>
              <w:rPr>
                <w:b/>
                <w:bCs/>
              </w:rPr>
            </w:pPr>
            <w:r w:rsidRPr="00210329">
              <w:rPr>
                <w:b/>
                <w:bCs/>
              </w:rPr>
              <w:t xml:space="preserve">Ad.2 </w:t>
            </w:r>
          </w:p>
          <w:p w14:paraId="03A7D90C" w14:textId="7885406E" w:rsidR="00210329" w:rsidRPr="00210329" w:rsidRDefault="00210329" w:rsidP="00890E8E">
            <w:pPr>
              <w:spacing w:after="60" w:line="360" w:lineRule="auto"/>
              <w:ind w:left="30" w:right="-72"/>
              <w:jc w:val="both"/>
              <w:rPr>
                <w:bCs/>
                <w:highlight w:val="darkGray"/>
              </w:rPr>
            </w:pPr>
            <w:r w:rsidRPr="00210329">
              <w:rPr>
                <w:bCs/>
              </w:rPr>
              <w:t>Do decyzji projektanta pozostawia się przyjęcie rozwiązań technicznych sposobu odwodnienia boiska wielofunkcyjnego uwzględniając panujące na terenie inwestycji warunki gruntowo-wodne. Należy wykonać oświetlenie boiska wielofunkcyjnego zgodnie z wymaganiami PFU</w:t>
            </w:r>
            <w:r>
              <w:rPr>
                <w:bCs/>
              </w:rPr>
              <w:t>.</w:t>
            </w:r>
          </w:p>
        </w:tc>
      </w:tr>
    </w:tbl>
    <w:p w14:paraId="4923B213" w14:textId="77777777" w:rsidR="00BE7BFD" w:rsidRDefault="00BE7BFD" w:rsidP="00520165">
      <w:pPr>
        <w:jc w:val="both"/>
      </w:pPr>
    </w:p>
    <w:p w14:paraId="4C844C04" w14:textId="77777777" w:rsidR="00210329" w:rsidRPr="00B428D6" w:rsidRDefault="00210329" w:rsidP="00520165">
      <w:pPr>
        <w:jc w:val="both"/>
      </w:pPr>
    </w:p>
    <w:p w14:paraId="5B3DC53C" w14:textId="5FCABCDC" w:rsidR="006D4AB3" w:rsidRPr="00B428D6" w:rsidRDefault="00B428D6" w:rsidP="00D8461B">
      <w:pPr>
        <w:spacing w:before="120" w:after="120" w:line="360" w:lineRule="auto"/>
        <w:ind w:left="567"/>
        <w:jc w:val="right"/>
      </w:pPr>
      <w:r>
        <w:t>……………………………….</w:t>
      </w:r>
    </w:p>
    <w:sectPr w:rsidR="006D4AB3" w:rsidRPr="00B428D6" w:rsidSect="002103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9438A" w14:textId="77777777" w:rsidR="009B75A4" w:rsidRDefault="009B75A4">
      <w:r>
        <w:separator/>
      </w:r>
    </w:p>
  </w:endnote>
  <w:endnote w:type="continuationSeparator" w:id="0">
    <w:p w14:paraId="534F16DF" w14:textId="77777777" w:rsidR="009B75A4" w:rsidRDefault="009B7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64D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8BC2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422C" w14:textId="742EB50E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126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D487C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6965C3" w14:textId="77777777" w:rsidR="006D4AB3" w:rsidRDefault="006D4AB3">
    <w:pPr>
      <w:pStyle w:val="Stopka"/>
      <w:tabs>
        <w:tab w:val="clear" w:pos="4536"/>
        <w:tab w:val="left" w:pos="6237"/>
      </w:tabs>
    </w:pPr>
  </w:p>
  <w:p w14:paraId="4271B1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3D9EA" w14:textId="77777777" w:rsidR="009B75A4" w:rsidRDefault="009B75A4">
      <w:r>
        <w:separator/>
      </w:r>
    </w:p>
  </w:footnote>
  <w:footnote w:type="continuationSeparator" w:id="0">
    <w:p w14:paraId="64F4B649" w14:textId="77777777" w:rsidR="009B75A4" w:rsidRDefault="009B7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675A" w14:textId="77777777" w:rsidR="00654DF0" w:rsidRDefault="00654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D7231" w14:textId="77777777" w:rsidR="00654DF0" w:rsidRDefault="00654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E28ED" w14:textId="77777777" w:rsidR="00654DF0" w:rsidRDefault="00654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819742">
    <w:abstractNumId w:val="3"/>
  </w:num>
  <w:num w:numId="2" w16cid:durableId="1852719591">
    <w:abstractNumId w:val="6"/>
  </w:num>
  <w:num w:numId="3" w16cid:durableId="162862397">
    <w:abstractNumId w:val="2"/>
  </w:num>
  <w:num w:numId="4" w16cid:durableId="1994139628">
    <w:abstractNumId w:val="5"/>
  </w:num>
  <w:num w:numId="5" w16cid:durableId="806163760">
    <w:abstractNumId w:val="0"/>
  </w:num>
  <w:num w:numId="6" w16cid:durableId="290525751">
    <w:abstractNumId w:val="1"/>
  </w:num>
  <w:num w:numId="7" w16cid:durableId="22950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5A4"/>
    <w:rsid w:val="00031374"/>
    <w:rsid w:val="000419F0"/>
    <w:rsid w:val="000A1097"/>
    <w:rsid w:val="000E2A8F"/>
    <w:rsid w:val="0012774F"/>
    <w:rsid w:val="00144B7A"/>
    <w:rsid w:val="00180C6E"/>
    <w:rsid w:val="00210329"/>
    <w:rsid w:val="0029606A"/>
    <w:rsid w:val="004848F3"/>
    <w:rsid w:val="004A75F2"/>
    <w:rsid w:val="004E4B64"/>
    <w:rsid w:val="005144A9"/>
    <w:rsid w:val="00520165"/>
    <w:rsid w:val="005B1B08"/>
    <w:rsid w:val="00632C3C"/>
    <w:rsid w:val="00654DF0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75A4"/>
    <w:rsid w:val="00A905AC"/>
    <w:rsid w:val="00B428D6"/>
    <w:rsid w:val="00BA6584"/>
    <w:rsid w:val="00BE7BFD"/>
    <w:rsid w:val="00C370F2"/>
    <w:rsid w:val="00C44EEC"/>
    <w:rsid w:val="00C46732"/>
    <w:rsid w:val="00C97FC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AA5BC"/>
  <w15:chartTrackingRefBased/>
  <w15:docId w15:val="{9E08BA8E-23EB-4BD0-B6F1-AE9279BD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Agnieszka Raniszewska</cp:lastModifiedBy>
  <cp:revision>2</cp:revision>
  <cp:lastPrinted>2001-02-10T14:28:00Z</cp:lastPrinted>
  <dcterms:created xsi:type="dcterms:W3CDTF">2025-01-14T12:13:00Z</dcterms:created>
  <dcterms:modified xsi:type="dcterms:W3CDTF">2025-01-14T12:13:00Z</dcterms:modified>
</cp:coreProperties>
</file>