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917A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917A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917A9">
        <w:rPr>
          <w:sz w:val="22"/>
          <w:szCs w:val="22"/>
        </w:rPr>
        <w:t>2025-01-14</w:t>
      </w:r>
    </w:p>
    <w:p w:rsidR="00B917A9" w:rsidRPr="00B917A9" w:rsidRDefault="00B917A9" w:rsidP="00FB7F50">
      <w:pPr>
        <w:spacing w:after="40"/>
        <w:rPr>
          <w:b/>
          <w:bCs/>
          <w:sz w:val="22"/>
          <w:szCs w:val="22"/>
        </w:rPr>
      </w:pPr>
      <w:r w:rsidRPr="00B917A9">
        <w:rPr>
          <w:b/>
          <w:bCs/>
          <w:sz w:val="22"/>
          <w:szCs w:val="22"/>
        </w:rPr>
        <w:t>Akademia Górniczo - Hutnicza</w:t>
      </w:r>
    </w:p>
    <w:p w:rsidR="00B917A9" w:rsidRPr="00B917A9" w:rsidRDefault="00B917A9" w:rsidP="00FB7F50">
      <w:pPr>
        <w:spacing w:after="40"/>
        <w:rPr>
          <w:b/>
          <w:bCs/>
          <w:sz w:val="22"/>
          <w:szCs w:val="22"/>
        </w:rPr>
      </w:pPr>
      <w:r w:rsidRPr="00B917A9">
        <w:rPr>
          <w:b/>
          <w:bCs/>
          <w:sz w:val="22"/>
          <w:szCs w:val="22"/>
        </w:rPr>
        <w:t>im. Stanisława Staszica w Krakowie</w:t>
      </w:r>
    </w:p>
    <w:p w:rsidR="00FB7F50" w:rsidRPr="002245BE" w:rsidRDefault="00B917A9" w:rsidP="00FB7F50">
      <w:pPr>
        <w:spacing w:after="40"/>
        <w:rPr>
          <w:b/>
          <w:bCs/>
          <w:sz w:val="22"/>
          <w:szCs w:val="22"/>
        </w:rPr>
      </w:pPr>
      <w:r w:rsidRPr="00B917A9">
        <w:rPr>
          <w:b/>
          <w:bCs/>
          <w:sz w:val="22"/>
          <w:szCs w:val="22"/>
        </w:rPr>
        <w:t>Dział Zamówień Publicznych</w:t>
      </w:r>
    </w:p>
    <w:p w:rsidR="00FB7F50" w:rsidRPr="002245BE" w:rsidRDefault="00B917A9" w:rsidP="00FB7F50">
      <w:pPr>
        <w:rPr>
          <w:sz w:val="22"/>
          <w:szCs w:val="22"/>
        </w:rPr>
      </w:pPr>
      <w:r w:rsidRPr="00B917A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917A9">
        <w:rPr>
          <w:sz w:val="22"/>
          <w:szCs w:val="22"/>
        </w:rPr>
        <w:t>30</w:t>
      </w:r>
    </w:p>
    <w:p w:rsidR="00FB7F50" w:rsidRPr="002245BE" w:rsidRDefault="00B917A9" w:rsidP="00FB7F50">
      <w:pPr>
        <w:rPr>
          <w:sz w:val="22"/>
          <w:szCs w:val="22"/>
        </w:rPr>
      </w:pPr>
      <w:r w:rsidRPr="00B917A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917A9">
        <w:rPr>
          <w:sz w:val="22"/>
          <w:szCs w:val="22"/>
        </w:rPr>
        <w:t>Kraków</w:t>
      </w:r>
      <w:bookmarkStart w:id="1" w:name="_GoBack"/>
      <w:bookmarkEnd w:id="1"/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917A9" w:rsidRPr="00607F9B" w:rsidTr="009B2F61">
        <w:trPr>
          <w:trHeight w:val="638"/>
        </w:trPr>
        <w:tc>
          <w:tcPr>
            <w:tcW w:w="959" w:type="dxa"/>
            <w:shd w:val="clear" w:color="auto" w:fill="auto"/>
          </w:tcPr>
          <w:p w:rsidR="00B917A9" w:rsidRPr="00607F9B" w:rsidRDefault="00B917A9" w:rsidP="009B2F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917A9" w:rsidRPr="00607F9B" w:rsidRDefault="00B917A9" w:rsidP="009B2F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917A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917A9">
              <w:rPr>
                <w:b/>
                <w:bCs/>
                <w:sz w:val="22"/>
                <w:szCs w:val="22"/>
              </w:rPr>
              <w:t>Dostawa sprzętów dla CR - DE-dzp.272-645/24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917A9">
              <w:rPr>
                <w:b/>
                <w:sz w:val="22"/>
                <w:szCs w:val="22"/>
              </w:rPr>
              <w:t>DE-dzp.272-645/24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917A9" w:rsidTr="009B2F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917A9" w:rsidRPr="00D26ED6" w:rsidRDefault="00B917A9" w:rsidP="009B2F6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917A9">
              <w:rPr>
                <w:b/>
                <w:sz w:val="22"/>
                <w:szCs w:val="22"/>
              </w:rPr>
              <w:t>NKK SYSTEM Spółka z ograniczoną odpowiedzialnością</w:t>
            </w:r>
          </w:p>
          <w:p w:rsidR="00B917A9" w:rsidRPr="009F0E5C" w:rsidRDefault="00B917A9" w:rsidP="009B2F61">
            <w:pPr>
              <w:jc w:val="both"/>
              <w:rPr>
                <w:bCs/>
                <w:sz w:val="22"/>
                <w:szCs w:val="22"/>
              </w:rPr>
            </w:pPr>
            <w:r w:rsidRPr="00B917A9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17A9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917A9" w:rsidRPr="009F0E5C" w:rsidRDefault="00B917A9" w:rsidP="009B2F61">
            <w:pPr>
              <w:jc w:val="both"/>
              <w:rPr>
                <w:bCs/>
                <w:sz w:val="22"/>
                <w:szCs w:val="22"/>
              </w:rPr>
            </w:pPr>
            <w:r w:rsidRPr="00B917A9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17A9">
              <w:rPr>
                <w:bCs/>
                <w:sz w:val="22"/>
                <w:szCs w:val="22"/>
              </w:rPr>
              <w:t>Kraków</w:t>
            </w:r>
          </w:p>
          <w:p w:rsidR="00B917A9" w:rsidRPr="00D26ED6" w:rsidRDefault="00B917A9" w:rsidP="009B2F6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917A9">
              <w:rPr>
                <w:b/>
                <w:sz w:val="22"/>
                <w:szCs w:val="22"/>
              </w:rPr>
              <w:t>28 548.30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917A9" w:rsidRDefault="00B917A9" w:rsidP="009B2F6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2268"/>
        <w:gridCol w:w="1701"/>
        <w:gridCol w:w="2410"/>
      </w:tblGrid>
      <w:tr w:rsidR="0014224E" w:rsidRPr="008567C7" w:rsidTr="0014224E">
        <w:trPr>
          <w:trHeight w:val="510"/>
        </w:trPr>
        <w:tc>
          <w:tcPr>
            <w:tcW w:w="709" w:type="dxa"/>
            <w:vAlign w:val="center"/>
          </w:tcPr>
          <w:p w:rsidR="0014224E" w:rsidRPr="008567C7" w:rsidRDefault="0014224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14224E" w:rsidRPr="008567C7" w:rsidRDefault="0014224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14224E" w:rsidRPr="008567C7" w:rsidRDefault="0014224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17A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14224E" w:rsidRPr="008567C7" w:rsidRDefault="0014224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17A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410" w:type="dxa"/>
            <w:vAlign w:val="center"/>
          </w:tcPr>
          <w:p w:rsidR="0014224E" w:rsidRPr="008567C7" w:rsidRDefault="0014224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4224E" w:rsidRPr="008567C7" w:rsidTr="0014224E">
        <w:tc>
          <w:tcPr>
            <w:tcW w:w="709" w:type="dxa"/>
            <w:vAlign w:val="center"/>
          </w:tcPr>
          <w:p w:rsidR="0014224E" w:rsidRPr="008567C7" w:rsidRDefault="0014224E" w:rsidP="009B2F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7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14224E" w:rsidRPr="002B6761" w:rsidRDefault="0014224E" w:rsidP="009B2F6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17A9">
              <w:rPr>
                <w:rFonts w:ascii="Times New Roman" w:hAnsi="Times New Roman" w:cs="Times New Roman"/>
                <w:b/>
                <w:sz w:val="18"/>
                <w:szCs w:val="18"/>
              </w:rPr>
              <w:t>NKK SYSTEM Sp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 z o.o.</w:t>
            </w:r>
          </w:p>
          <w:p w:rsidR="0014224E" w:rsidRPr="008567C7" w:rsidRDefault="0014224E" w:rsidP="009B2F6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17A9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17A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224E" w:rsidRPr="001B7815" w:rsidRDefault="0014224E" w:rsidP="009B2F6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17A9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17A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:rsidR="0014224E" w:rsidRPr="008567C7" w:rsidRDefault="0014224E" w:rsidP="009B2F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7A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14224E" w:rsidRPr="008567C7" w:rsidRDefault="0014224E" w:rsidP="009B2F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7A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14224E" w:rsidRPr="008567C7" w:rsidRDefault="0014224E" w:rsidP="009B2F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7A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4224E" w:rsidRPr="008567C7" w:rsidTr="0014224E">
        <w:tc>
          <w:tcPr>
            <w:tcW w:w="709" w:type="dxa"/>
            <w:vAlign w:val="center"/>
          </w:tcPr>
          <w:p w:rsidR="0014224E" w:rsidRPr="008567C7" w:rsidRDefault="0014224E" w:rsidP="009B2F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7A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14224E" w:rsidRPr="002B6761" w:rsidRDefault="0014224E" w:rsidP="009B2F6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917A9">
              <w:rPr>
                <w:rFonts w:ascii="Times New Roman" w:hAnsi="Times New Roman" w:cs="Times New Roman"/>
                <w:b/>
                <w:sz w:val="18"/>
                <w:szCs w:val="18"/>
              </w:rPr>
              <w:t>Zycom</w:t>
            </w:r>
            <w:proofErr w:type="spellEnd"/>
            <w:r w:rsidRPr="00B91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14224E" w:rsidRPr="008567C7" w:rsidRDefault="0014224E" w:rsidP="009B2F6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17A9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17A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224E" w:rsidRPr="001B7815" w:rsidRDefault="0014224E" w:rsidP="009B2F6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17A9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17A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268" w:type="dxa"/>
            <w:vAlign w:val="center"/>
          </w:tcPr>
          <w:p w:rsidR="0014224E" w:rsidRPr="008567C7" w:rsidRDefault="0014224E" w:rsidP="009B2F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701" w:type="dxa"/>
            <w:vAlign w:val="center"/>
          </w:tcPr>
          <w:p w:rsidR="0014224E" w:rsidRPr="008567C7" w:rsidRDefault="0014224E" w:rsidP="009B2F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410" w:type="dxa"/>
            <w:vAlign w:val="center"/>
          </w:tcPr>
          <w:p w:rsidR="0014224E" w:rsidRPr="008567C7" w:rsidRDefault="0014224E" w:rsidP="009B2F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F960D7" w:rsidRPr="0014224E" w:rsidRDefault="0014224E" w:rsidP="00F33C66">
      <w:pPr>
        <w:spacing w:line="276" w:lineRule="auto"/>
        <w:jc w:val="both"/>
        <w:rPr>
          <w:i/>
          <w:sz w:val="22"/>
          <w:szCs w:val="22"/>
        </w:rPr>
      </w:pPr>
      <w:r w:rsidRPr="0014224E">
        <w:rPr>
          <w:i/>
          <w:sz w:val="22"/>
          <w:szCs w:val="22"/>
        </w:rPr>
        <w:t>*Zamawiający nie przyznawał punktów ponieważ oferta został odrzucona.</w:t>
      </w: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B8B" w:rsidRDefault="00E91B8B">
      <w:r>
        <w:separator/>
      </w:r>
    </w:p>
  </w:endnote>
  <w:endnote w:type="continuationSeparator" w:id="0">
    <w:p w:rsidR="00E91B8B" w:rsidRDefault="00E91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B8B" w:rsidRDefault="00E91B8B">
      <w:r>
        <w:separator/>
      </w:r>
    </w:p>
  </w:footnote>
  <w:footnote w:type="continuationSeparator" w:id="0">
    <w:p w:rsidR="00E91B8B" w:rsidRDefault="00E91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B8B"/>
    <w:rsid w:val="00005838"/>
    <w:rsid w:val="00022322"/>
    <w:rsid w:val="00042497"/>
    <w:rsid w:val="000C1E6F"/>
    <w:rsid w:val="000E4E56"/>
    <w:rsid w:val="0014224E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17A9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12DD2"/>
    <w:rsid w:val="00E30B2D"/>
    <w:rsid w:val="00E62859"/>
    <w:rsid w:val="00E85D70"/>
    <w:rsid w:val="00E91B8B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3C6B93"/>
  <w15:chartTrackingRefBased/>
  <w15:docId w15:val="{D0C6E3DA-761F-4D97-9CAA-175392FB9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2025-01-14T13:57:00Z</dcterms:created>
  <dcterms:modified xsi:type="dcterms:W3CDTF">2025-01-14T13:59:00Z</dcterms:modified>
</cp:coreProperties>
</file>