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86ED2" w14:textId="72A63E19" w:rsidR="00081D13" w:rsidRPr="00353FDC" w:rsidRDefault="005A1C2A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5A1C2A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5A1C2A">
        <w:rPr>
          <w:rFonts w:ascii="Arial" w:hAnsi="Arial" w:cs="Arial"/>
        </w:rPr>
        <w:t>2025-01-1</w:t>
      </w:r>
      <w:r w:rsidR="00FB4834">
        <w:rPr>
          <w:rFonts w:ascii="Arial" w:hAnsi="Arial" w:cs="Arial"/>
        </w:rPr>
        <w:t>3</w:t>
      </w:r>
    </w:p>
    <w:p w14:paraId="6AB052EA" w14:textId="77777777" w:rsidR="00081D13" w:rsidRPr="00353FDC" w:rsidRDefault="005A1C2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A1C2A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969D90A" w14:textId="77777777" w:rsidR="00081D13" w:rsidRPr="00353FDC" w:rsidRDefault="005A1C2A" w:rsidP="00081D13">
      <w:pPr>
        <w:spacing w:line="360" w:lineRule="auto"/>
        <w:ind w:right="3969"/>
        <w:rPr>
          <w:rFonts w:ascii="Arial" w:hAnsi="Arial" w:cs="Arial"/>
        </w:rPr>
      </w:pPr>
      <w:r w:rsidRPr="005A1C2A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5A1C2A">
        <w:rPr>
          <w:rFonts w:ascii="Arial" w:hAnsi="Arial" w:cs="Arial"/>
        </w:rPr>
        <w:t>66</w:t>
      </w:r>
    </w:p>
    <w:p w14:paraId="3CB81C0A" w14:textId="77777777" w:rsidR="00081D13" w:rsidRPr="00353FDC" w:rsidRDefault="005A1C2A" w:rsidP="00081D13">
      <w:pPr>
        <w:ind w:right="3969"/>
        <w:rPr>
          <w:rFonts w:ascii="Arial" w:hAnsi="Arial" w:cs="Arial"/>
        </w:rPr>
      </w:pPr>
      <w:r w:rsidRPr="005A1C2A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5A1C2A">
        <w:rPr>
          <w:rFonts w:ascii="Arial" w:hAnsi="Arial" w:cs="Arial"/>
        </w:rPr>
        <w:t>Kraków</w:t>
      </w:r>
    </w:p>
    <w:p w14:paraId="7E188971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E5D9DC7" w14:textId="3BEEFB4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A2AA417" w14:textId="7176B643" w:rsidR="00C6124B" w:rsidRPr="00524B34" w:rsidRDefault="00C6124B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SZP-271-22/24.16.EJK</w:t>
      </w:r>
    </w:p>
    <w:p w14:paraId="387A9A29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0DCA8C46" w14:textId="77777777" w:rsidTr="00C13EA9">
        <w:tc>
          <w:tcPr>
            <w:tcW w:w="10065" w:type="dxa"/>
            <w:shd w:val="clear" w:color="auto" w:fill="F2F2F2"/>
            <w:hideMark/>
          </w:tcPr>
          <w:p w14:paraId="5278D994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13FF5EF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E74009F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34892AA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A7C4EB8" w14:textId="77777777" w:rsidTr="00081D13">
        <w:tc>
          <w:tcPr>
            <w:tcW w:w="2269" w:type="dxa"/>
            <w:shd w:val="clear" w:color="auto" w:fill="auto"/>
          </w:tcPr>
          <w:p w14:paraId="022F5D1D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E13D918" w14:textId="77777777" w:rsidR="00081D13" w:rsidRPr="00353FDC" w:rsidRDefault="005A1C2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C2A">
              <w:rPr>
                <w:rFonts w:ascii="Arial" w:hAnsi="Arial" w:cs="Arial"/>
                <w:bCs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5A1C2A" w:rsidRPr="00353FDC" w14:paraId="41EB7623" w14:textId="77777777" w:rsidTr="009E6056">
        <w:tc>
          <w:tcPr>
            <w:tcW w:w="2269" w:type="dxa"/>
            <w:shd w:val="clear" w:color="auto" w:fill="auto"/>
          </w:tcPr>
          <w:p w14:paraId="5DE4A54F" w14:textId="77777777" w:rsidR="005A1C2A" w:rsidRPr="00353FDC" w:rsidRDefault="005A1C2A" w:rsidP="009E60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7A6B7F2" w14:textId="77777777" w:rsidR="005A1C2A" w:rsidRPr="00353FDC" w:rsidRDefault="005A1C2A" w:rsidP="009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C2A">
              <w:rPr>
                <w:rFonts w:ascii="Arial" w:hAnsi="Arial" w:cs="Arial"/>
                <w:bCs/>
              </w:rPr>
              <w:t>SZP-271-22/24</w:t>
            </w:r>
          </w:p>
        </w:tc>
      </w:tr>
    </w:tbl>
    <w:p w14:paraId="011FF18A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181DFEC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5A1C2A" w:rsidRPr="005A1C2A">
        <w:rPr>
          <w:rFonts w:ascii="Arial" w:hAnsi="Arial" w:cs="Arial"/>
          <w:b/>
        </w:rPr>
        <w:t>Szpital Specjalistyczny im. Stefana Żeromskiego SP ZOZ w Krakowie Sekcja Zamówień Publicznych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A1C2A" w:rsidRPr="005A1C2A">
        <w:rPr>
          <w:rFonts w:ascii="Arial" w:hAnsi="Arial" w:cs="Arial"/>
        </w:rPr>
        <w:t>(</w:t>
      </w:r>
      <w:proofErr w:type="spellStart"/>
      <w:r w:rsidR="005A1C2A" w:rsidRPr="005A1C2A">
        <w:rPr>
          <w:rFonts w:ascii="Arial" w:hAnsi="Arial" w:cs="Arial"/>
        </w:rPr>
        <w:t>t.j</w:t>
      </w:r>
      <w:proofErr w:type="spellEnd"/>
      <w:r w:rsidR="005A1C2A" w:rsidRPr="005A1C2A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A1C2A" w:rsidRPr="00E1738E" w14:paraId="695B5BD4" w14:textId="77777777" w:rsidTr="009E6056">
        <w:trPr>
          <w:cantSplit/>
        </w:trPr>
        <w:tc>
          <w:tcPr>
            <w:tcW w:w="10080" w:type="dxa"/>
          </w:tcPr>
          <w:p w14:paraId="2E7841B2" w14:textId="47F6BEAF" w:rsidR="005A1C2A" w:rsidRDefault="005A1C2A" w:rsidP="009E605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A1C2A">
              <w:rPr>
                <w:rFonts w:ascii="Arial" w:hAnsi="Arial" w:cs="Arial"/>
                <w:b/>
              </w:rPr>
              <w:lastRenderedPageBreak/>
              <w:t>FUDEKO S.A.</w:t>
            </w:r>
            <w:r w:rsidR="00C55D12">
              <w:rPr>
                <w:rFonts w:ascii="Arial" w:hAnsi="Arial" w:cs="Arial"/>
                <w:b/>
              </w:rPr>
              <w:t xml:space="preserve"> oraz FUDECO MED. Sp. z o.o.</w:t>
            </w:r>
          </w:p>
          <w:p w14:paraId="567D0A40" w14:textId="77777777" w:rsidR="005A1C2A" w:rsidRPr="00AC1F4A" w:rsidRDefault="005A1C2A" w:rsidP="009E605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A1C2A">
              <w:rPr>
                <w:rFonts w:ascii="Arial" w:hAnsi="Arial" w:cs="Arial"/>
                <w:bCs/>
              </w:rPr>
              <w:t>Spokojna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A1C2A">
              <w:rPr>
                <w:rFonts w:ascii="Arial" w:hAnsi="Arial" w:cs="Arial"/>
                <w:bCs/>
              </w:rPr>
              <w:t>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5FF291F" w14:textId="77777777" w:rsidR="005A1C2A" w:rsidRPr="00E1738E" w:rsidRDefault="005A1C2A" w:rsidP="009E605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A1C2A">
              <w:rPr>
                <w:rFonts w:ascii="Arial" w:hAnsi="Arial" w:cs="Arial"/>
                <w:bCs/>
              </w:rPr>
              <w:t>81-549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A1C2A">
              <w:rPr>
                <w:rFonts w:ascii="Arial" w:hAnsi="Arial" w:cs="Arial"/>
                <w:bCs/>
              </w:rPr>
              <w:t>Gdynia</w:t>
            </w:r>
          </w:p>
          <w:p w14:paraId="78D94501" w14:textId="77777777" w:rsidR="005A1C2A" w:rsidRPr="00BC506C" w:rsidRDefault="005A1C2A" w:rsidP="009E605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5A1C2A">
              <w:rPr>
                <w:rFonts w:ascii="Arial" w:hAnsi="Arial" w:cs="Arial"/>
                <w:b/>
              </w:rPr>
              <w:t>34 944 404.40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23920CA" w14:textId="77777777" w:rsidR="005A1C2A" w:rsidRPr="00E1738E" w:rsidRDefault="005A1C2A" w:rsidP="009E605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4ABAEBD" w14:textId="31ED92A8" w:rsidR="005A1C2A" w:rsidRPr="00E1738E" w:rsidRDefault="005A1C2A" w:rsidP="009E60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A1C2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(cena -  100,00 %)</w:t>
            </w:r>
          </w:p>
        </w:tc>
      </w:tr>
    </w:tbl>
    <w:p w14:paraId="70DEC5AE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559"/>
        <w:gridCol w:w="2127"/>
      </w:tblGrid>
      <w:tr w:rsidR="008602A7" w:rsidRPr="008567C7" w14:paraId="2CC43FCB" w14:textId="77777777" w:rsidTr="008602A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D52931B" w14:textId="77777777" w:rsidR="008602A7" w:rsidRPr="00553EDC" w:rsidRDefault="008602A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3E2460E" w14:textId="77777777" w:rsidR="008602A7" w:rsidRPr="00553EDC" w:rsidRDefault="008602A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AA6595C" w14:textId="77777777" w:rsidR="008602A7" w:rsidRPr="00553EDC" w:rsidRDefault="008602A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A1C2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64F56DE" w14:textId="77777777" w:rsidR="008602A7" w:rsidRPr="00553EDC" w:rsidRDefault="008602A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602A7" w:rsidRPr="008567C7" w14:paraId="6E28B86B" w14:textId="77777777" w:rsidTr="008602A7">
        <w:tc>
          <w:tcPr>
            <w:tcW w:w="851" w:type="dxa"/>
            <w:vAlign w:val="center"/>
          </w:tcPr>
          <w:p w14:paraId="7FD00A9C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vAlign w:val="center"/>
          </w:tcPr>
          <w:p w14:paraId="452B652D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FUDEKO S.A.</w:t>
            </w:r>
          </w:p>
          <w:p w14:paraId="2CD53F4C" w14:textId="4A576D5A" w:rsidR="00C6124B" w:rsidRDefault="00C6124B" w:rsidP="00C612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Spokojna 4,</w:t>
            </w:r>
          </w:p>
          <w:p w14:paraId="0BEA192F" w14:textId="77777777" w:rsidR="00C6124B" w:rsidRDefault="00C6124B" w:rsidP="00C6124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81-549 Gdynia</w:t>
            </w:r>
          </w:p>
          <w:p w14:paraId="2ED4D9FF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36BBCEC6" w14:textId="77777777" w:rsidR="00C6124B" w:rsidRDefault="00C6124B" w:rsidP="00C6124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FUDECO MED Sp.  z o.o.</w:t>
            </w:r>
          </w:p>
          <w:p w14:paraId="2000AEA4" w14:textId="77777777" w:rsidR="00C6124B" w:rsidRDefault="00C6124B" w:rsidP="00C6124B">
            <w:pPr>
              <w:pStyle w:val="Zwykytekst"/>
              <w:spacing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Spokojna 4, </w:t>
            </w:r>
          </w:p>
          <w:p w14:paraId="495DA53D" w14:textId="46A0C05E" w:rsidR="008602A7" w:rsidRPr="00553EDC" w:rsidRDefault="00C6124B" w:rsidP="00C6124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81-549 Gdynia</w:t>
            </w:r>
          </w:p>
        </w:tc>
        <w:tc>
          <w:tcPr>
            <w:tcW w:w="1559" w:type="dxa"/>
            <w:vAlign w:val="center"/>
          </w:tcPr>
          <w:p w14:paraId="2898FB37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14:paraId="4D91D1C1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602A7" w:rsidRPr="008567C7" w14:paraId="30C8A09F" w14:textId="77777777" w:rsidTr="008602A7">
        <w:tc>
          <w:tcPr>
            <w:tcW w:w="851" w:type="dxa"/>
            <w:vAlign w:val="center"/>
          </w:tcPr>
          <w:p w14:paraId="2B37E2E0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vAlign w:val="center"/>
          </w:tcPr>
          <w:p w14:paraId="743416E2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0D5EE0A7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Ever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Medical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Care</w:t>
            </w:r>
            <w:proofErr w:type="spellEnd"/>
            <w:r>
              <w:rPr>
                <w:rFonts w:ascii="Arial" w:hAnsi="Arial" w:cs="Arial"/>
              </w:rPr>
              <w:t xml:space="preserve"> Sp. z o.o. </w:t>
            </w:r>
          </w:p>
          <w:p w14:paraId="0BDD2696" w14:textId="77777777" w:rsidR="00C6124B" w:rsidRDefault="00C6124B" w:rsidP="00C612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Arkuszowa 39, 01-934 Warszawa</w:t>
            </w:r>
          </w:p>
          <w:p w14:paraId="3E1DF9A5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1EFF0EC7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Ever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Cleaning</w:t>
            </w:r>
            <w:proofErr w:type="spellEnd"/>
            <w:r>
              <w:rPr>
                <w:rFonts w:ascii="Arial" w:hAnsi="Arial" w:cs="Arial"/>
              </w:rPr>
              <w:t xml:space="preserve"> Sp. z o. o.</w:t>
            </w:r>
          </w:p>
          <w:p w14:paraId="7A3267BA" w14:textId="39E6A7FC" w:rsidR="008602A7" w:rsidRPr="00553EDC" w:rsidRDefault="00C6124B" w:rsidP="00C6124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ul. Arkuszowa 39, 01-934 Warszawa</w:t>
            </w:r>
          </w:p>
        </w:tc>
        <w:tc>
          <w:tcPr>
            <w:tcW w:w="1559" w:type="dxa"/>
            <w:vAlign w:val="center"/>
          </w:tcPr>
          <w:p w14:paraId="7AC23544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14:paraId="235FE45E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8602A7" w:rsidRPr="008567C7" w14:paraId="4A879F0F" w14:textId="77777777" w:rsidTr="008602A7">
        <w:tc>
          <w:tcPr>
            <w:tcW w:w="851" w:type="dxa"/>
            <w:vAlign w:val="center"/>
          </w:tcPr>
          <w:p w14:paraId="1BC6CFA0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vAlign w:val="center"/>
          </w:tcPr>
          <w:p w14:paraId="1E55B5D3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592D2BB4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Hospital</w:t>
            </w:r>
            <w:proofErr w:type="spellEnd"/>
            <w:r>
              <w:rPr>
                <w:rFonts w:ascii="Arial" w:hAnsi="Arial" w:cs="Arial"/>
              </w:rPr>
              <w:t xml:space="preserve"> Service Sp. z o.o. </w:t>
            </w:r>
          </w:p>
          <w:p w14:paraId="34F2803E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A. Słonimskiego 1, 50-304 Wrocław</w:t>
            </w:r>
          </w:p>
          <w:p w14:paraId="562E9AEC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54FA25C0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Impel </w:t>
            </w:r>
            <w:proofErr w:type="spellStart"/>
            <w:r>
              <w:rPr>
                <w:rFonts w:ascii="Arial" w:hAnsi="Arial" w:cs="Arial"/>
              </w:rPr>
              <w:t>Facility</w:t>
            </w:r>
            <w:proofErr w:type="spellEnd"/>
            <w:r>
              <w:rPr>
                <w:rFonts w:ascii="Arial" w:hAnsi="Arial" w:cs="Arial"/>
              </w:rPr>
              <w:t xml:space="preserve"> Services Sp. z  o. o.</w:t>
            </w:r>
          </w:p>
          <w:p w14:paraId="1B8724AC" w14:textId="77777777" w:rsidR="00C6124B" w:rsidRDefault="00C6124B" w:rsidP="00C612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A. Słonimskiego 1, 50-304 Wrocław</w:t>
            </w:r>
          </w:p>
          <w:p w14:paraId="2A969FDF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6F7FE921" w14:textId="77777777" w:rsidR="00C6124B" w:rsidRDefault="00C6124B" w:rsidP="00C6124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Optima </w:t>
            </w:r>
            <w:proofErr w:type="spellStart"/>
            <w:r>
              <w:rPr>
                <w:rFonts w:ascii="Arial" w:hAnsi="Arial" w:cs="Arial"/>
              </w:rPr>
              <w:t>Cleaning</w:t>
            </w:r>
            <w:proofErr w:type="spellEnd"/>
            <w:r>
              <w:rPr>
                <w:rFonts w:ascii="Arial" w:hAnsi="Arial" w:cs="Arial"/>
              </w:rPr>
              <w:t xml:space="preserve"> Sp. z o.o.</w:t>
            </w:r>
          </w:p>
          <w:p w14:paraId="38AA0515" w14:textId="191F7CE5" w:rsidR="008602A7" w:rsidRPr="00553EDC" w:rsidRDefault="00C6124B" w:rsidP="00C6124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ul. A. Słonimskiego 1, 50-304 Wrocław</w:t>
            </w:r>
          </w:p>
        </w:tc>
        <w:tc>
          <w:tcPr>
            <w:tcW w:w="1559" w:type="dxa"/>
            <w:vAlign w:val="center"/>
          </w:tcPr>
          <w:p w14:paraId="6D91D676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14:paraId="328F9D05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8602A7" w:rsidRPr="008567C7" w14:paraId="6988784B" w14:textId="77777777" w:rsidTr="008602A7">
        <w:tc>
          <w:tcPr>
            <w:tcW w:w="851" w:type="dxa"/>
            <w:vAlign w:val="center"/>
          </w:tcPr>
          <w:p w14:paraId="4FEDDEE9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vAlign w:val="center"/>
          </w:tcPr>
          <w:p w14:paraId="785B1A72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5A12818C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Naprzód </w:t>
            </w:r>
            <w:proofErr w:type="spellStart"/>
            <w:r>
              <w:rPr>
                <w:rFonts w:ascii="Arial" w:hAnsi="Arial" w:cs="Arial"/>
              </w:rPr>
              <w:t>Hospital</w:t>
            </w:r>
            <w:proofErr w:type="spellEnd"/>
            <w:r>
              <w:rPr>
                <w:rFonts w:ascii="Arial" w:hAnsi="Arial" w:cs="Arial"/>
              </w:rPr>
              <w:t xml:space="preserve"> Sp. z o.o., </w:t>
            </w:r>
          </w:p>
          <w:p w14:paraId="1300B4B3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Traktorowa 126, 91-204 Łódź</w:t>
            </w:r>
          </w:p>
          <w:p w14:paraId="1D20EC87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oraz</w:t>
            </w:r>
          </w:p>
          <w:p w14:paraId="131EC50C" w14:textId="77777777" w:rsidR="00C6124B" w:rsidRDefault="00C6124B" w:rsidP="00C6124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Izan+ Sp. z o.o.</w:t>
            </w:r>
          </w:p>
          <w:p w14:paraId="1E7A1436" w14:textId="77777777" w:rsidR="00C6124B" w:rsidRDefault="00C6124B" w:rsidP="00C612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Żabiniec 46, 31-215 Kraków</w:t>
            </w:r>
          </w:p>
          <w:p w14:paraId="4C660D98" w14:textId="77777777" w:rsidR="00C6124B" w:rsidRDefault="00C6124B" w:rsidP="00C6124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oraz </w:t>
            </w:r>
          </w:p>
          <w:p w14:paraId="02245FFB" w14:textId="77777777" w:rsidR="00C6124B" w:rsidRDefault="00C6124B" w:rsidP="00C6124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Naprzód Service Sp.  z o.o., </w:t>
            </w:r>
          </w:p>
          <w:p w14:paraId="36595025" w14:textId="4882D8E7" w:rsidR="008602A7" w:rsidRPr="00553EDC" w:rsidRDefault="00C6124B" w:rsidP="00C6124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ul. Traktorowa 126, 91-204 Łódź</w:t>
            </w:r>
          </w:p>
        </w:tc>
        <w:tc>
          <w:tcPr>
            <w:tcW w:w="1559" w:type="dxa"/>
            <w:vAlign w:val="center"/>
          </w:tcPr>
          <w:p w14:paraId="1B645F07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lastRenderedPageBreak/>
              <w:t xml:space="preserve">  0,00</w:t>
            </w:r>
          </w:p>
        </w:tc>
        <w:tc>
          <w:tcPr>
            <w:tcW w:w="2127" w:type="dxa"/>
            <w:vAlign w:val="center"/>
          </w:tcPr>
          <w:p w14:paraId="7FCCA951" w14:textId="77777777" w:rsidR="008602A7" w:rsidRPr="00553EDC" w:rsidRDefault="008602A7" w:rsidP="009E605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1C2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337BB66E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2C1263FE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892CC6E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12B98AE7" w14:textId="32E5FB85" w:rsidR="008642B3" w:rsidRPr="00005838" w:rsidRDefault="005A1C2A" w:rsidP="00005838">
      <w:pPr>
        <w:jc w:val="right"/>
        <w:rPr>
          <w:sz w:val="32"/>
          <w:szCs w:val="32"/>
        </w:rPr>
      </w:pPr>
      <w:r w:rsidRPr="005A1C2A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ACA49" w14:textId="77777777" w:rsidR="00604294" w:rsidRDefault="00604294">
      <w:r>
        <w:separator/>
      </w:r>
    </w:p>
  </w:endnote>
  <w:endnote w:type="continuationSeparator" w:id="0">
    <w:p w14:paraId="53D602FE" w14:textId="77777777" w:rsidR="00604294" w:rsidRDefault="00604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81195" w14:textId="77777777" w:rsidR="005A1C2A" w:rsidRDefault="005A1C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5CEF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762839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70F3A" w14:textId="77777777" w:rsidR="005A1C2A" w:rsidRDefault="005A1C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C60B1" w14:textId="77777777" w:rsidR="00604294" w:rsidRDefault="00604294">
      <w:r>
        <w:separator/>
      </w:r>
    </w:p>
  </w:footnote>
  <w:footnote w:type="continuationSeparator" w:id="0">
    <w:p w14:paraId="0E371FCF" w14:textId="77777777" w:rsidR="00604294" w:rsidRDefault="00604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E0CD6" w14:textId="77777777" w:rsidR="005A1C2A" w:rsidRDefault="005A1C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6C010" w14:textId="77777777" w:rsidR="005A1C2A" w:rsidRDefault="005A1C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794FD" w14:textId="77777777" w:rsidR="005A1C2A" w:rsidRDefault="005A1C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D8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1C2A"/>
    <w:rsid w:val="005E5BFF"/>
    <w:rsid w:val="00604294"/>
    <w:rsid w:val="00607F9B"/>
    <w:rsid w:val="00644DCB"/>
    <w:rsid w:val="00657C1E"/>
    <w:rsid w:val="006E3089"/>
    <w:rsid w:val="00712C39"/>
    <w:rsid w:val="007328AE"/>
    <w:rsid w:val="0075025B"/>
    <w:rsid w:val="00756CDA"/>
    <w:rsid w:val="007E2ACC"/>
    <w:rsid w:val="007E68C5"/>
    <w:rsid w:val="00832144"/>
    <w:rsid w:val="008567C7"/>
    <w:rsid w:val="008602A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3A69"/>
    <w:rsid w:val="00B32D12"/>
    <w:rsid w:val="00B464D3"/>
    <w:rsid w:val="00B8185B"/>
    <w:rsid w:val="00BD2174"/>
    <w:rsid w:val="00C13EA9"/>
    <w:rsid w:val="00C423DD"/>
    <w:rsid w:val="00C55D12"/>
    <w:rsid w:val="00C60D7B"/>
    <w:rsid w:val="00C6124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3D80"/>
    <w:rsid w:val="00E62859"/>
    <w:rsid w:val="00E85D70"/>
    <w:rsid w:val="00F33C66"/>
    <w:rsid w:val="00F960D7"/>
    <w:rsid w:val="00FB483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1DC205"/>
  <w15:chartTrackingRefBased/>
  <w15:docId w15:val="{189E411B-63AC-4812-A33F-D8536E72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2</cp:revision>
  <cp:lastPrinted>2025-01-13T10:50:00Z</cp:lastPrinted>
  <dcterms:created xsi:type="dcterms:W3CDTF">2025-01-14T13:03:00Z</dcterms:created>
  <dcterms:modified xsi:type="dcterms:W3CDTF">2025-01-14T13:03:00Z</dcterms:modified>
</cp:coreProperties>
</file>