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3280E" w14:textId="77777777" w:rsidR="008D4D93" w:rsidRPr="001E7B4A" w:rsidRDefault="008D4D93" w:rsidP="008D4D93">
      <w:pPr>
        <w:jc w:val="right"/>
        <w:rPr>
          <w:rFonts w:ascii="Verdana" w:hAnsi="Verdana"/>
          <w:b/>
          <w:lang w:val="pl-PL"/>
        </w:rPr>
      </w:pPr>
      <w:r w:rsidRPr="001E7B4A">
        <w:rPr>
          <w:rFonts w:ascii="Verdana" w:hAnsi="Verdana"/>
          <w:b/>
          <w:lang w:val="pl-PL"/>
        </w:rPr>
        <w:t>Załącznik nr 3</w:t>
      </w:r>
    </w:p>
    <w:p w14:paraId="1A746726" w14:textId="77777777" w:rsidR="008D4D93" w:rsidRPr="001E7B4A" w:rsidRDefault="008D4D93" w:rsidP="008D4D93">
      <w:pPr>
        <w:jc w:val="right"/>
        <w:rPr>
          <w:rFonts w:ascii="Verdana" w:hAnsi="Verdana"/>
          <w:b/>
          <w:lang w:val="pl-PL"/>
        </w:rPr>
      </w:pPr>
    </w:p>
    <w:p w14:paraId="7EA5C9E8" w14:textId="55103D46" w:rsidR="008D4D93" w:rsidRPr="006A670C" w:rsidRDefault="006A670C" w:rsidP="008D4D93">
      <w:pPr>
        <w:jc w:val="center"/>
        <w:rPr>
          <w:rFonts w:ascii="Verdana" w:hAnsi="Verdana"/>
          <w:b/>
          <w:color w:val="FF0000"/>
          <w:lang w:val="pl-PL"/>
        </w:rPr>
      </w:pPr>
      <w:r w:rsidRPr="006A670C">
        <w:rPr>
          <w:rFonts w:ascii="Verdana" w:hAnsi="Verdana"/>
          <w:b/>
          <w:color w:val="FF0000"/>
          <w:lang w:val="pl-PL"/>
        </w:rPr>
        <w:t xml:space="preserve">NOWY </w:t>
      </w:r>
      <w:r w:rsidR="008D4D93" w:rsidRPr="006A670C">
        <w:rPr>
          <w:rFonts w:ascii="Verdana" w:hAnsi="Verdana"/>
          <w:b/>
          <w:color w:val="FF0000"/>
          <w:lang w:val="pl-PL"/>
        </w:rPr>
        <w:t>WZÓR UMOWY</w:t>
      </w:r>
    </w:p>
    <w:p w14:paraId="393FD6D2" w14:textId="77777777" w:rsidR="008D4D93" w:rsidRPr="001E7B4A" w:rsidRDefault="008D4D93" w:rsidP="008D4D93">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612114C6" w14:textId="77777777" w:rsidR="008D4D93" w:rsidRPr="001E7B4A" w:rsidRDefault="008D4D93" w:rsidP="008D4D93">
      <w:pPr>
        <w:jc w:val="center"/>
        <w:rPr>
          <w:rFonts w:ascii="Verdana" w:hAnsi="Verdana"/>
          <w:b/>
          <w:lang w:val="pl-PL"/>
        </w:rPr>
      </w:pPr>
    </w:p>
    <w:p w14:paraId="4D26CBA4" w14:textId="77777777" w:rsidR="008D4D93" w:rsidRPr="001E7B4A" w:rsidRDefault="008D4D93" w:rsidP="008D4D93">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645F3901" w14:textId="77777777" w:rsidR="008D4D93" w:rsidRDefault="008D4D93" w:rsidP="008D4D93">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341AC0D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Wydział/inna jednostka .........................................................................................</w:t>
      </w:r>
    </w:p>
    <w:p w14:paraId="0163E985"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reprezentowaną przez:</w:t>
      </w:r>
    </w:p>
    <w:p w14:paraId="710253C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0153F50D"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 xml:space="preserve">a </w:t>
      </w:r>
    </w:p>
    <w:p w14:paraId="0CEC9BF6"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w:t>
      </w:r>
    </w:p>
    <w:p w14:paraId="6C27F499"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 xml:space="preserve">...................................................... </w:t>
      </w:r>
      <w:r w:rsidRPr="00262D4C">
        <w:rPr>
          <w:rFonts w:ascii="Verdana" w:hAnsi="Verdana"/>
          <w:i/>
          <w:sz w:val="20"/>
        </w:rPr>
        <w:t>(nazwa i siedziba przedsiębiorcy oraz jego adres)</w:t>
      </w:r>
    </w:p>
    <w:p w14:paraId="53DF7AD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reprezentowanym przez:</w:t>
      </w:r>
    </w:p>
    <w:p w14:paraId="3F77957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1..........................................................................................................................</w:t>
      </w:r>
    </w:p>
    <w:p w14:paraId="69ACF101"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2..........................................................................................................................</w:t>
      </w:r>
    </w:p>
    <w:p w14:paraId="2AA6B537" w14:textId="77777777" w:rsidR="008D4D93" w:rsidRPr="00262D4C" w:rsidRDefault="008D4D93" w:rsidP="008D4D93">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882D080" w14:textId="77777777" w:rsidR="008D4D93" w:rsidRPr="00262D4C" w:rsidRDefault="008D4D93" w:rsidP="008D4D93">
      <w:pPr>
        <w:pStyle w:val="Tekstpodstawowy"/>
        <w:spacing w:line="240" w:lineRule="auto"/>
        <w:ind w:right="-47"/>
        <w:jc w:val="center"/>
        <w:rPr>
          <w:rFonts w:ascii="Verdana" w:hAnsi="Verdana"/>
          <w:b/>
          <w:sz w:val="20"/>
        </w:rPr>
      </w:pPr>
    </w:p>
    <w:p w14:paraId="2D85B051" w14:textId="77777777" w:rsidR="008D4D93" w:rsidRPr="00262D4C" w:rsidRDefault="008D4D93" w:rsidP="008D4D93">
      <w:pPr>
        <w:pStyle w:val="Tekstpodstawowy"/>
        <w:spacing w:line="240" w:lineRule="auto"/>
        <w:ind w:right="-47"/>
        <w:jc w:val="center"/>
        <w:rPr>
          <w:rFonts w:ascii="Verdana" w:hAnsi="Verdana"/>
          <w:b/>
          <w:sz w:val="20"/>
        </w:rPr>
      </w:pPr>
      <w:r w:rsidRPr="00262D4C">
        <w:rPr>
          <w:rFonts w:ascii="Verdana" w:hAnsi="Verdana"/>
          <w:b/>
          <w:sz w:val="20"/>
        </w:rPr>
        <w:t>§ 1</w:t>
      </w:r>
    </w:p>
    <w:p w14:paraId="7CC9E9E4" w14:textId="77777777" w:rsidR="008D4D93" w:rsidRPr="008D4D93" w:rsidRDefault="008D4D93" w:rsidP="008D4D93">
      <w:pPr>
        <w:pStyle w:val="Akapitzlist"/>
        <w:numPr>
          <w:ilvl w:val="0"/>
          <w:numId w:val="2"/>
        </w:numPr>
        <w:tabs>
          <w:tab w:val="num" w:pos="360"/>
        </w:tabs>
        <w:ind w:left="360" w:right="-47"/>
        <w:jc w:val="both"/>
        <w:rPr>
          <w:rFonts w:ascii="Verdana" w:hAnsi="Verdana"/>
          <w:iCs/>
          <w:lang w:val="pl-PL"/>
        </w:rPr>
      </w:pPr>
      <w:r w:rsidRPr="00E410BF">
        <w:rPr>
          <w:rFonts w:ascii="Verdana" w:hAnsi="Verdana"/>
          <w:lang w:val="pl-PL"/>
        </w:rPr>
        <w:t xml:space="preserve">Przedmiotem niniejszej umowy </w:t>
      </w:r>
      <w:r w:rsidRPr="00E410BF">
        <w:rPr>
          <w:rFonts w:ascii="Verdana" w:hAnsi="Verdana"/>
          <w:color w:val="000000"/>
          <w:lang w:val="pl-PL"/>
        </w:rPr>
        <w:t>jest</w:t>
      </w:r>
      <w:bookmarkStart w:id="0" w:name="_Hlk58842586"/>
      <w:r w:rsidRPr="00E410BF">
        <w:rPr>
          <w:rFonts w:ascii="Verdana" w:hAnsi="Verdana"/>
          <w:color w:val="000000"/>
          <w:lang w:val="pl-PL"/>
        </w:rPr>
        <w:t xml:space="preserve">: </w:t>
      </w:r>
      <w:bookmarkStart w:id="1" w:name="_Hlk98922074"/>
      <w:bookmarkEnd w:id="0"/>
      <w:r w:rsidRPr="00E410BF">
        <w:rPr>
          <w:rFonts w:ascii="Verdana" w:hAnsi="Verdana" w:cs="Arial"/>
          <w:b/>
          <w:color w:val="000000"/>
          <w:lang w:val="pl-PL"/>
        </w:rPr>
        <w:t>Dostawa mikroskopu sił atomowych - DE-dzp.272-757/24</w:t>
      </w:r>
    </w:p>
    <w:p w14:paraId="691EC131" w14:textId="77777777" w:rsidR="008D4D93" w:rsidRPr="008D4D93" w:rsidRDefault="008D4D93" w:rsidP="008D4D93">
      <w:pPr>
        <w:pStyle w:val="Akapitzlist"/>
        <w:numPr>
          <w:ilvl w:val="0"/>
          <w:numId w:val="2"/>
        </w:numPr>
        <w:tabs>
          <w:tab w:val="num" w:pos="360"/>
        </w:tabs>
        <w:ind w:left="360" w:right="-47"/>
        <w:jc w:val="both"/>
        <w:rPr>
          <w:rFonts w:ascii="Verdana" w:hAnsi="Verdana"/>
          <w:iCs/>
          <w:lang w:val="pl-PL"/>
        </w:rPr>
      </w:pPr>
      <w:r w:rsidRPr="00E410BF">
        <w:rPr>
          <w:rFonts w:ascii="Verdana" w:hAnsi="Verdana"/>
          <w:lang w:val="pl-PL"/>
        </w:rPr>
        <w:t>Szczegółowa specyfikacja sprzętu</w:t>
      </w:r>
      <w:r w:rsidRPr="008D4D93">
        <w:rPr>
          <w:rFonts w:ascii="Verdana" w:hAnsi="Verdana"/>
          <w:lang w:val="pl-PL"/>
        </w:rPr>
        <w:t xml:space="preserve"> </w:t>
      </w:r>
      <w:bookmarkEnd w:id="1"/>
      <w:r w:rsidRPr="008D4D93">
        <w:rPr>
          <w:rFonts w:ascii="Verdana" w:hAnsi="Verdana"/>
          <w:lang w:val="pl-PL"/>
        </w:rPr>
        <w:t xml:space="preserve">jest określona w </w:t>
      </w:r>
      <w:r w:rsidRPr="008D4D93">
        <w:rPr>
          <w:rFonts w:ascii="Verdana" w:hAnsi="Verdana"/>
          <w:iCs/>
          <w:lang w:val="pl-PL"/>
        </w:rPr>
        <w:t>załączniku nr 1 - ofercie Sprzedawcy, który stanowi integralną część niniejszej umowy.</w:t>
      </w:r>
    </w:p>
    <w:p w14:paraId="5BE66E42" w14:textId="77777777" w:rsidR="008D4D93" w:rsidRPr="00262D4C" w:rsidRDefault="008D4D93" w:rsidP="008D4D93">
      <w:pPr>
        <w:pStyle w:val="Tekstpodstawowy"/>
        <w:spacing w:line="240" w:lineRule="auto"/>
        <w:ind w:left="360" w:right="-47"/>
        <w:jc w:val="both"/>
        <w:rPr>
          <w:rFonts w:ascii="Verdana" w:hAnsi="Verdana"/>
          <w:iCs/>
          <w:sz w:val="20"/>
        </w:rPr>
      </w:pPr>
    </w:p>
    <w:p w14:paraId="3220C4AD" w14:textId="77777777" w:rsidR="008D4D93" w:rsidRPr="00262D4C" w:rsidRDefault="008D4D93" w:rsidP="008D4D93">
      <w:pPr>
        <w:pStyle w:val="Tekstpodstawowy"/>
        <w:spacing w:line="240" w:lineRule="auto"/>
        <w:ind w:right="-47"/>
        <w:jc w:val="center"/>
        <w:rPr>
          <w:rFonts w:ascii="Verdana" w:hAnsi="Verdana"/>
          <w:b/>
          <w:sz w:val="20"/>
        </w:rPr>
      </w:pPr>
      <w:r w:rsidRPr="00262D4C">
        <w:rPr>
          <w:rFonts w:ascii="Verdana" w:hAnsi="Verdana"/>
          <w:b/>
          <w:sz w:val="20"/>
        </w:rPr>
        <w:t>§ 2</w:t>
      </w:r>
    </w:p>
    <w:p w14:paraId="2E25ED80" w14:textId="77777777" w:rsidR="008D4D93" w:rsidRPr="00262D4C" w:rsidRDefault="008D4D93" w:rsidP="008D4D93">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 xml:space="preserve">Sprzedawca zobowiązuje się dostarczyć </w:t>
      </w:r>
      <w:r>
        <w:rPr>
          <w:rFonts w:ascii="Verdana" w:hAnsi="Verdana"/>
          <w:sz w:val="20"/>
        </w:rPr>
        <w:t xml:space="preserve">i zainstalować </w:t>
      </w:r>
      <w:r w:rsidRPr="00262D4C">
        <w:rPr>
          <w:rFonts w:ascii="Verdana" w:hAnsi="Verdana"/>
          <w:sz w:val="20"/>
        </w:rPr>
        <w:t>sprzęt, o którym mowa w § 1 w terminie do</w:t>
      </w:r>
      <w:r w:rsidRPr="00262D4C">
        <w:rPr>
          <w:rFonts w:ascii="Verdana" w:hAnsi="Verdana"/>
          <w:color w:val="FF0000"/>
          <w:sz w:val="20"/>
        </w:rPr>
        <w:t xml:space="preserve"> </w:t>
      </w:r>
      <w:r w:rsidRPr="00262D4C">
        <w:rPr>
          <w:rFonts w:ascii="Verdana" w:hAnsi="Verdana"/>
          <w:sz w:val="20"/>
        </w:rPr>
        <w:t xml:space="preserve">……….. </w:t>
      </w:r>
      <w:r>
        <w:rPr>
          <w:rFonts w:ascii="Verdana" w:hAnsi="Verdana"/>
          <w:sz w:val="20"/>
        </w:rPr>
        <w:t>tygo</w:t>
      </w:r>
      <w:r w:rsidRPr="00262D4C">
        <w:rPr>
          <w:rFonts w:ascii="Verdana" w:hAnsi="Verdana"/>
          <w:sz w:val="20"/>
        </w:rPr>
        <w:t xml:space="preserve">dni od daty otrzymania zamówienia potwierdzonego przez </w:t>
      </w:r>
      <w:proofErr w:type="spellStart"/>
      <w:r w:rsidRPr="00262D4C">
        <w:rPr>
          <w:rFonts w:ascii="Verdana" w:hAnsi="Verdana"/>
          <w:sz w:val="20"/>
        </w:rPr>
        <w:t>MNiSW</w:t>
      </w:r>
      <w:proofErr w:type="spellEnd"/>
      <w:r w:rsidRPr="00262D4C">
        <w:rPr>
          <w:rFonts w:ascii="Verdana" w:hAnsi="Verdana"/>
          <w:sz w:val="20"/>
        </w:rPr>
        <w:t xml:space="preserve"> do siedziby Kupującego.</w:t>
      </w:r>
    </w:p>
    <w:p w14:paraId="00151A60" w14:textId="77777777" w:rsidR="008D4D93" w:rsidRPr="00262D4C" w:rsidRDefault="008D4D93" w:rsidP="008D4D9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Wydanie przedmiotu umowy Kupującemu winno nastąpić w miejscu wskazanym w pkt. 1  w godzinach uzgodnionych z Kupującym.</w:t>
      </w:r>
    </w:p>
    <w:p w14:paraId="44A1844E" w14:textId="77777777" w:rsidR="008D4D93" w:rsidRDefault="008D4D93" w:rsidP="008D4D93">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035D7D5B" w14:textId="77777777" w:rsidR="008D4D93" w:rsidRPr="00E410BF" w:rsidRDefault="008D4D93" w:rsidP="008D4D93">
      <w:pPr>
        <w:pStyle w:val="Tekstpodstawowy"/>
        <w:numPr>
          <w:ilvl w:val="0"/>
          <w:numId w:val="3"/>
        </w:numPr>
        <w:tabs>
          <w:tab w:val="num" w:pos="360"/>
        </w:tabs>
        <w:spacing w:line="240" w:lineRule="auto"/>
        <w:ind w:left="360" w:right="-47"/>
        <w:jc w:val="both"/>
        <w:rPr>
          <w:rFonts w:ascii="Verdana" w:hAnsi="Verdana"/>
          <w:sz w:val="20"/>
        </w:rPr>
      </w:pPr>
      <w:r w:rsidRPr="00E410BF">
        <w:rPr>
          <w:rFonts w:ascii="Verdana" w:hAnsi="Verdana"/>
          <w:sz w:val="20"/>
        </w:rPr>
        <w:t xml:space="preserve">W ramach wynagrodzenia, </w:t>
      </w:r>
      <w:r>
        <w:rPr>
          <w:rFonts w:ascii="Verdana" w:hAnsi="Verdana"/>
          <w:sz w:val="20"/>
        </w:rPr>
        <w:t>Sprzedający</w:t>
      </w:r>
      <w:r w:rsidRPr="00E410BF">
        <w:rPr>
          <w:rFonts w:ascii="Verdana" w:hAnsi="Verdana"/>
          <w:sz w:val="20"/>
        </w:rPr>
        <w:t xml:space="preserve"> zapewni szkolenie w zakresie obsługi urządzenia dla 4 wyznaczonych pracowników </w:t>
      </w:r>
      <w:r>
        <w:rPr>
          <w:rFonts w:ascii="Verdana" w:hAnsi="Verdana"/>
          <w:sz w:val="20"/>
        </w:rPr>
        <w:t>Kupującego</w:t>
      </w:r>
      <w:r w:rsidRPr="00E410BF">
        <w:rPr>
          <w:rFonts w:ascii="Verdana" w:hAnsi="Verdana"/>
          <w:sz w:val="20"/>
        </w:rPr>
        <w:t xml:space="preserve">. </w:t>
      </w:r>
    </w:p>
    <w:p w14:paraId="349EC514" w14:textId="77777777" w:rsidR="008D4D93" w:rsidRPr="00262D4C" w:rsidRDefault="008D4D93" w:rsidP="008D4D93">
      <w:pPr>
        <w:pStyle w:val="Tekstpodstawowy"/>
        <w:spacing w:line="240" w:lineRule="auto"/>
        <w:ind w:left="360" w:right="-47"/>
        <w:jc w:val="both"/>
        <w:rPr>
          <w:rFonts w:ascii="Verdana" w:hAnsi="Verdana"/>
          <w:sz w:val="20"/>
        </w:rPr>
      </w:pPr>
    </w:p>
    <w:p w14:paraId="49FB72DF" w14:textId="77777777" w:rsidR="008D4D93" w:rsidRPr="00262D4C" w:rsidRDefault="008D4D93" w:rsidP="008D4D93">
      <w:pPr>
        <w:pStyle w:val="Tekstpodstawowy"/>
        <w:spacing w:line="240" w:lineRule="auto"/>
        <w:ind w:right="-47"/>
        <w:jc w:val="center"/>
        <w:rPr>
          <w:rFonts w:ascii="Verdana" w:hAnsi="Verdana"/>
          <w:b/>
          <w:sz w:val="20"/>
        </w:rPr>
      </w:pPr>
      <w:r w:rsidRPr="00262D4C">
        <w:rPr>
          <w:rFonts w:ascii="Verdana" w:hAnsi="Verdana"/>
          <w:b/>
          <w:sz w:val="20"/>
        </w:rPr>
        <w:t>§ 3</w:t>
      </w:r>
    </w:p>
    <w:p w14:paraId="4E72B059" w14:textId="77777777" w:rsidR="008D4D93" w:rsidRPr="00262D4C" w:rsidRDefault="008D4D93" w:rsidP="008D4D93">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 xml:space="preserve">na  kwotę ........................... </w:t>
      </w:r>
      <w:r w:rsidRPr="00262D4C">
        <w:rPr>
          <w:rFonts w:ascii="Verdana" w:hAnsi="Verdana"/>
          <w:i/>
          <w:sz w:val="20"/>
        </w:rPr>
        <w:t>(słownie................................................................)</w:t>
      </w:r>
    </w:p>
    <w:p w14:paraId="20E43048" w14:textId="77777777" w:rsidR="008D4D93" w:rsidRPr="00262D4C" w:rsidRDefault="008D4D93" w:rsidP="008D4D93">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 xml:space="preserve">Do powyższej kwoty Sprzedawca doliczy podatek VAT w wysokości ................................ </w:t>
      </w:r>
      <w:r w:rsidRPr="00262D4C">
        <w:rPr>
          <w:rFonts w:ascii="Verdana" w:hAnsi="Verdana"/>
          <w:i/>
          <w:sz w:val="20"/>
        </w:rPr>
        <w:t>(słownie: ........................................................................)</w:t>
      </w:r>
    </w:p>
    <w:p w14:paraId="6D1D0DD9" w14:textId="77777777" w:rsidR="008D4D93" w:rsidRPr="00262D4C" w:rsidRDefault="008D4D93" w:rsidP="008D4D93">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 …………………… (</w:t>
      </w:r>
      <w:r w:rsidRPr="00262D4C">
        <w:rPr>
          <w:rFonts w:ascii="Verdana" w:hAnsi="Verdana"/>
          <w:i/>
          <w:sz w:val="20"/>
        </w:rPr>
        <w:t>słownie:………………………………….)</w:t>
      </w:r>
    </w:p>
    <w:p w14:paraId="0EA939EB" w14:textId="77777777" w:rsidR="008D4D93" w:rsidRPr="00440369" w:rsidRDefault="008D4D93" w:rsidP="008D4D93">
      <w:pPr>
        <w:numPr>
          <w:ilvl w:val="0"/>
          <w:numId w:val="4"/>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zestaw komputerowy i monitory</w:t>
      </w:r>
      <w:r>
        <w:rPr>
          <w:rFonts w:ascii="Verdana" w:hAnsi="Verdana"/>
          <w:b/>
          <w:bCs/>
          <w:lang w:val="pl-PL"/>
        </w:rPr>
        <w:t xml:space="preserve"> </w:t>
      </w:r>
      <w:r w:rsidRPr="00440369">
        <w:rPr>
          <w:rFonts w:ascii="Verdana" w:hAnsi="Verdana"/>
          <w:lang w:val="pl-PL"/>
        </w:rPr>
        <w:t>wchodząc</w:t>
      </w:r>
      <w:r>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0D1F980F" w14:textId="77777777" w:rsidR="008D4D93" w:rsidRPr="00440369" w:rsidRDefault="008D4D93" w:rsidP="008D4D93">
      <w:pPr>
        <w:numPr>
          <w:ilvl w:val="0"/>
          <w:numId w:val="4"/>
        </w:numPr>
        <w:tabs>
          <w:tab w:val="clear" w:pos="720"/>
        </w:tabs>
        <w:ind w:right="-45"/>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101926F5" w14:textId="77777777" w:rsidR="008D4D93" w:rsidRPr="001E7B4A" w:rsidRDefault="008D4D93" w:rsidP="008D4D93">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Pr="001E7B4A">
        <w:rPr>
          <w:rFonts w:ascii="Verdana" w:hAnsi="Verdana"/>
          <w:sz w:val="20"/>
        </w:rPr>
        <w:lastRenderedPageBreak/>
        <w:t>ubezpieczenie, załadunek, wyładunek, dokumentację niezbędną do normalnego  użytkowania, konserwacji i naprawy przedmiotu umowy.</w:t>
      </w:r>
    </w:p>
    <w:p w14:paraId="2FF83EA0" w14:textId="77777777" w:rsidR="008D4D93" w:rsidRPr="001E7B4A" w:rsidRDefault="008D4D93" w:rsidP="008D4D93">
      <w:pPr>
        <w:pStyle w:val="Tekstpodstawowy"/>
        <w:spacing w:line="240" w:lineRule="auto"/>
        <w:ind w:right="-47"/>
        <w:jc w:val="center"/>
        <w:rPr>
          <w:rFonts w:ascii="Verdana" w:hAnsi="Verdana"/>
          <w:b/>
          <w:sz w:val="20"/>
        </w:rPr>
      </w:pPr>
    </w:p>
    <w:p w14:paraId="61874DC0"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4</w:t>
      </w:r>
    </w:p>
    <w:p w14:paraId="1EBE9F7C" w14:textId="77777777" w:rsidR="008D4D93" w:rsidRPr="001E7B4A"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1F91EA2" w14:textId="77777777" w:rsidR="008D4D93" w:rsidRPr="001E7B4A"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D18E460" w14:textId="77777777" w:rsidR="008D4D93" w:rsidRPr="001E7B4A"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EFE0134" w14:textId="77777777" w:rsidR="008D4D93" w:rsidRPr="007101CD" w:rsidRDefault="008D4D93" w:rsidP="008D4D93">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518108EC"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5</w:t>
      </w:r>
    </w:p>
    <w:p w14:paraId="5E402830"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E52AD33"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24CB6FB8" w14:textId="77777777" w:rsidR="008D4D93" w:rsidRPr="001E7B4A" w:rsidRDefault="008D4D93" w:rsidP="008D4D93">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2B89B8CA" w14:textId="77777777" w:rsidR="008D4D93" w:rsidRPr="001E7B4A" w:rsidRDefault="008D4D93" w:rsidP="008D4D93">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D82FA24" w14:textId="77777777" w:rsidR="008D4D93" w:rsidRPr="001E7B4A" w:rsidRDefault="008D4D93" w:rsidP="008D4D93">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 xml:space="preserve">przyczyn </w:t>
      </w:r>
      <w:bookmarkStart w:id="2" w:name="_Hlk164336753"/>
      <w:r>
        <w:rPr>
          <w:rFonts w:ascii="Verdana" w:hAnsi="Verdana"/>
          <w:sz w:val="20"/>
        </w:rPr>
        <w:t>występujących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4C33257" w14:textId="77777777" w:rsidR="008D4D93" w:rsidRPr="001E7B4A" w:rsidRDefault="008D4D93" w:rsidP="008D4D93">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4F6EDF5D"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6B7BCF9E" w14:textId="77777777" w:rsidR="008D4D93" w:rsidRPr="001E7B4A" w:rsidRDefault="008D4D93" w:rsidP="008D4D93">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07D8E2A1" w14:textId="77777777" w:rsidR="008D4D93" w:rsidRPr="001E7B4A" w:rsidRDefault="008D4D93" w:rsidP="008D4D93">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przyczyn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67AE247"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53478294"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96937DC"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5490F9CB" w14:textId="77777777" w:rsidR="008D4D93" w:rsidRPr="001E7B4A"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58CBB8C9" w14:textId="77777777" w:rsidR="008D4D93" w:rsidRPr="00D359D6" w:rsidRDefault="008D4D93" w:rsidP="008D4D93">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7CE145" w14:textId="77777777" w:rsidR="008D4D93" w:rsidRPr="001E7B4A" w:rsidRDefault="008D4D93" w:rsidP="008D4D93">
      <w:pPr>
        <w:pStyle w:val="Tekstpodstawowy"/>
        <w:ind w:right="-47"/>
        <w:jc w:val="center"/>
        <w:rPr>
          <w:rFonts w:ascii="Verdana" w:hAnsi="Verdana"/>
          <w:b/>
          <w:sz w:val="20"/>
        </w:rPr>
      </w:pPr>
    </w:p>
    <w:p w14:paraId="43DADD45" w14:textId="77777777" w:rsidR="008D4D93" w:rsidRPr="001E7B4A" w:rsidRDefault="008D4D93" w:rsidP="008D4D93">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3E678BAA"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565CC4E"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4D5B941E"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4D4E1D30" w14:textId="77777777" w:rsidR="008D4D93" w:rsidRPr="001E7B4A"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8C28F8E" w14:textId="77777777" w:rsidR="008D4D93" w:rsidRPr="007101CD" w:rsidRDefault="008D4D93" w:rsidP="008D4D93">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B0A219C" w14:textId="77777777" w:rsidR="008D4D93" w:rsidRPr="001E7B4A" w:rsidRDefault="008D4D93" w:rsidP="008D4D93">
      <w:pPr>
        <w:pStyle w:val="Tekstpodstawowy"/>
        <w:spacing w:line="240" w:lineRule="auto"/>
        <w:ind w:left="340" w:right="-47"/>
        <w:jc w:val="center"/>
        <w:rPr>
          <w:rFonts w:ascii="Verdana" w:hAnsi="Verdana"/>
          <w:b/>
          <w:sz w:val="20"/>
        </w:rPr>
      </w:pPr>
      <w:r w:rsidRPr="001E7B4A">
        <w:rPr>
          <w:rFonts w:ascii="Verdana" w:hAnsi="Verdana"/>
          <w:b/>
          <w:sz w:val="20"/>
        </w:rPr>
        <w:t>§ 7</w:t>
      </w:r>
    </w:p>
    <w:p w14:paraId="7EB85481"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08EDC5E"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3A8AD3C" w14:textId="77777777" w:rsidR="008D4D93" w:rsidRPr="001E7B4A" w:rsidRDefault="008D4D93" w:rsidP="008D4D93">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0A9B48"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6F3FF3E"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7993BF44" w14:textId="77777777" w:rsidR="008D4D93" w:rsidRPr="001E7B4A" w:rsidRDefault="008D4D93" w:rsidP="008D4D93">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41D9A6D"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EBA11D9"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34BB242"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0274B4" w14:textId="77777777" w:rsidR="008D4D93" w:rsidRPr="001E7B4A"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B43F86F" w14:textId="77777777" w:rsidR="008D4D93" w:rsidRPr="008400D7" w:rsidRDefault="008D4D93" w:rsidP="008D4D93">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499E6209" w14:textId="77777777" w:rsidR="008D4D93" w:rsidRPr="001E7B4A" w:rsidRDefault="008D4D93" w:rsidP="008D4D93">
      <w:pPr>
        <w:pStyle w:val="Tekstpodstawowy"/>
        <w:spacing w:line="240" w:lineRule="auto"/>
        <w:ind w:left="360" w:right="-47"/>
        <w:jc w:val="center"/>
        <w:rPr>
          <w:rFonts w:ascii="Verdana" w:hAnsi="Verdana"/>
          <w:b/>
          <w:sz w:val="20"/>
        </w:rPr>
      </w:pPr>
      <w:r w:rsidRPr="001E7B4A">
        <w:rPr>
          <w:rFonts w:ascii="Verdana" w:hAnsi="Verdana"/>
          <w:b/>
          <w:sz w:val="20"/>
        </w:rPr>
        <w:t>§ 8</w:t>
      </w:r>
    </w:p>
    <w:p w14:paraId="5C23D772"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lang w:val="pl-PL"/>
        </w:rPr>
        <w:t>Sprzedawca udziela ……. miesięcznej gwarancji jakości na urządzeni</w:t>
      </w:r>
      <w:r>
        <w:rPr>
          <w:rFonts w:ascii="Verdana" w:hAnsi="Verdana"/>
          <w:lang w:val="pl-PL"/>
        </w:rPr>
        <w:t>a</w:t>
      </w:r>
      <w:r w:rsidRPr="001E7B4A">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660D2AFF"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223758C6"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0555921"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25491F7B"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01497905" w14:textId="77777777" w:rsidR="008D4D93" w:rsidRPr="001E7B4A" w:rsidRDefault="008D4D93" w:rsidP="008D4D93">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7AB4654B" w14:textId="77777777" w:rsidR="008D4D93" w:rsidRPr="001E7B4A" w:rsidRDefault="008D4D93" w:rsidP="008D4D93">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759EDC17" w14:textId="77777777" w:rsidR="008D4D93" w:rsidRPr="008427BF" w:rsidRDefault="008D4D93" w:rsidP="008D4D93">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6A6E4EAC" w14:textId="7AFCE13B" w:rsidR="008D4D93" w:rsidRPr="006A670C" w:rsidRDefault="008D4D93" w:rsidP="008D4D93">
      <w:pPr>
        <w:numPr>
          <w:ilvl w:val="1"/>
          <w:numId w:val="22"/>
        </w:numPr>
        <w:jc w:val="both"/>
        <w:rPr>
          <w:rFonts w:ascii="Verdana" w:hAnsi="Verdana"/>
          <w:bCs/>
          <w:highlight w:val="lightGray"/>
          <w:lang w:val="pl-PL" w:eastAsia="en-US"/>
        </w:rPr>
      </w:pPr>
      <w:r w:rsidRPr="006A670C">
        <w:rPr>
          <w:rFonts w:ascii="Verdana" w:hAnsi="Verdana"/>
          <w:bCs/>
          <w:highlight w:val="lightGray"/>
          <w:lang w:val="pl-PL" w:eastAsia="en-US"/>
        </w:rPr>
        <w:t xml:space="preserve">Czas reakcji na zgłoszenie usterki </w:t>
      </w:r>
      <w:r w:rsidRPr="006A670C">
        <w:rPr>
          <w:rFonts w:ascii="Verdana" w:hAnsi="Verdana"/>
          <w:b/>
          <w:bCs/>
          <w:highlight w:val="lightGray"/>
          <w:lang w:val="pl-PL" w:eastAsia="en-US"/>
        </w:rPr>
        <w:t xml:space="preserve">do </w:t>
      </w:r>
      <w:r w:rsidR="006A670C" w:rsidRPr="006A670C">
        <w:rPr>
          <w:rFonts w:ascii="Verdana" w:hAnsi="Verdana"/>
          <w:b/>
          <w:bCs/>
          <w:highlight w:val="lightGray"/>
          <w:lang w:val="pl-PL" w:eastAsia="en-US"/>
        </w:rPr>
        <w:t>2</w:t>
      </w:r>
      <w:r w:rsidRPr="006A670C">
        <w:rPr>
          <w:rFonts w:ascii="Verdana" w:hAnsi="Verdana"/>
          <w:b/>
          <w:bCs/>
          <w:highlight w:val="lightGray"/>
          <w:lang w:val="pl-PL" w:eastAsia="en-US"/>
        </w:rPr>
        <w:t xml:space="preserve"> dni roboczych</w:t>
      </w:r>
      <w:r w:rsidRPr="006A670C">
        <w:rPr>
          <w:rFonts w:ascii="Verdana" w:hAnsi="Verdana"/>
          <w:bCs/>
          <w:highlight w:val="lightGray"/>
          <w:lang w:val="pl-PL" w:eastAsia="en-US"/>
        </w:rPr>
        <w:t xml:space="preserve"> </w:t>
      </w:r>
      <w:r w:rsidR="006A670C" w:rsidRPr="006A670C">
        <w:rPr>
          <w:rFonts w:ascii="Verdana" w:hAnsi="Verdana"/>
          <w:bCs/>
          <w:highlight w:val="lightGray"/>
          <w:lang w:val="pl-PL" w:eastAsia="en-US"/>
        </w:rPr>
        <w:t xml:space="preserve">( za dni robocze przyjmuje się dni od poniedziałku do piątku, za wyjątkiem dni ustawowo wolnych od pracy) </w:t>
      </w:r>
      <w:r w:rsidRPr="006A670C">
        <w:rPr>
          <w:rFonts w:ascii="Verdana" w:hAnsi="Verdana"/>
          <w:bCs/>
          <w:highlight w:val="lightGray"/>
          <w:lang w:val="pl-PL" w:eastAsia="en-US"/>
        </w:rPr>
        <w:t xml:space="preserve">od momentu zgłoszenia, czas naprawy nie dłuższy niż </w:t>
      </w:r>
      <w:r w:rsidRPr="006A670C">
        <w:rPr>
          <w:rFonts w:ascii="Verdana" w:hAnsi="Verdana"/>
          <w:b/>
          <w:highlight w:val="lightGray"/>
          <w:lang w:val="pl-PL" w:eastAsia="en-US"/>
        </w:rPr>
        <w:t>10 dni</w:t>
      </w:r>
      <w:r w:rsidRPr="006A670C">
        <w:rPr>
          <w:rFonts w:ascii="Verdana" w:hAnsi="Verdana"/>
          <w:bCs/>
          <w:highlight w:val="lightGray"/>
          <w:lang w:val="pl-PL" w:eastAsia="en-US"/>
        </w:rPr>
        <w:t xml:space="preserve">  od momentu zgłoszenia.</w:t>
      </w:r>
      <w:r w:rsidRPr="006A670C">
        <w:rPr>
          <w:highlight w:val="lightGray"/>
          <w:lang w:val="pl-PL"/>
        </w:rPr>
        <w:t xml:space="preserve"> </w:t>
      </w:r>
    </w:p>
    <w:p w14:paraId="24CD011D" w14:textId="77777777" w:rsidR="008D4D93" w:rsidRPr="00921322" w:rsidRDefault="008D4D93" w:rsidP="008D4D93">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Wszelkie zgłoszenia usterek (wad) będą przekazywane Sprzedawcy e-mailem na adres: …………………, za zwrotnym potwierdzeniem odbioru zgłoszenia na adres e-mail Kupującego …………………………….   .</w:t>
      </w:r>
    </w:p>
    <w:p w14:paraId="67B08D33" w14:textId="77777777" w:rsidR="008D4D93" w:rsidRPr="00921322" w:rsidRDefault="008D4D93" w:rsidP="008D4D93">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W przypadku zmiany numeru telefonu lub e-maila, Sprzedawca ma obowiązek powiadomić Kupującego z 5-dniowym wyprzedzeniem pod rygorem uznania zgłoszenia o awarii za dokonane prawidłowo.</w:t>
      </w:r>
    </w:p>
    <w:p w14:paraId="7B25CB4B" w14:textId="77777777" w:rsidR="008D4D93" w:rsidRPr="00921322" w:rsidRDefault="008D4D93" w:rsidP="008D4D93">
      <w:pPr>
        <w:numPr>
          <w:ilvl w:val="1"/>
          <w:numId w:val="22"/>
        </w:numPr>
        <w:jc w:val="both"/>
        <w:rPr>
          <w:rFonts w:ascii="Verdana" w:hAnsi="Verdana"/>
          <w:bCs/>
          <w:highlight w:val="yellow"/>
          <w:lang w:val="pl-PL" w:eastAsia="en-US"/>
        </w:rPr>
      </w:pPr>
      <w:r w:rsidRPr="00921322">
        <w:rPr>
          <w:rFonts w:ascii="Verdana" w:hAnsi="Verdana"/>
          <w:bCs/>
          <w:highlight w:val="yellow"/>
          <w:lang w:val="pl-PL" w:eastAsia="en-US"/>
        </w:rPr>
        <w:t xml:space="preserve">Jeśli czas usunięcia wady lub usterki będzie przekraczał </w:t>
      </w:r>
      <w:r w:rsidRPr="00921322">
        <w:rPr>
          <w:rFonts w:ascii="Verdana" w:hAnsi="Verdana"/>
          <w:b/>
          <w:highlight w:val="yellow"/>
          <w:lang w:val="pl-PL" w:eastAsia="en-US"/>
        </w:rPr>
        <w:t>10 dni</w:t>
      </w:r>
      <w:r w:rsidRPr="00921322">
        <w:rPr>
          <w:rFonts w:ascii="Verdana" w:hAnsi="Verdana"/>
          <w:bCs/>
          <w:highlight w:val="yellow"/>
          <w:lang w:val="pl-PL" w:eastAsia="en-US"/>
        </w:rPr>
        <w:t xml:space="preserve">, Wykonawca niezwłocznie dostarczy </w:t>
      </w:r>
      <w:bookmarkStart w:id="4" w:name="_GoBack"/>
      <w:bookmarkEnd w:id="4"/>
      <w:r w:rsidRPr="00921322">
        <w:rPr>
          <w:rFonts w:ascii="Verdana" w:hAnsi="Verdana"/>
          <w:bCs/>
          <w:highlight w:val="yellow"/>
          <w:lang w:val="pl-PL" w:eastAsia="en-US"/>
        </w:rPr>
        <w:t>Zamawiającemu na czas naprawy sprzęt zastępczy o nie gorszych parametrach technicznych.</w:t>
      </w:r>
    </w:p>
    <w:p w14:paraId="73F5006B" w14:textId="77777777" w:rsidR="008D4D93" w:rsidRDefault="008D4D93" w:rsidP="008D4D93">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91DF299" w14:textId="77777777" w:rsidR="008D4D93" w:rsidRPr="00434027" w:rsidRDefault="008D4D93" w:rsidP="008D4D93">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2CF09673"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24C87C77"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A5BAE08" w14:textId="77777777" w:rsidR="008D4D93" w:rsidRPr="001E7B4A" w:rsidRDefault="008D4D93" w:rsidP="008D4D93">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6A3049B6"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1E7B4A">
        <w:rPr>
          <w:rFonts w:ascii="Verdana" w:hAnsi="Verdana"/>
          <w:bCs/>
          <w:lang w:val="pl-PL" w:eastAsia="en-US"/>
        </w:rPr>
        <w:lastRenderedPageBreak/>
        <w:t xml:space="preserve">Sprzedawca zobowiązany jest wypłacić Kupującemu kwotę stanowiącą równowartość poniesionego przez Kupującego kosztu wykonania takich prac.   </w:t>
      </w:r>
    </w:p>
    <w:p w14:paraId="5988BF08"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6E156FAB"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769E430" w14:textId="77777777" w:rsidR="008D4D93" w:rsidRPr="001E7B4A" w:rsidRDefault="008D4D93" w:rsidP="008D4D93">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463E306"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9</w:t>
      </w:r>
    </w:p>
    <w:p w14:paraId="47093200"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46CFF527" w14:textId="77777777" w:rsidR="008D4D93" w:rsidRPr="008400D7" w:rsidRDefault="008D4D93" w:rsidP="008D4D93">
      <w:pPr>
        <w:spacing w:line="240" w:lineRule="atLeast"/>
        <w:ind w:right="-47"/>
        <w:jc w:val="center"/>
        <w:rPr>
          <w:rFonts w:ascii="Verdana" w:hAnsi="Verdana"/>
          <w:b/>
        </w:rPr>
      </w:pPr>
      <w:r w:rsidRPr="001E7B4A">
        <w:rPr>
          <w:rFonts w:ascii="Verdana" w:hAnsi="Verdana"/>
          <w:b/>
        </w:rPr>
        <w:t>§ 10</w:t>
      </w:r>
    </w:p>
    <w:p w14:paraId="32FCBA20" w14:textId="77777777" w:rsidR="008D4D93" w:rsidRPr="001E7B4A" w:rsidRDefault="008D4D93" w:rsidP="008D4D93">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247D391D" w14:textId="77777777" w:rsidR="008D4D93" w:rsidRPr="001E7B4A" w:rsidRDefault="008D4D93" w:rsidP="008D4D93">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7304DF0E" w14:textId="77777777" w:rsidR="008D4D93" w:rsidRPr="001E7B4A" w:rsidRDefault="008D4D93" w:rsidP="008D4D93">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1CEE0DE8" w14:textId="77777777" w:rsidR="008D4D93" w:rsidRPr="001E7B4A" w:rsidRDefault="008D4D93" w:rsidP="008D4D93">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73982D75" w14:textId="77777777" w:rsidR="008D4D93" w:rsidRPr="001E7B4A"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014D9D7" w14:textId="77777777" w:rsidR="008D4D93" w:rsidRPr="001E7B4A"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F5DC28" w14:textId="77777777" w:rsidR="008D4D93" w:rsidRPr="001E7B4A" w:rsidRDefault="008D4D93" w:rsidP="008D4D93">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50BB636" w14:textId="77777777" w:rsidR="008D4D93" w:rsidRPr="001E7B4A" w:rsidRDefault="008D4D93" w:rsidP="008D4D93">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D59FAA1" w14:textId="77777777" w:rsidR="008D4D93" w:rsidRPr="001E7B4A"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FF0B121" w14:textId="77777777" w:rsidR="008D4D93" w:rsidRPr="001E7B4A" w:rsidRDefault="008D4D93" w:rsidP="008D4D93">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w:t>
      </w:r>
      <w:r w:rsidRPr="001E7B4A">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FC81321" w14:textId="77777777" w:rsidR="008D4D93" w:rsidRPr="001E7B4A" w:rsidRDefault="008D4D93" w:rsidP="008D4D93">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6992D884" w14:textId="77777777" w:rsidR="008D4D93" w:rsidRPr="008400D7" w:rsidRDefault="008D4D93" w:rsidP="008D4D93">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91FC9" w14:textId="77777777" w:rsidR="008D4D93" w:rsidRPr="001E7B4A" w:rsidRDefault="008D4D93" w:rsidP="008D4D93">
      <w:pPr>
        <w:pStyle w:val="Tekstpodstawowy"/>
        <w:spacing w:line="240" w:lineRule="auto"/>
        <w:ind w:right="-47"/>
        <w:jc w:val="center"/>
        <w:rPr>
          <w:rFonts w:ascii="Verdana" w:hAnsi="Verdana"/>
          <w:b/>
          <w:bCs/>
          <w:sz w:val="20"/>
        </w:rPr>
      </w:pPr>
      <w:r w:rsidRPr="001E7B4A">
        <w:rPr>
          <w:rFonts w:ascii="Verdana" w:hAnsi="Verdana"/>
          <w:b/>
          <w:bCs/>
          <w:sz w:val="20"/>
        </w:rPr>
        <w:t>§ 12</w:t>
      </w:r>
    </w:p>
    <w:p w14:paraId="44954812"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2DFAC384"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082B64CA"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3C657F4" w14:textId="77777777" w:rsidR="008D4D93" w:rsidRPr="001E7B4A" w:rsidRDefault="008D4D93" w:rsidP="008D4D93">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6B28D274" w14:textId="77777777" w:rsidR="008D4D93" w:rsidRPr="001E7B4A" w:rsidRDefault="008D4D93" w:rsidP="008D4D93">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Pr>
          <w:rFonts w:ascii="Verdana" w:hAnsi="Verdana"/>
          <w:color w:val="000000"/>
          <w:lang w:val="pl-PL"/>
        </w:rPr>
        <w:t>2</w:t>
      </w:r>
      <w:r w:rsidRPr="001E7B4A">
        <w:rPr>
          <w:rFonts w:ascii="Verdana" w:hAnsi="Verdana"/>
          <w:color w:val="000000"/>
          <w:lang w:val="pl-PL"/>
        </w:rPr>
        <w:t xml:space="preserve"> ust 1;</w:t>
      </w:r>
      <w:bookmarkEnd w:id="6"/>
    </w:p>
    <w:p w14:paraId="181E896E"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668AF9FB"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7CA4F4C9"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5F4FC4B8" w14:textId="77777777" w:rsidR="008D4D93" w:rsidRPr="001E7B4A" w:rsidRDefault="008D4D93" w:rsidP="008D4D93">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123AB0DF"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0A00F4F" w14:textId="77777777" w:rsidR="008D4D93" w:rsidRPr="001E7B4A" w:rsidRDefault="008D4D93" w:rsidP="008D4D93">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77841A9" w14:textId="77777777" w:rsidR="008D4D93" w:rsidRPr="001E7B4A" w:rsidRDefault="008D4D93" w:rsidP="008D4D93">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B7BC2E3"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1E7B4A">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05F07E26"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2418B2"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1D45AE6" w14:textId="77777777" w:rsidR="008D4D93" w:rsidRPr="001E7B4A" w:rsidRDefault="008D4D93" w:rsidP="008D4D93">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AB01BAC"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 14</w:t>
      </w:r>
    </w:p>
    <w:p w14:paraId="41226176" w14:textId="77777777" w:rsidR="008D4D93" w:rsidRPr="001E7B4A" w:rsidRDefault="008D4D93" w:rsidP="008D4D93">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F01CCBF" w14:textId="77777777" w:rsidR="008D4D93" w:rsidRPr="001E7B4A" w:rsidRDefault="008D4D93" w:rsidP="008D4D9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6318B644" w14:textId="77777777" w:rsidR="008D4D93" w:rsidRPr="001E7B4A" w:rsidRDefault="008D4D93" w:rsidP="008D4D93">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46154AB6" w14:textId="77777777" w:rsidR="008D4D93" w:rsidRPr="001E7B4A" w:rsidRDefault="008D4D93" w:rsidP="008D4D93">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9DFF332" w14:textId="77777777" w:rsidR="008D4D93" w:rsidRPr="008400D7" w:rsidRDefault="008D4D93" w:rsidP="008D4D9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5F819F27"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§15</w:t>
      </w:r>
    </w:p>
    <w:p w14:paraId="0AC37AC8" w14:textId="77777777" w:rsidR="008D4D93" w:rsidRPr="001E7B4A" w:rsidRDefault="008D4D93" w:rsidP="008D4D93">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849F572" w14:textId="77777777" w:rsidR="008D4D93" w:rsidRPr="001E7B4A" w:rsidRDefault="008D4D93" w:rsidP="008D4D93">
      <w:pPr>
        <w:jc w:val="center"/>
        <w:rPr>
          <w:rFonts w:ascii="Verdana" w:hAnsi="Verdana"/>
          <w:b/>
          <w:lang w:val="pl-PL"/>
        </w:rPr>
      </w:pPr>
      <w:r w:rsidRPr="001E7B4A">
        <w:rPr>
          <w:rFonts w:ascii="Verdana" w:hAnsi="Verdana"/>
          <w:b/>
          <w:lang w:val="pl-PL"/>
        </w:rPr>
        <w:t>§16</w:t>
      </w:r>
    </w:p>
    <w:p w14:paraId="1859BF07"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6023441"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§17</w:t>
      </w:r>
    </w:p>
    <w:p w14:paraId="5D9B6ABE"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2E5ADFA7"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§18</w:t>
      </w:r>
    </w:p>
    <w:p w14:paraId="6F42E155" w14:textId="77777777" w:rsidR="008D4D93" w:rsidRPr="001E7B4A" w:rsidRDefault="008D4D93" w:rsidP="008D4D93">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3CB67A5" w14:textId="77777777" w:rsidR="008D4D93" w:rsidRPr="001E7B4A" w:rsidRDefault="008D4D93" w:rsidP="008D4D93">
      <w:pPr>
        <w:pStyle w:val="Tekstpodstawowy"/>
        <w:spacing w:line="240" w:lineRule="auto"/>
        <w:ind w:right="-47"/>
        <w:jc w:val="center"/>
        <w:rPr>
          <w:rFonts w:ascii="Verdana" w:hAnsi="Verdana"/>
          <w:b/>
          <w:sz w:val="20"/>
        </w:rPr>
      </w:pPr>
      <w:r w:rsidRPr="001E7B4A">
        <w:rPr>
          <w:rFonts w:ascii="Verdana" w:hAnsi="Verdana"/>
          <w:b/>
          <w:sz w:val="20"/>
        </w:rPr>
        <w:t>§19</w:t>
      </w:r>
    </w:p>
    <w:p w14:paraId="5D542930" w14:textId="77777777" w:rsidR="008D4D93" w:rsidRPr="001E7B4A" w:rsidRDefault="008D4D93" w:rsidP="008D4D93">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00BD0735" w14:textId="77777777" w:rsidR="008D4D93" w:rsidRPr="001E7B4A" w:rsidRDefault="008D4D93" w:rsidP="008D4D93">
      <w:pPr>
        <w:pStyle w:val="Tekstpodstawowy2"/>
        <w:spacing w:line="240" w:lineRule="auto"/>
        <w:ind w:right="-47"/>
        <w:rPr>
          <w:rFonts w:ascii="Verdana" w:hAnsi="Verdana"/>
        </w:rPr>
      </w:pPr>
    </w:p>
    <w:p w14:paraId="6ECA3DE3" w14:textId="77777777" w:rsidR="008D4D93" w:rsidRPr="001E7B4A" w:rsidRDefault="008D4D93" w:rsidP="008D4D93">
      <w:pPr>
        <w:pStyle w:val="Tekstpodstawowy2"/>
        <w:spacing w:line="240" w:lineRule="auto"/>
        <w:ind w:right="-47"/>
        <w:rPr>
          <w:rFonts w:ascii="Verdana" w:hAnsi="Verdana"/>
        </w:rPr>
      </w:pPr>
    </w:p>
    <w:p w14:paraId="5FB5322A" w14:textId="77777777" w:rsidR="008D4D93" w:rsidRDefault="008D4D93" w:rsidP="008D4D93">
      <w:pPr>
        <w:pStyle w:val="Tekstpodstawowy2"/>
        <w:spacing w:line="240" w:lineRule="auto"/>
        <w:ind w:right="-47"/>
        <w:rPr>
          <w:rFonts w:ascii="Verdana" w:hAnsi="Verdana"/>
          <w:b/>
        </w:rPr>
      </w:pPr>
      <w:r w:rsidRPr="001E7B4A">
        <w:rPr>
          <w:rFonts w:ascii="Verdana" w:hAnsi="Verdana"/>
          <w:b/>
        </w:rPr>
        <w:t xml:space="preserve">         Za Sprzedawcę                                                                  Za Kupującego</w:t>
      </w:r>
    </w:p>
    <w:p w14:paraId="45524EA6" w14:textId="77777777" w:rsidR="008D4D93" w:rsidRDefault="008D4D93" w:rsidP="008D4D93">
      <w:pPr>
        <w:pStyle w:val="Tekstpodstawowy2"/>
        <w:spacing w:line="240" w:lineRule="auto"/>
        <w:ind w:right="-47"/>
        <w:rPr>
          <w:rFonts w:ascii="Verdana" w:hAnsi="Verdana"/>
          <w:b/>
        </w:rPr>
      </w:pPr>
    </w:p>
    <w:p w14:paraId="01A00489" w14:textId="77777777" w:rsidR="008D4D93" w:rsidRPr="001E7B4A" w:rsidRDefault="008D4D93" w:rsidP="008D4D93">
      <w:pPr>
        <w:pStyle w:val="Tekstpodstawowy2"/>
        <w:spacing w:line="240" w:lineRule="auto"/>
        <w:ind w:right="-47"/>
        <w:rPr>
          <w:rFonts w:ascii="Verdana" w:hAnsi="Verdana"/>
          <w:b/>
        </w:rPr>
      </w:pPr>
    </w:p>
    <w:p w14:paraId="72DAA128" w14:textId="77777777" w:rsidR="008D4D93" w:rsidRPr="001E7B4A" w:rsidRDefault="008D4D93" w:rsidP="008D4D93">
      <w:pPr>
        <w:rPr>
          <w:rFonts w:ascii="Verdana" w:hAnsi="Verdana"/>
          <w:lang w:val="pl-PL"/>
        </w:rPr>
      </w:pPr>
    </w:p>
    <w:p w14:paraId="48656DDF" w14:textId="77777777" w:rsidR="008D4D93" w:rsidRPr="001E7B4A" w:rsidRDefault="008D4D93" w:rsidP="008D4D93">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7634F06E"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67F8A5CB" w14:textId="77777777" w:rsidR="008D4D93" w:rsidRPr="001E7B4A" w:rsidRDefault="008D4D93" w:rsidP="008D4D93">
      <w:pPr>
        <w:pStyle w:val="Zwykytekst"/>
        <w:tabs>
          <w:tab w:val="left" w:pos="7050"/>
        </w:tabs>
        <w:rPr>
          <w:rFonts w:ascii="Verdana" w:hAnsi="Verdana" w:cs="Times New Roman"/>
          <w:i/>
          <w:iCs/>
          <w:lang w:val="pl-PL"/>
        </w:rPr>
      </w:pPr>
    </w:p>
    <w:p w14:paraId="48FD4412" w14:textId="77777777" w:rsidR="008D4D93" w:rsidRPr="00C77119" w:rsidRDefault="008D4D93" w:rsidP="008D4D93">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Pr="00C77119">
        <w:rPr>
          <w:rFonts w:ascii="Verdana" w:hAnsi="Verdana" w:cs="Times New Roman"/>
          <w:i/>
          <w:iCs/>
          <w:lang w:val="pl-PL"/>
        </w:rPr>
        <w:t xml:space="preserve">KONTRASYGNATA </w:t>
      </w:r>
      <w:r>
        <w:rPr>
          <w:rFonts w:ascii="Verdana" w:hAnsi="Verdana" w:cs="Times New Roman"/>
          <w:i/>
          <w:iCs/>
          <w:lang w:val="pl-PL"/>
        </w:rPr>
        <w:t>FINANSOWA</w:t>
      </w:r>
    </w:p>
    <w:p w14:paraId="372952E3" w14:textId="77777777" w:rsidR="008D4D93" w:rsidRPr="00C77119" w:rsidRDefault="008D4D93" w:rsidP="008D4D93">
      <w:pPr>
        <w:pStyle w:val="Zwykytekst"/>
        <w:tabs>
          <w:tab w:val="left" w:pos="7050"/>
        </w:tabs>
        <w:jc w:val="center"/>
        <w:rPr>
          <w:rFonts w:ascii="Verdana" w:hAnsi="Verdana" w:cs="Times New Roman"/>
          <w:b/>
          <w:bCs/>
          <w:i/>
          <w:iCs/>
          <w:lang w:val="pl-PL"/>
        </w:rPr>
      </w:pPr>
    </w:p>
    <w:p w14:paraId="475D9AF7" w14:textId="77777777" w:rsidR="008D4D93" w:rsidRPr="001E7B4A" w:rsidRDefault="008D4D93" w:rsidP="008D4D93">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6D0EE106"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EDBA793"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7BB8B11A" w14:textId="77777777" w:rsidR="008D4D93" w:rsidRPr="001E7B4A" w:rsidRDefault="008D4D93" w:rsidP="008D4D93">
      <w:pPr>
        <w:pStyle w:val="Zwykytekst"/>
        <w:tabs>
          <w:tab w:val="left" w:pos="7050"/>
        </w:tabs>
        <w:rPr>
          <w:rFonts w:ascii="Verdana" w:hAnsi="Verdana" w:cs="Times New Roman"/>
          <w:i/>
          <w:iCs/>
          <w:lang w:val="pl-PL"/>
        </w:rPr>
      </w:pPr>
      <w:r w:rsidRPr="001E7B4A">
        <w:rPr>
          <w:rFonts w:ascii="Verdana" w:hAnsi="Verdana" w:cs="Times New Roman"/>
          <w:i/>
          <w:iCs/>
          <w:lang w:val="pl-PL"/>
        </w:rPr>
        <w:lastRenderedPageBreak/>
        <w:t>2) Oświadczenie dla celów podatkowych dotyczące podmiotów powiązanych</w:t>
      </w:r>
    </w:p>
    <w:p w14:paraId="776F38A4" w14:textId="77777777" w:rsidR="008D4D93" w:rsidRDefault="008D4D93" w:rsidP="008D4D93">
      <w:pPr>
        <w:widowControl w:val="0"/>
        <w:autoSpaceDE w:val="0"/>
        <w:autoSpaceDN w:val="0"/>
        <w:jc w:val="right"/>
        <w:textAlignment w:val="baseline"/>
        <w:rPr>
          <w:rFonts w:ascii="Verdana" w:hAnsi="Verdana" w:cs="Arial"/>
          <w:lang w:val="pl-PL"/>
        </w:rPr>
      </w:pPr>
    </w:p>
    <w:p w14:paraId="00DCD1B6" w14:textId="77777777" w:rsidR="008D4D93" w:rsidRDefault="008D4D93" w:rsidP="008D4D93">
      <w:pPr>
        <w:widowControl w:val="0"/>
        <w:autoSpaceDE w:val="0"/>
        <w:autoSpaceDN w:val="0"/>
        <w:jc w:val="right"/>
        <w:textAlignment w:val="baseline"/>
        <w:rPr>
          <w:rFonts w:ascii="Verdana" w:hAnsi="Verdana" w:cs="Arial"/>
          <w:lang w:val="pl-PL"/>
        </w:rPr>
      </w:pPr>
    </w:p>
    <w:p w14:paraId="3265D669" w14:textId="77777777" w:rsidR="008D4D93" w:rsidRDefault="008D4D93" w:rsidP="008D4D93">
      <w:pPr>
        <w:widowControl w:val="0"/>
        <w:autoSpaceDE w:val="0"/>
        <w:autoSpaceDN w:val="0"/>
        <w:jc w:val="right"/>
        <w:textAlignment w:val="baseline"/>
        <w:rPr>
          <w:rFonts w:ascii="Verdana" w:hAnsi="Verdana" w:cs="Arial"/>
          <w:lang w:val="pl-PL"/>
        </w:rPr>
      </w:pPr>
    </w:p>
    <w:p w14:paraId="07DF42D4" w14:textId="77777777" w:rsidR="008D4D93" w:rsidRPr="001E7B4A" w:rsidRDefault="008D4D93" w:rsidP="008D4D9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B138557" w14:textId="77777777" w:rsidR="008D4D93" w:rsidRPr="001E7B4A" w:rsidRDefault="008D4D93" w:rsidP="008D4D93">
      <w:pPr>
        <w:widowControl w:val="0"/>
        <w:autoSpaceDE w:val="0"/>
        <w:autoSpaceDN w:val="0"/>
        <w:jc w:val="both"/>
        <w:textAlignment w:val="baseline"/>
        <w:rPr>
          <w:rFonts w:ascii="Verdana" w:hAnsi="Verdana" w:cs="Arial"/>
          <w:lang w:val="pl-PL"/>
        </w:rPr>
      </w:pPr>
    </w:p>
    <w:p w14:paraId="56EF0CEB" w14:textId="77777777" w:rsidR="008D4D93" w:rsidRPr="001E7B4A" w:rsidRDefault="008D4D93" w:rsidP="008D4D93">
      <w:pPr>
        <w:widowControl w:val="0"/>
        <w:autoSpaceDE w:val="0"/>
        <w:autoSpaceDN w:val="0"/>
        <w:jc w:val="both"/>
        <w:textAlignment w:val="baseline"/>
        <w:rPr>
          <w:rFonts w:ascii="Verdana" w:hAnsi="Verdana" w:cs="Arial"/>
          <w:lang w:val="pl-PL"/>
        </w:rPr>
      </w:pPr>
    </w:p>
    <w:p w14:paraId="2BCF7F4F" w14:textId="77777777" w:rsidR="008D4D93" w:rsidRPr="001E7B4A" w:rsidRDefault="008D4D93" w:rsidP="008D4D9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5253B318" w14:textId="77777777" w:rsidR="008D4D93" w:rsidRPr="001E7B4A" w:rsidRDefault="008D4D93" w:rsidP="008D4D9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00A7ECD" w14:textId="77777777" w:rsidR="008D4D93" w:rsidRPr="001E7B4A" w:rsidRDefault="008D4D93" w:rsidP="008D4D93">
      <w:pPr>
        <w:widowControl w:val="0"/>
        <w:autoSpaceDE w:val="0"/>
        <w:autoSpaceDN w:val="0"/>
        <w:textAlignment w:val="baseline"/>
        <w:rPr>
          <w:rFonts w:ascii="Verdana" w:hAnsi="Verdana" w:cs="Segoe UI"/>
          <w:lang w:val="pl-PL"/>
        </w:rPr>
      </w:pPr>
    </w:p>
    <w:p w14:paraId="5DAF6B91" w14:textId="77777777" w:rsidR="008D4D93" w:rsidRPr="001E7B4A" w:rsidRDefault="008D4D93" w:rsidP="008D4D9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2DBE8580" w14:textId="77777777" w:rsidR="008D4D93" w:rsidRPr="001E7B4A" w:rsidRDefault="008D4D93" w:rsidP="008D4D9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1144197" w14:textId="77777777" w:rsidR="008D4D93" w:rsidRPr="001E7B4A" w:rsidRDefault="008D4D93" w:rsidP="008D4D93">
      <w:pPr>
        <w:widowControl w:val="0"/>
        <w:autoSpaceDE w:val="0"/>
        <w:autoSpaceDN w:val="0"/>
        <w:spacing w:before="90"/>
        <w:ind w:left="115" w:right="110"/>
        <w:jc w:val="both"/>
        <w:outlineLvl w:val="0"/>
        <w:rPr>
          <w:rFonts w:ascii="Verdana" w:eastAsia="Verdana" w:hAnsi="Verdana" w:cs="Verdana"/>
          <w:b/>
          <w:bCs/>
          <w:lang w:val="pl-PL" w:eastAsia="en-US"/>
        </w:rPr>
      </w:pPr>
    </w:p>
    <w:p w14:paraId="0124F947"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027BCDD9" w14:textId="77777777" w:rsidR="008D4D93" w:rsidRPr="001E7B4A" w:rsidRDefault="008D4D93" w:rsidP="008D4D93">
      <w:pPr>
        <w:widowControl w:val="0"/>
        <w:autoSpaceDE w:val="0"/>
        <w:autoSpaceDN w:val="0"/>
        <w:jc w:val="center"/>
        <w:textAlignment w:val="baseline"/>
        <w:rPr>
          <w:rFonts w:ascii="Verdana" w:hAnsi="Verdana" w:cs="Arial"/>
          <w:b/>
          <w:bCs/>
          <w:lang w:val="pl-PL"/>
        </w:rPr>
      </w:pPr>
    </w:p>
    <w:p w14:paraId="6294AD85" w14:textId="77777777" w:rsidR="008D4D93" w:rsidRPr="001E7B4A" w:rsidRDefault="008D4D93" w:rsidP="008D4D93">
      <w:pPr>
        <w:widowControl w:val="0"/>
        <w:autoSpaceDE w:val="0"/>
        <w:autoSpaceDN w:val="0"/>
        <w:jc w:val="center"/>
        <w:textAlignment w:val="baseline"/>
        <w:rPr>
          <w:rFonts w:ascii="Verdana" w:hAnsi="Verdana" w:cs="Arial"/>
          <w:b/>
          <w:bCs/>
          <w:lang w:val="pl-PL"/>
        </w:rPr>
      </w:pPr>
    </w:p>
    <w:p w14:paraId="7CD1B4E8" w14:textId="77777777" w:rsidR="008D4D93" w:rsidRPr="001E7B4A" w:rsidRDefault="008D4D93" w:rsidP="008D4D9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1416171A" w14:textId="77777777" w:rsidR="008D4D93" w:rsidRPr="001E7B4A" w:rsidRDefault="008D4D93" w:rsidP="008D4D9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2E810CCC" w14:textId="77777777" w:rsidR="008D4D93" w:rsidRPr="001E7B4A" w:rsidRDefault="008D4D93" w:rsidP="008D4D93">
      <w:pPr>
        <w:widowControl w:val="0"/>
        <w:autoSpaceDE w:val="0"/>
        <w:autoSpaceDN w:val="0"/>
        <w:jc w:val="center"/>
        <w:textAlignment w:val="baseline"/>
        <w:rPr>
          <w:rFonts w:ascii="Verdana" w:hAnsi="Verdana" w:cs="Arial"/>
          <w:b/>
          <w:bCs/>
          <w:lang w:val="pl-PL"/>
        </w:rPr>
      </w:pPr>
    </w:p>
    <w:p w14:paraId="27D4CB79" w14:textId="77777777" w:rsidR="008D4D93" w:rsidRPr="001E7B4A" w:rsidRDefault="008D4D93" w:rsidP="008D4D9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298EA0DF" w14:textId="77777777" w:rsidR="008D4D93" w:rsidRPr="001E7B4A" w:rsidRDefault="008D4D93" w:rsidP="008D4D93">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5FBE6287" w14:textId="77777777" w:rsidR="008D4D93" w:rsidRPr="001E7B4A" w:rsidRDefault="008D4D93" w:rsidP="008D4D93">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5D6B4E1" w14:textId="77777777" w:rsidR="008D4D93" w:rsidRPr="001E7B4A" w:rsidRDefault="008D4D93" w:rsidP="008D4D93">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8E5DB6E" w14:textId="77777777" w:rsidR="008D4D93" w:rsidRPr="001E7B4A" w:rsidRDefault="008D4D93" w:rsidP="008D4D93">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651FCD92" w14:textId="77777777" w:rsidR="008D4D93" w:rsidRPr="001E7B4A" w:rsidRDefault="008D4D93" w:rsidP="008D4D93">
      <w:pPr>
        <w:spacing w:after="200" w:line="276" w:lineRule="auto"/>
        <w:ind w:left="780"/>
        <w:contextualSpacing/>
        <w:textAlignment w:val="baseline"/>
        <w:rPr>
          <w:rFonts w:ascii="Verdana" w:hAnsi="Verdana" w:cs="Arial"/>
          <w:lang w:val="pl-PL"/>
        </w:rPr>
      </w:pPr>
    </w:p>
    <w:p w14:paraId="101E463D" w14:textId="77777777" w:rsidR="008D4D93" w:rsidRPr="001E7B4A" w:rsidRDefault="008D4D93" w:rsidP="008D4D9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747950B9"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6D1ABCBE"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35C7C8D3"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4C700D9C" w14:textId="77777777" w:rsidR="008D4D93" w:rsidRPr="001E7B4A" w:rsidRDefault="008D4D93" w:rsidP="008D4D9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8D4D93" w:rsidRPr="008D4D93" w14:paraId="5E7B5AF7" w14:textId="77777777" w:rsidTr="00157F13">
        <w:tc>
          <w:tcPr>
            <w:tcW w:w="4105" w:type="dxa"/>
            <w:hideMark/>
          </w:tcPr>
          <w:p w14:paraId="01C6F40A" w14:textId="77777777" w:rsidR="008D4D93" w:rsidRPr="001E7B4A" w:rsidRDefault="008D4D93" w:rsidP="00157F13">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88CD95B" w14:textId="77777777" w:rsidR="008D4D93" w:rsidRPr="001E7B4A" w:rsidRDefault="008D4D93" w:rsidP="00157F13">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3D5D9D95" w14:textId="77777777" w:rsidR="008D4D93" w:rsidRPr="001E7B4A" w:rsidRDefault="008D4D93" w:rsidP="008D4D93">
      <w:pPr>
        <w:spacing w:line="360" w:lineRule="auto"/>
        <w:jc w:val="both"/>
        <w:rPr>
          <w:rFonts w:ascii="Verdana" w:eastAsia="Calibri" w:hAnsi="Verdana" w:cs="Arial"/>
          <w:color w:val="222A35"/>
          <w:lang w:val="pl-PL" w:eastAsia="x-none"/>
        </w:rPr>
      </w:pPr>
    </w:p>
    <w:p w14:paraId="4B732D87" w14:textId="77777777" w:rsidR="008D4D93" w:rsidRPr="001E7B4A" w:rsidRDefault="008D4D93" w:rsidP="008D4D93">
      <w:pPr>
        <w:widowControl w:val="0"/>
        <w:autoSpaceDE w:val="0"/>
        <w:autoSpaceDN w:val="0"/>
        <w:spacing w:line="360" w:lineRule="auto"/>
        <w:rPr>
          <w:rFonts w:ascii="Verdana" w:eastAsia="Verdana" w:hAnsi="Verdana" w:cs="Arial"/>
          <w:color w:val="222A35"/>
          <w:lang w:val="pl-PL" w:eastAsia="x-none"/>
        </w:rPr>
      </w:pPr>
    </w:p>
    <w:p w14:paraId="1CA66A10"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373FAF5F"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213794E6"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6C57F6AC"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059F0A64"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415E5301"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5AA31B70" w14:textId="77777777" w:rsidR="008D4D93" w:rsidRPr="001E7B4A" w:rsidRDefault="008D4D93" w:rsidP="008D4D93">
      <w:pPr>
        <w:widowControl w:val="0"/>
        <w:autoSpaceDE w:val="0"/>
        <w:autoSpaceDN w:val="0"/>
        <w:spacing w:before="90"/>
        <w:ind w:right="110"/>
        <w:jc w:val="both"/>
        <w:outlineLvl w:val="0"/>
        <w:rPr>
          <w:rFonts w:ascii="Verdana" w:eastAsia="Verdana" w:hAnsi="Verdana" w:cs="Verdana"/>
          <w:b/>
          <w:bCs/>
          <w:lang w:val="pl-PL" w:eastAsia="en-US"/>
        </w:rPr>
      </w:pPr>
    </w:p>
    <w:p w14:paraId="3E607BDE" w14:textId="77777777" w:rsidR="008D4D93" w:rsidRPr="001E7B4A" w:rsidRDefault="008D4D93" w:rsidP="008D4D93">
      <w:pPr>
        <w:pStyle w:val="Zwykytekst"/>
        <w:tabs>
          <w:tab w:val="left" w:pos="7050"/>
        </w:tabs>
        <w:rPr>
          <w:rFonts w:ascii="Verdana" w:hAnsi="Verdana" w:cs="Times New Roman"/>
          <w:i/>
          <w:iCs/>
          <w:lang w:val="pl-PL"/>
        </w:rPr>
      </w:pPr>
    </w:p>
    <w:p w14:paraId="167CC7DF" w14:textId="77777777" w:rsidR="008D4D93" w:rsidRPr="001E7B4A" w:rsidRDefault="008D4D93" w:rsidP="008D4D93">
      <w:pPr>
        <w:rPr>
          <w:rFonts w:ascii="Verdana" w:hAnsi="Verdana"/>
          <w:lang w:val="pl-PL"/>
        </w:rPr>
      </w:pPr>
    </w:p>
    <w:p w14:paraId="4770E755" w14:textId="77777777" w:rsidR="00496551" w:rsidRPr="008D4D93" w:rsidRDefault="00496551" w:rsidP="008D4D93">
      <w:pPr>
        <w:rPr>
          <w:lang w:val="pl-PL"/>
        </w:rPr>
      </w:pPr>
    </w:p>
    <w:sectPr w:rsidR="00496551" w:rsidRPr="008D4D9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45DAF" w14:textId="77777777" w:rsidR="00C94BF5" w:rsidRDefault="00C94BF5">
      <w:r>
        <w:separator/>
      </w:r>
    </w:p>
  </w:endnote>
  <w:endnote w:type="continuationSeparator" w:id="0">
    <w:p w14:paraId="01A8322D" w14:textId="77777777" w:rsidR="00C94BF5" w:rsidRDefault="00C94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A169C" w14:textId="77777777" w:rsidR="00C94BF5" w:rsidRDefault="00C94BF5">
      <w:r>
        <w:separator/>
      </w:r>
    </w:p>
  </w:footnote>
  <w:footnote w:type="continuationSeparator" w:id="0">
    <w:p w14:paraId="1068D59C" w14:textId="77777777" w:rsidR="00C94BF5" w:rsidRDefault="00C94BF5">
      <w:r>
        <w:continuationSeparator/>
      </w:r>
    </w:p>
  </w:footnote>
  <w:footnote w:id="1">
    <w:p w14:paraId="4C0C6FC8" w14:textId="77777777" w:rsidR="008D4D93" w:rsidRDefault="008D4D93" w:rsidP="008D4D9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4292739" w14:textId="77777777" w:rsidR="008D4D93" w:rsidRDefault="008D4D93" w:rsidP="008D4D9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9D267D6" w14:textId="77777777" w:rsidR="008D4D93" w:rsidRDefault="008D4D93" w:rsidP="008D4D9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7E64412" w14:textId="77777777" w:rsidR="008D4D93" w:rsidRDefault="008D4D93" w:rsidP="008D4D9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7CE63BF" w14:textId="77777777" w:rsidR="008D4D93" w:rsidRDefault="008D4D93" w:rsidP="008D4D9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3D55DDF" w14:textId="77777777" w:rsidR="008D4D93" w:rsidRDefault="008D4D93" w:rsidP="008D4D9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B7EF26C" w14:textId="77777777" w:rsidR="008D4D93" w:rsidRDefault="008D4D93" w:rsidP="008D4D9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272533" w14:textId="77777777" w:rsidR="008D4D93" w:rsidRDefault="008D4D93" w:rsidP="008D4D93">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8CAFB0F" w14:textId="77777777" w:rsidR="008D4D93" w:rsidRDefault="008D4D93" w:rsidP="008D4D93">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E0E26A5" w14:textId="77777777" w:rsidR="008D4D93" w:rsidRDefault="008D4D93" w:rsidP="008D4D93">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FED6AA0" w14:textId="77777777" w:rsidR="008D4D93" w:rsidRDefault="008D4D93" w:rsidP="008D4D93">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2203825" w14:textId="77777777" w:rsidR="008D4D93" w:rsidRDefault="008D4D93" w:rsidP="008D4D93">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916A9DF" w14:textId="77777777" w:rsidR="008D4D93" w:rsidRDefault="008D4D93" w:rsidP="008D4D9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57FC653" w14:textId="77777777" w:rsidR="008D4D93" w:rsidRDefault="008D4D93" w:rsidP="008D4D9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1E830B9" w14:textId="77777777" w:rsidR="008D4D93" w:rsidRDefault="008D4D93" w:rsidP="008D4D9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A2097E" w14:textId="77777777" w:rsidR="008D4D93" w:rsidRDefault="008D4D93" w:rsidP="008D4D9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A52E9E8" w14:textId="77777777" w:rsidR="008D4D93" w:rsidRDefault="008D4D93" w:rsidP="008D4D93">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E45FE5" w14:textId="77777777" w:rsidR="008D4D93" w:rsidRDefault="008D4D93" w:rsidP="008D4D93">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93F9C46" w14:textId="77777777" w:rsidR="008D4D93" w:rsidRDefault="008D4D93" w:rsidP="008D4D93">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5AF93B" w14:textId="77777777" w:rsidR="008D4D93" w:rsidRDefault="008D4D93" w:rsidP="008D4D9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181112" w14:textId="77777777" w:rsidR="008D4D93" w:rsidRDefault="008D4D93" w:rsidP="008D4D9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753A1B3" w14:textId="77777777" w:rsidR="008D4D93" w:rsidRDefault="008D4D93" w:rsidP="008D4D9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E6F38C7"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BE20196"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863A26C"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15AD549"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4B5395E" w14:textId="77777777" w:rsidR="008D4D93" w:rsidRDefault="008D4D93" w:rsidP="008D4D9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766C1E8" w14:textId="77777777" w:rsidR="008D4D93" w:rsidRDefault="008D4D93" w:rsidP="008D4D9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C29DDBC" w14:textId="77777777" w:rsidR="008D4D93" w:rsidRDefault="008D4D93" w:rsidP="008D4D9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D2C6A30" w14:textId="77777777" w:rsidR="008D4D93" w:rsidRDefault="008D4D93" w:rsidP="008D4D9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90F6F"/>
    <w:rsid w:val="002B2698"/>
    <w:rsid w:val="002E602A"/>
    <w:rsid w:val="002F1B70"/>
    <w:rsid w:val="002F7BF5"/>
    <w:rsid w:val="00330659"/>
    <w:rsid w:val="00337165"/>
    <w:rsid w:val="0035726B"/>
    <w:rsid w:val="00364AD8"/>
    <w:rsid w:val="00375F65"/>
    <w:rsid w:val="00394E29"/>
    <w:rsid w:val="003974EB"/>
    <w:rsid w:val="003A641F"/>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243F8"/>
    <w:rsid w:val="006511C8"/>
    <w:rsid w:val="00660027"/>
    <w:rsid w:val="0069295B"/>
    <w:rsid w:val="00693071"/>
    <w:rsid w:val="0069339E"/>
    <w:rsid w:val="006A670C"/>
    <w:rsid w:val="006F51B5"/>
    <w:rsid w:val="006F7905"/>
    <w:rsid w:val="007101CD"/>
    <w:rsid w:val="00714F51"/>
    <w:rsid w:val="00731F6E"/>
    <w:rsid w:val="00732BB7"/>
    <w:rsid w:val="00746096"/>
    <w:rsid w:val="00760199"/>
    <w:rsid w:val="007A2EF1"/>
    <w:rsid w:val="007B00D4"/>
    <w:rsid w:val="007C392B"/>
    <w:rsid w:val="007D703B"/>
    <w:rsid w:val="00800261"/>
    <w:rsid w:val="008335FA"/>
    <w:rsid w:val="00834CB0"/>
    <w:rsid w:val="008400D7"/>
    <w:rsid w:val="00841B63"/>
    <w:rsid w:val="008427BF"/>
    <w:rsid w:val="008609E9"/>
    <w:rsid w:val="0086736E"/>
    <w:rsid w:val="008865BC"/>
    <w:rsid w:val="008A2B3D"/>
    <w:rsid w:val="008D3AF3"/>
    <w:rsid w:val="008D4D93"/>
    <w:rsid w:val="008D61D4"/>
    <w:rsid w:val="008E0730"/>
    <w:rsid w:val="00921322"/>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7725E"/>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836D6"/>
    <w:rsid w:val="00C923E8"/>
    <w:rsid w:val="00C93478"/>
    <w:rsid w:val="00C94BF5"/>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0BF"/>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D294D"/>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3770</Words>
  <Characters>22625</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2024-12-30T11:53:00Z</cp:lastPrinted>
  <dcterms:created xsi:type="dcterms:W3CDTF">2025-01-13T12:05:00Z</dcterms:created>
  <dcterms:modified xsi:type="dcterms:W3CDTF">2025-01-13T12:05:00Z</dcterms:modified>
</cp:coreProperties>
</file>