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02921D" w14:textId="77777777" w:rsidR="00750EA1" w:rsidRPr="00240E71" w:rsidRDefault="00750EA1" w:rsidP="00750EA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FAC43DE" w14:textId="77777777" w:rsidR="00750EA1" w:rsidRDefault="00750EA1" w:rsidP="00750EA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EB4739D" w14:textId="30523802" w:rsidR="00750EA1" w:rsidRPr="0029162E" w:rsidRDefault="0029162E" w:rsidP="00750EA1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29162E">
        <w:rPr>
          <w:b/>
          <w:color w:val="FF0000"/>
          <w:sz w:val="28"/>
          <w:szCs w:val="30"/>
        </w:rPr>
        <w:t xml:space="preserve">NOWY </w:t>
      </w:r>
      <w:r w:rsidR="00750EA1" w:rsidRPr="0029162E">
        <w:rPr>
          <w:b/>
          <w:color w:val="FF0000"/>
          <w:sz w:val="28"/>
          <w:szCs w:val="30"/>
        </w:rPr>
        <w:t>FORMULARZ OFERTY</w:t>
      </w:r>
    </w:p>
    <w:p w14:paraId="1BC43151" w14:textId="77777777" w:rsidR="00750EA1" w:rsidRDefault="00750EA1" w:rsidP="00750EA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0A4BDD3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5B1339D7" w14:textId="77777777" w:rsidR="00750EA1" w:rsidRDefault="00750EA1" w:rsidP="00750EA1">
      <w:pPr>
        <w:tabs>
          <w:tab w:val="right" w:pos="8222"/>
        </w:tabs>
        <w:suppressAutoHyphens/>
        <w:autoSpaceDN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0B9EE66B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69FA4D44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427324F6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565DC37D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66216F3F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BB59FC0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71BE56BF" w14:textId="77777777" w:rsidR="00750EA1" w:rsidRDefault="00750EA1" w:rsidP="00750EA1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2E12E0F6" w14:textId="77777777" w:rsidR="00750EA1" w:rsidRDefault="00750EA1" w:rsidP="00750EA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254D15B6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1946A084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4588A0AD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2588D395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14:paraId="0D29C097" w14:textId="77777777" w:rsidR="00750EA1" w:rsidRDefault="00750EA1" w:rsidP="00750EA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14:paraId="15CE22F2" w14:textId="77777777" w:rsidR="00750EA1" w:rsidRDefault="00750EA1" w:rsidP="00750EA1">
      <w:pPr>
        <w:ind w:firstLine="3969"/>
        <w:rPr>
          <w:b/>
        </w:rPr>
      </w:pPr>
    </w:p>
    <w:p w14:paraId="201F5956" w14:textId="5B8521C9" w:rsidR="00750EA1" w:rsidRDefault="00750EA1" w:rsidP="00750EA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47521D">
        <w:rPr>
          <w:b/>
        </w:rPr>
        <w:t>Dostawa mikroskopu sił atomowych - DE-dzp.272-757/24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6DB2ED4A" w14:textId="77777777" w:rsidR="00750EA1" w:rsidRDefault="00750EA1" w:rsidP="00750EA1">
      <w:pPr>
        <w:tabs>
          <w:tab w:val="right" w:pos="9000"/>
        </w:tabs>
      </w:pPr>
    </w:p>
    <w:p w14:paraId="77C107B2" w14:textId="77777777" w:rsidR="00750EA1" w:rsidRPr="00FB1B4F" w:rsidRDefault="00750EA1" w:rsidP="00750EA1">
      <w:pPr>
        <w:widowControl w:val="0"/>
        <w:spacing w:line="264" w:lineRule="auto"/>
        <w:ind w:right="1"/>
        <w:jc w:val="both"/>
        <w:rPr>
          <w:b/>
          <w:sz w:val="18"/>
        </w:rPr>
      </w:pPr>
    </w:p>
    <w:tbl>
      <w:tblPr>
        <w:tblW w:w="972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"/>
        <w:gridCol w:w="1843"/>
        <w:gridCol w:w="2268"/>
        <w:gridCol w:w="850"/>
        <w:gridCol w:w="1276"/>
        <w:gridCol w:w="160"/>
        <w:gridCol w:w="832"/>
        <w:gridCol w:w="567"/>
        <w:gridCol w:w="1418"/>
        <w:gridCol w:w="24"/>
      </w:tblGrid>
      <w:tr w:rsidR="00854B30" w14:paraId="6A4B49F8" w14:textId="77777777" w:rsidTr="00C33FBB">
        <w:trPr>
          <w:gridAfter w:val="1"/>
          <w:wAfter w:w="24" w:type="dxa"/>
          <w:trHeight w:val="623"/>
        </w:trPr>
        <w:tc>
          <w:tcPr>
            <w:tcW w:w="4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5127AF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B6C2D55" w14:textId="77777777" w:rsidR="00750EA1" w:rsidRDefault="00750EA1" w:rsidP="004524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urządzenia</w:t>
            </w:r>
          </w:p>
          <w:p w14:paraId="2013D7AB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458108" w14:textId="77777777" w:rsidR="00750EA1" w:rsidRDefault="00750EA1" w:rsidP="004524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 model oferowanego urządzenia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73D570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D0191C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5FFE7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12B21D62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1DFFA2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57E4CB2F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53A20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67C3CEA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2739AA69" w14:textId="77777777" w:rsidR="00750EA1" w:rsidRDefault="00750EA1" w:rsidP="00452453">
            <w:pPr>
              <w:ind w:right="2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54B30" w14:paraId="4AF9B7E5" w14:textId="77777777" w:rsidTr="00C33FBB">
        <w:trPr>
          <w:gridAfter w:val="1"/>
          <w:wAfter w:w="24" w:type="dxa"/>
          <w:trHeight w:val="265"/>
        </w:trPr>
        <w:tc>
          <w:tcPr>
            <w:tcW w:w="4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61A867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86542D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583D9B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403580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5179AC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B56CDD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B1E28A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0AC37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854B30" w14:paraId="6D1DB38E" w14:textId="77777777" w:rsidTr="00C33FBB">
        <w:trPr>
          <w:gridAfter w:val="1"/>
          <w:wAfter w:w="24" w:type="dxa"/>
          <w:trHeight w:val="215"/>
        </w:trPr>
        <w:tc>
          <w:tcPr>
            <w:tcW w:w="4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10BC35" w14:textId="7AD3AFC1" w:rsidR="00750EA1" w:rsidRDefault="003457F9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2C4C" w14:textId="7754E8FE" w:rsidR="00750EA1" w:rsidRDefault="003F27D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Zestaw mikroskopu</w:t>
            </w:r>
            <w:r w:rsidR="003457F9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sił atomowych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8AE0" w14:textId="6AF327B3" w:rsidR="00CF1A63" w:rsidRPr="00CF1A63" w:rsidRDefault="00CF1A63" w:rsidP="00CF1A63">
            <w:pPr>
              <w:tabs>
                <w:tab w:val="left" w:pos="1"/>
              </w:tabs>
              <w:spacing w:before="178"/>
              <w:ind w:firstLine="1"/>
              <w:rPr>
                <w:b/>
                <w:sz w:val="22"/>
                <w:szCs w:val="22"/>
                <w:lang w:eastAsia="zh-CN"/>
              </w:rPr>
            </w:pPr>
            <w:r w:rsidRPr="00CF1A63">
              <w:rPr>
                <w:b/>
                <w:sz w:val="22"/>
                <w:szCs w:val="22"/>
                <w:lang w:eastAsia="zh-CN"/>
              </w:rPr>
              <w:t>Zestaw mikroskopu sił atomowych zwierający:</w:t>
            </w:r>
          </w:p>
          <w:p w14:paraId="21B50D0C" w14:textId="72E5452E" w:rsidR="00750EA1" w:rsidRPr="00CF1A63" w:rsidRDefault="00CF1A63" w:rsidP="00CF1A63">
            <w:pPr>
              <w:tabs>
                <w:tab w:val="left" w:pos="1"/>
              </w:tabs>
              <w:spacing w:before="178"/>
              <w:ind w:firstLine="1"/>
              <w:rPr>
                <w:spacing w:val="-4"/>
                <w:sz w:val="22"/>
                <w:szCs w:val="22"/>
              </w:rPr>
            </w:pPr>
            <w:r w:rsidRPr="00CF1A63">
              <w:rPr>
                <w:b/>
                <w:sz w:val="22"/>
                <w:szCs w:val="22"/>
                <w:lang w:eastAsia="zh-CN"/>
              </w:rPr>
              <w:t xml:space="preserve">1. </w:t>
            </w:r>
            <w:r w:rsidRPr="00CF1A63">
              <w:rPr>
                <w:sz w:val="22"/>
                <w:szCs w:val="22"/>
              </w:rPr>
              <w:t>Głowicę</w:t>
            </w:r>
            <w:r w:rsidRPr="00CF1A63">
              <w:rPr>
                <w:spacing w:val="-6"/>
                <w:sz w:val="22"/>
                <w:szCs w:val="22"/>
              </w:rPr>
              <w:t xml:space="preserve"> </w:t>
            </w:r>
            <w:r w:rsidRPr="00CF1A63">
              <w:rPr>
                <w:sz w:val="22"/>
                <w:szCs w:val="22"/>
              </w:rPr>
              <w:t>pomiarowa</w:t>
            </w:r>
            <w:r w:rsidRPr="00CF1A63">
              <w:rPr>
                <w:spacing w:val="-6"/>
                <w:sz w:val="22"/>
                <w:szCs w:val="22"/>
              </w:rPr>
              <w:t xml:space="preserve"> </w:t>
            </w:r>
            <w:r w:rsidRPr="00CF1A63">
              <w:rPr>
                <w:sz w:val="22"/>
                <w:szCs w:val="22"/>
              </w:rPr>
              <w:t>AFM,</w:t>
            </w:r>
            <w:r w:rsidRPr="00CF1A63">
              <w:rPr>
                <w:spacing w:val="-9"/>
                <w:sz w:val="22"/>
                <w:szCs w:val="22"/>
              </w:rPr>
              <w:t xml:space="preserve"> </w:t>
            </w:r>
            <w:r w:rsidRPr="00CF1A63">
              <w:rPr>
                <w:sz w:val="22"/>
                <w:szCs w:val="22"/>
              </w:rPr>
              <w:t>wraz</w:t>
            </w:r>
            <w:r w:rsidRPr="00CF1A63">
              <w:rPr>
                <w:spacing w:val="-6"/>
                <w:sz w:val="22"/>
                <w:szCs w:val="22"/>
              </w:rPr>
              <w:t xml:space="preserve"> </w:t>
            </w:r>
            <w:r w:rsidRPr="00CF1A63">
              <w:rPr>
                <w:sz w:val="22"/>
                <w:szCs w:val="22"/>
              </w:rPr>
              <w:t>z</w:t>
            </w:r>
            <w:r w:rsidRPr="00CF1A63">
              <w:rPr>
                <w:spacing w:val="-7"/>
                <w:sz w:val="22"/>
                <w:szCs w:val="22"/>
              </w:rPr>
              <w:t xml:space="preserve"> </w:t>
            </w:r>
            <w:r w:rsidRPr="00CF1A63">
              <w:rPr>
                <w:sz w:val="22"/>
                <w:szCs w:val="22"/>
              </w:rPr>
              <w:t>zintegrowanym</w:t>
            </w:r>
            <w:r w:rsidRPr="00CF1A63">
              <w:rPr>
                <w:spacing w:val="-5"/>
                <w:sz w:val="22"/>
                <w:szCs w:val="22"/>
              </w:rPr>
              <w:t xml:space="preserve"> </w:t>
            </w:r>
            <w:r w:rsidRPr="00CF1A63">
              <w:rPr>
                <w:sz w:val="22"/>
                <w:szCs w:val="22"/>
              </w:rPr>
              <w:t>skanerem</w:t>
            </w:r>
            <w:r w:rsidRPr="00CF1A63">
              <w:rPr>
                <w:spacing w:val="-5"/>
                <w:sz w:val="22"/>
                <w:szCs w:val="22"/>
              </w:rPr>
              <w:t xml:space="preserve"> </w:t>
            </w:r>
            <w:r w:rsidRPr="00CF1A63">
              <w:rPr>
                <w:sz w:val="22"/>
                <w:szCs w:val="22"/>
              </w:rPr>
              <w:t>w</w:t>
            </w:r>
            <w:r w:rsidRPr="00CF1A63">
              <w:rPr>
                <w:spacing w:val="-6"/>
                <w:sz w:val="22"/>
                <w:szCs w:val="22"/>
              </w:rPr>
              <w:t xml:space="preserve"> </w:t>
            </w:r>
            <w:r w:rsidRPr="00CF1A63">
              <w:rPr>
                <w:sz w:val="22"/>
                <w:szCs w:val="22"/>
              </w:rPr>
              <w:t>osi</w:t>
            </w:r>
            <w:r w:rsidRPr="00CF1A63">
              <w:rPr>
                <w:spacing w:val="-4"/>
                <w:sz w:val="22"/>
                <w:szCs w:val="22"/>
              </w:rPr>
              <w:t xml:space="preserve"> </w:t>
            </w:r>
          </w:p>
          <w:p w14:paraId="12908D76" w14:textId="7EB6FC97" w:rsidR="00CF1A63" w:rsidRPr="00CF1A63" w:rsidRDefault="00CF1A63" w:rsidP="00CF1A63">
            <w:pPr>
              <w:tabs>
                <w:tab w:val="left" w:pos="1"/>
              </w:tabs>
              <w:spacing w:before="178"/>
              <w:ind w:firstLine="1"/>
              <w:rPr>
                <w:sz w:val="22"/>
                <w:szCs w:val="22"/>
                <w:lang w:eastAsia="en-US"/>
              </w:rPr>
            </w:pPr>
            <w:r w:rsidRPr="00CF1A63">
              <w:rPr>
                <w:sz w:val="22"/>
                <w:szCs w:val="22"/>
                <w:lang w:eastAsia="en-US"/>
              </w:rPr>
              <w:t>……………</w:t>
            </w:r>
            <w:r w:rsidR="00C33FBB">
              <w:rPr>
                <w:sz w:val="22"/>
                <w:szCs w:val="22"/>
                <w:lang w:eastAsia="en-US"/>
              </w:rPr>
              <w:t>………</w:t>
            </w:r>
          </w:p>
          <w:p w14:paraId="50F3D47B" w14:textId="77777777" w:rsidR="00CF1A63" w:rsidRPr="00CF1A63" w:rsidRDefault="00CF1A63" w:rsidP="00CF1A63">
            <w:pPr>
              <w:tabs>
                <w:tab w:val="left" w:pos="1"/>
              </w:tabs>
              <w:spacing w:before="178"/>
              <w:ind w:firstLine="1"/>
              <w:rPr>
                <w:sz w:val="22"/>
                <w:szCs w:val="22"/>
                <w:lang w:eastAsia="en-US"/>
              </w:rPr>
            </w:pPr>
            <w:r w:rsidRPr="00CF1A63">
              <w:rPr>
                <w:sz w:val="22"/>
                <w:szCs w:val="22"/>
                <w:lang w:eastAsia="en-US"/>
              </w:rPr>
              <w:t>2. Stolik skanujący w osiach XY</w:t>
            </w:r>
          </w:p>
          <w:p w14:paraId="6201D8F7" w14:textId="1D5F1F4D" w:rsidR="00CF1A63" w:rsidRPr="00CF1A63" w:rsidRDefault="00CF1A63" w:rsidP="00CF1A63">
            <w:pPr>
              <w:tabs>
                <w:tab w:val="left" w:pos="1"/>
              </w:tabs>
              <w:spacing w:before="178"/>
              <w:ind w:firstLine="1"/>
              <w:rPr>
                <w:sz w:val="22"/>
                <w:szCs w:val="22"/>
                <w:lang w:eastAsia="en-US"/>
              </w:rPr>
            </w:pPr>
            <w:r w:rsidRPr="00CF1A63">
              <w:rPr>
                <w:sz w:val="22"/>
                <w:szCs w:val="22"/>
                <w:lang w:eastAsia="en-US"/>
              </w:rPr>
              <w:t>……………</w:t>
            </w:r>
            <w:r w:rsidR="00C33FBB">
              <w:rPr>
                <w:sz w:val="22"/>
                <w:szCs w:val="22"/>
                <w:lang w:eastAsia="en-US"/>
              </w:rPr>
              <w:t>……..</w:t>
            </w:r>
          </w:p>
          <w:p w14:paraId="657AE03A" w14:textId="77777777" w:rsidR="00CF1A63" w:rsidRPr="00CF1A63" w:rsidRDefault="00CF1A63" w:rsidP="00CF1A63">
            <w:pPr>
              <w:tabs>
                <w:tab w:val="left" w:pos="1"/>
              </w:tabs>
              <w:spacing w:before="178"/>
              <w:ind w:firstLine="1"/>
              <w:rPr>
                <w:sz w:val="22"/>
                <w:szCs w:val="22"/>
                <w:lang w:eastAsia="en-US"/>
              </w:rPr>
            </w:pPr>
            <w:r w:rsidRPr="00CF1A63">
              <w:rPr>
                <w:sz w:val="22"/>
                <w:szCs w:val="22"/>
                <w:lang w:eastAsia="en-US"/>
              </w:rPr>
              <w:lastRenderedPageBreak/>
              <w:t>3. Manualny stolik do przesuwu próbki w płaszczyźnie XY oraz zmotoryzowanego w osi Z</w:t>
            </w:r>
          </w:p>
          <w:p w14:paraId="0E508C84" w14:textId="75F60D98" w:rsidR="00CF1A63" w:rsidRPr="00CF1A63" w:rsidRDefault="00CF1A63" w:rsidP="00CF1A63">
            <w:pPr>
              <w:tabs>
                <w:tab w:val="left" w:pos="1"/>
              </w:tabs>
              <w:spacing w:before="178"/>
              <w:ind w:firstLine="1"/>
              <w:rPr>
                <w:sz w:val="22"/>
                <w:szCs w:val="22"/>
                <w:lang w:eastAsia="en-US"/>
              </w:rPr>
            </w:pPr>
            <w:r w:rsidRPr="00CF1A63">
              <w:rPr>
                <w:sz w:val="22"/>
                <w:szCs w:val="22"/>
                <w:lang w:eastAsia="en-US"/>
              </w:rPr>
              <w:t>………</w:t>
            </w:r>
            <w:r w:rsidR="00C33FBB">
              <w:rPr>
                <w:sz w:val="22"/>
                <w:szCs w:val="22"/>
                <w:lang w:eastAsia="en-US"/>
              </w:rPr>
              <w:t>……..</w:t>
            </w:r>
            <w:r w:rsidRPr="00CF1A63">
              <w:rPr>
                <w:sz w:val="22"/>
                <w:szCs w:val="22"/>
                <w:lang w:eastAsia="en-US"/>
              </w:rPr>
              <w:t>…….</w:t>
            </w:r>
          </w:p>
          <w:p w14:paraId="60360622" w14:textId="77777777" w:rsidR="00CF1A63" w:rsidRPr="00CF1A63" w:rsidRDefault="00CF1A63" w:rsidP="00CF1A63">
            <w:pPr>
              <w:tabs>
                <w:tab w:val="left" w:pos="1"/>
              </w:tabs>
              <w:spacing w:before="178"/>
              <w:ind w:firstLine="1"/>
              <w:rPr>
                <w:sz w:val="22"/>
                <w:szCs w:val="22"/>
                <w:lang w:eastAsia="en-US"/>
              </w:rPr>
            </w:pPr>
            <w:r w:rsidRPr="00CF1A63">
              <w:rPr>
                <w:sz w:val="22"/>
                <w:szCs w:val="22"/>
                <w:lang w:eastAsia="en-US"/>
              </w:rPr>
              <w:t>4. Zestaw optyczny do podglądu próbki</w:t>
            </w:r>
          </w:p>
          <w:p w14:paraId="505EF99D" w14:textId="194B8F7F" w:rsidR="00CF1A63" w:rsidRPr="00CF1A63" w:rsidRDefault="00CF1A63" w:rsidP="00CF1A63">
            <w:pPr>
              <w:tabs>
                <w:tab w:val="left" w:pos="1"/>
              </w:tabs>
              <w:spacing w:before="178"/>
              <w:ind w:firstLine="1"/>
              <w:rPr>
                <w:sz w:val="22"/>
                <w:szCs w:val="22"/>
                <w:lang w:eastAsia="en-US"/>
              </w:rPr>
            </w:pPr>
            <w:r w:rsidRPr="00CF1A63">
              <w:rPr>
                <w:sz w:val="22"/>
                <w:szCs w:val="22"/>
                <w:lang w:eastAsia="en-US"/>
              </w:rPr>
              <w:t>………</w:t>
            </w:r>
            <w:r w:rsidR="00C33FBB">
              <w:rPr>
                <w:sz w:val="22"/>
                <w:szCs w:val="22"/>
                <w:lang w:eastAsia="en-US"/>
              </w:rPr>
              <w:t>……..</w:t>
            </w:r>
            <w:r w:rsidRPr="00CF1A63">
              <w:rPr>
                <w:sz w:val="22"/>
                <w:szCs w:val="22"/>
                <w:lang w:eastAsia="en-US"/>
              </w:rPr>
              <w:t>……..</w:t>
            </w:r>
          </w:p>
          <w:p w14:paraId="65DD5E69" w14:textId="43FF10CE" w:rsidR="00CF1A63" w:rsidRPr="00CF1A63" w:rsidRDefault="00CF1A63" w:rsidP="00CF1A63">
            <w:pPr>
              <w:tabs>
                <w:tab w:val="left" w:pos="1"/>
              </w:tabs>
              <w:spacing w:before="178"/>
              <w:ind w:firstLine="1"/>
              <w:rPr>
                <w:sz w:val="22"/>
                <w:szCs w:val="22"/>
                <w:lang w:eastAsia="en-US"/>
              </w:rPr>
            </w:pPr>
            <w:r w:rsidRPr="00CF1A63">
              <w:rPr>
                <w:sz w:val="22"/>
                <w:szCs w:val="22"/>
                <w:lang w:eastAsia="en-US"/>
              </w:rPr>
              <w:t>5. Kontroler mikroskopu</w:t>
            </w:r>
          </w:p>
          <w:p w14:paraId="2B349929" w14:textId="2BEE8E5F" w:rsidR="00CF1A63" w:rsidRPr="00CF1A63" w:rsidRDefault="00CF1A63" w:rsidP="00CF1A63">
            <w:pPr>
              <w:tabs>
                <w:tab w:val="left" w:pos="1"/>
              </w:tabs>
              <w:spacing w:before="178"/>
              <w:ind w:firstLine="1"/>
              <w:rPr>
                <w:sz w:val="22"/>
                <w:szCs w:val="22"/>
                <w:lang w:eastAsia="en-US"/>
              </w:rPr>
            </w:pPr>
            <w:r w:rsidRPr="00CF1A63">
              <w:rPr>
                <w:sz w:val="22"/>
                <w:szCs w:val="22"/>
                <w:lang w:eastAsia="en-US"/>
              </w:rPr>
              <w:t>……</w:t>
            </w:r>
            <w:r w:rsidR="00C33FBB">
              <w:rPr>
                <w:sz w:val="22"/>
                <w:szCs w:val="22"/>
                <w:lang w:eastAsia="en-US"/>
              </w:rPr>
              <w:t>………..</w:t>
            </w:r>
            <w:r w:rsidRPr="00CF1A63">
              <w:rPr>
                <w:sz w:val="22"/>
                <w:szCs w:val="22"/>
                <w:lang w:eastAsia="en-US"/>
              </w:rPr>
              <w:t>……..</w:t>
            </w:r>
          </w:p>
          <w:p w14:paraId="5596DCED" w14:textId="74E4FC97" w:rsidR="00CF1A63" w:rsidRPr="00CF1A63" w:rsidRDefault="00CF1A63" w:rsidP="00CF1A63">
            <w:pPr>
              <w:tabs>
                <w:tab w:val="left" w:pos="1"/>
              </w:tabs>
              <w:spacing w:before="178"/>
              <w:ind w:firstLine="1"/>
              <w:rPr>
                <w:sz w:val="22"/>
                <w:szCs w:val="22"/>
                <w:lang w:eastAsia="en-US"/>
              </w:rPr>
            </w:pPr>
            <w:r w:rsidRPr="00CF1A63">
              <w:rPr>
                <w:sz w:val="22"/>
                <w:szCs w:val="22"/>
                <w:lang w:eastAsia="en-US"/>
              </w:rPr>
              <w:t>6. Komora dźwiękochłonna i platforma wibracyjna</w:t>
            </w:r>
          </w:p>
          <w:p w14:paraId="0FBB1DA0" w14:textId="79E61874" w:rsidR="00CF1A63" w:rsidRPr="00CF1A63" w:rsidRDefault="00CF1A63" w:rsidP="00CF1A63">
            <w:pPr>
              <w:tabs>
                <w:tab w:val="left" w:pos="1"/>
              </w:tabs>
              <w:spacing w:before="178"/>
              <w:ind w:firstLine="1"/>
              <w:rPr>
                <w:sz w:val="22"/>
                <w:szCs w:val="22"/>
                <w:lang w:eastAsia="en-US"/>
              </w:rPr>
            </w:pPr>
            <w:r w:rsidRPr="00CF1A63">
              <w:rPr>
                <w:sz w:val="22"/>
                <w:szCs w:val="22"/>
                <w:lang w:eastAsia="en-US"/>
              </w:rPr>
              <w:t>……</w:t>
            </w:r>
            <w:r w:rsidR="00C33FBB">
              <w:rPr>
                <w:sz w:val="22"/>
                <w:szCs w:val="22"/>
                <w:lang w:eastAsia="en-US"/>
              </w:rPr>
              <w:t>…….</w:t>
            </w:r>
            <w:r w:rsidRPr="00CF1A63">
              <w:rPr>
                <w:sz w:val="22"/>
                <w:szCs w:val="22"/>
                <w:lang w:eastAsia="en-US"/>
              </w:rPr>
              <w:t>………</w:t>
            </w:r>
          </w:p>
          <w:p w14:paraId="65154216" w14:textId="5B0D7A21" w:rsidR="00CF1A63" w:rsidRPr="00CF1A63" w:rsidRDefault="00CF1A63" w:rsidP="00CF1A63">
            <w:pPr>
              <w:tabs>
                <w:tab w:val="left" w:pos="1"/>
              </w:tabs>
              <w:spacing w:before="178"/>
              <w:ind w:firstLine="1"/>
              <w:rPr>
                <w:sz w:val="22"/>
                <w:szCs w:val="22"/>
                <w:lang w:eastAsia="en-US"/>
              </w:rPr>
            </w:pPr>
            <w:r w:rsidRPr="00CF1A63">
              <w:rPr>
                <w:sz w:val="22"/>
                <w:szCs w:val="22"/>
                <w:lang w:eastAsia="en-US"/>
              </w:rPr>
              <w:t>7. Oprogramowanie</w:t>
            </w:r>
          </w:p>
          <w:p w14:paraId="27DD40CB" w14:textId="346B5FF2" w:rsidR="00CF1A63" w:rsidRPr="00CF1A63" w:rsidRDefault="00CF1A63" w:rsidP="00CF1A63">
            <w:pPr>
              <w:tabs>
                <w:tab w:val="left" w:pos="1"/>
              </w:tabs>
              <w:spacing w:before="178"/>
              <w:ind w:firstLine="1"/>
              <w:rPr>
                <w:sz w:val="22"/>
                <w:szCs w:val="22"/>
                <w:lang w:eastAsia="en-US"/>
              </w:rPr>
            </w:pPr>
            <w:r w:rsidRPr="00CF1A63">
              <w:rPr>
                <w:sz w:val="22"/>
                <w:szCs w:val="22"/>
                <w:lang w:eastAsia="en-US"/>
              </w:rPr>
              <w:t>………</w:t>
            </w:r>
            <w:r w:rsidR="00C33FBB">
              <w:rPr>
                <w:sz w:val="22"/>
                <w:szCs w:val="22"/>
                <w:lang w:eastAsia="en-US"/>
              </w:rPr>
              <w:t>…….</w:t>
            </w:r>
            <w:r w:rsidRPr="00CF1A63">
              <w:rPr>
                <w:sz w:val="22"/>
                <w:szCs w:val="22"/>
                <w:lang w:eastAsia="en-US"/>
              </w:rPr>
              <w:t>……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75C6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1874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E6CA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2CC9D" w14:textId="06915997" w:rsidR="00750EA1" w:rsidRDefault="003F27D1" w:rsidP="00452453">
            <w:pPr>
              <w:ind w:right="-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F09F58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854B30" w14:paraId="512DE1D5" w14:textId="77777777" w:rsidTr="00C33FBB">
        <w:trPr>
          <w:gridAfter w:val="1"/>
          <w:wAfter w:w="24" w:type="dxa"/>
          <w:trHeight w:val="215"/>
        </w:trPr>
        <w:tc>
          <w:tcPr>
            <w:tcW w:w="4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382E1" w14:textId="27FEC694" w:rsidR="00750EA1" w:rsidRDefault="003F27D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0A4D7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Zestaw komputerowy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82C88" w14:textId="77777777" w:rsidR="00C33FBB" w:rsidRDefault="00750EA1" w:rsidP="0045245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CF1A63">
              <w:rPr>
                <w:b/>
                <w:sz w:val="22"/>
                <w:szCs w:val="22"/>
                <w:lang w:eastAsia="zh-CN"/>
              </w:rPr>
              <w:t>Procesor:</w:t>
            </w:r>
          </w:p>
          <w:p w14:paraId="1070A14E" w14:textId="7E559CFE" w:rsidR="00750EA1" w:rsidRPr="00CF1A63" w:rsidRDefault="00750EA1" w:rsidP="0045245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CF1A63">
              <w:rPr>
                <w:b/>
                <w:sz w:val="22"/>
                <w:szCs w:val="22"/>
                <w:lang w:eastAsia="zh-CN"/>
              </w:rPr>
              <w:t>……………</w:t>
            </w:r>
            <w:r w:rsidR="00C33FBB">
              <w:rPr>
                <w:b/>
                <w:sz w:val="22"/>
                <w:szCs w:val="22"/>
                <w:lang w:eastAsia="zh-CN"/>
              </w:rPr>
              <w:t>….</w:t>
            </w:r>
            <w:r w:rsidRPr="00CF1A63">
              <w:rPr>
                <w:b/>
                <w:sz w:val="22"/>
                <w:szCs w:val="22"/>
                <w:lang w:eastAsia="zh-CN"/>
              </w:rPr>
              <w:t>…</w:t>
            </w:r>
          </w:p>
          <w:p w14:paraId="4BE8E59B" w14:textId="77777777" w:rsidR="00750EA1" w:rsidRPr="00CF1A63" w:rsidRDefault="00750EA1" w:rsidP="0045245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CF1A63">
              <w:rPr>
                <w:b/>
                <w:sz w:val="22"/>
                <w:szCs w:val="22"/>
                <w:lang w:eastAsia="zh-CN"/>
              </w:rPr>
              <w:t>Pamięć RAM:</w:t>
            </w:r>
          </w:p>
          <w:p w14:paraId="40BD54F5" w14:textId="5CF5266B" w:rsidR="00750EA1" w:rsidRPr="00CF1A63" w:rsidRDefault="00750EA1" w:rsidP="0045245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CF1A63">
              <w:rPr>
                <w:b/>
                <w:sz w:val="22"/>
                <w:szCs w:val="22"/>
                <w:lang w:eastAsia="zh-CN"/>
              </w:rPr>
              <w:t>………</w:t>
            </w:r>
            <w:r w:rsidR="00C33FBB">
              <w:rPr>
                <w:b/>
                <w:sz w:val="22"/>
                <w:szCs w:val="22"/>
                <w:lang w:eastAsia="zh-CN"/>
              </w:rPr>
              <w:t>…..</w:t>
            </w:r>
            <w:r w:rsidRPr="00CF1A63">
              <w:rPr>
                <w:b/>
                <w:sz w:val="22"/>
                <w:szCs w:val="22"/>
                <w:lang w:eastAsia="zh-CN"/>
              </w:rPr>
              <w:t>……..</w:t>
            </w:r>
          </w:p>
          <w:p w14:paraId="3A711930" w14:textId="77777777" w:rsidR="00750EA1" w:rsidRPr="00CF1A63" w:rsidRDefault="00750EA1" w:rsidP="0045245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CF1A63">
              <w:rPr>
                <w:b/>
                <w:sz w:val="22"/>
                <w:szCs w:val="22"/>
                <w:lang w:eastAsia="zh-CN"/>
              </w:rPr>
              <w:t>Dysk SSD</w:t>
            </w:r>
          </w:p>
          <w:p w14:paraId="1FE02CA4" w14:textId="3574B655" w:rsidR="00750EA1" w:rsidRPr="00CF1A63" w:rsidRDefault="00C33FBB" w:rsidP="0045245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………..</w:t>
            </w:r>
            <w:r w:rsidR="00750EA1" w:rsidRPr="00CF1A63">
              <w:rPr>
                <w:b/>
                <w:sz w:val="22"/>
                <w:szCs w:val="22"/>
                <w:lang w:eastAsia="zh-CN"/>
              </w:rPr>
              <w:t>……</w:t>
            </w:r>
            <w:r>
              <w:rPr>
                <w:b/>
                <w:sz w:val="22"/>
                <w:szCs w:val="22"/>
                <w:lang w:eastAsia="zh-CN"/>
              </w:rPr>
              <w:t>.</w:t>
            </w:r>
            <w:r w:rsidR="00750EA1" w:rsidRPr="00CF1A63">
              <w:rPr>
                <w:b/>
                <w:sz w:val="22"/>
                <w:szCs w:val="22"/>
                <w:lang w:eastAsia="zh-CN"/>
              </w:rPr>
              <w:t>…</w:t>
            </w:r>
          </w:p>
          <w:p w14:paraId="2C1D8F80" w14:textId="77777777" w:rsidR="00C33FBB" w:rsidRDefault="00750EA1" w:rsidP="0045245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CF1A63">
              <w:rPr>
                <w:b/>
                <w:sz w:val="22"/>
                <w:szCs w:val="22"/>
                <w:lang w:eastAsia="zh-CN"/>
              </w:rPr>
              <w:t xml:space="preserve">Karta graficzna </w:t>
            </w:r>
          </w:p>
          <w:p w14:paraId="761D6020" w14:textId="52BA3336" w:rsidR="00750EA1" w:rsidRPr="00CF1A63" w:rsidRDefault="00750EA1" w:rsidP="0045245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CF1A63">
              <w:rPr>
                <w:b/>
                <w:sz w:val="22"/>
                <w:szCs w:val="22"/>
                <w:lang w:eastAsia="zh-CN"/>
              </w:rPr>
              <w:t>…</w:t>
            </w:r>
            <w:r w:rsidR="00C33FBB">
              <w:rPr>
                <w:b/>
                <w:sz w:val="22"/>
                <w:szCs w:val="22"/>
                <w:lang w:eastAsia="zh-CN"/>
              </w:rPr>
              <w:t>….</w:t>
            </w:r>
            <w:r w:rsidRPr="00CF1A63">
              <w:rPr>
                <w:b/>
                <w:sz w:val="22"/>
                <w:szCs w:val="22"/>
                <w:lang w:eastAsia="zh-CN"/>
              </w:rPr>
              <w:t>………….</w:t>
            </w:r>
          </w:p>
          <w:p w14:paraId="5FFD8F94" w14:textId="77777777" w:rsidR="00750EA1" w:rsidRPr="00CF1A63" w:rsidRDefault="00750EA1" w:rsidP="0045245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CF1A63">
              <w:rPr>
                <w:b/>
                <w:sz w:val="22"/>
                <w:szCs w:val="22"/>
                <w:lang w:eastAsia="zh-CN"/>
              </w:rPr>
              <w:t>System operacyjny:</w:t>
            </w:r>
          </w:p>
          <w:p w14:paraId="1D7A0698" w14:textId="77777777" w:rsidR="00750EA1" w:rsidRPr="00CF1A63" w:rsidRDefault="00750EA1" w:rsidP="0045245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CF1A63">
              <w:rPr>
                <w:b/>
                <w:sz w:val="22"/>
                <w:szCs w:val="22"/>
                <w:lang w:eastAsia="zh-CN"/>
              </w:rPr>
              <w:t>………………..</w:t>
            </w:r>
          </w:p>
          <w:p w14:paraId="6D5BC949" w14:textId="77777777" w:rsidR="00750EA1" w:rsidRPr="00CF1A63" w:rsidRDefault="00750EA1" w:rsidP="0045245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5EE14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5926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BF3B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9DFE54C" w14:textId="77777777" w:rsidR="00750EA1" w:rsidRDefault="00750EA1" w:rsidP="00452453">
            <w:pPr>
              <w:ind w:right="-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6C4430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  <w:p w14:paraId="7D80CC63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854B30" w14:paraId="43A3C1B3" w14:textId="77777777" w:rsidTr="00C33FBB">
        <w:trPr>
          <w:gridAfter w:val="1"/>
          <w:wAfter w:w="24" w:type="dxa"/>
          <w:trHeight w:val="604"/>
        </w:trPr>
        <w:tc>
          <w:tcPr>
            <w:tcW w:w="4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D898F" w14:textId="6102A54B" w:rsidR="00750EA1" w:rsidRDefault="003F27D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32358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Monitor LCD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AC22" w14:textId="387EC999" w:rsidR="00750EA1" w:rsidRDefault="00C33FBB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</w:t>
            </w:r>
            <w:bookmarkStart w:id="0" w:name="_GoBack"/>
            <w:bookmarkEnd w:id="0"/>
            <w:r>
              <w:rPr>
                <w:b/>
                <w:sz w:val="20"/>
                <w:szCs w:val="20"/>
                <w:lang w:eastAsia="zh-CN"/>
              </w:rPr>
              <w:t>…………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B3A91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9894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3FAD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38ABCEDA" w14:textId="13E48BEC" w:rsidR="00750EA1" w:rsidRDefault="003F27D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2B568A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854B30" w14:paraId="1F2AAF07" w14:textId="77777777" w:rsidTr="00C33FBB">
        <w:trPr>
          <w:trHeight w:val="510"/>
        </w:trPr>
        <w:tc>
          <w:tcPr>
            <w:tcW w:w="4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89596" w14:textId="5B90D9A6" w:rsidR="00750EA1" w:rsidRDefault="003F27D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237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2BEFD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</w:t>
            </w:r>
            <w:r w:rsidR="003F27D1">
              <w:rPr>
                <w:b/>
                <w:sz w:val="20"/>
                <w:szCs w:val="20"/>
              </w:rPr>
              <w:t>:</w:t>
            </w:r>
          </w:p>
          <w:p w14:paraId="239F799B" w14:textId="6591FF8D" w:rsidR="003F27D1" w:rsidRDefault="003F27D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 brutto: ………………………….</w:t>
            </w:r>
          </w:p>
        </w:tc>
        <w:tc>
          <w:tcPr>
            <w:tcW w:w="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E82E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3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C00161" w14:textId="77777777" w:rsidR="00750EA1" w:rsidRDefault="00750EA1" w:rsidP="00452453">
            <w:pPr>
              <w:ind w:right="70"/>
              <w:jc w:val="center"/>
              <w:rPr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01C9D2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</w:tbl>
    <w:p w14:paraId="65B0E65C" w14:textId="77777777" w:rsidR="00750EA1" w:rsidRDefault="00750EA1" w:rsidP="00750EA1">
      <w:pPr>
        <w:pStyle w:val="Tekstpodstawowy"/>
      </w:pPr>
    </w:p>
    <w:p w14:paraId="4E82565A" w14:textId="77777777" w:rsidR="00750EA1" w:rsidRDefault="00750EA1" w:rsidP="00750EA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 do 18</w:t>
      </w:r>
      <w:r>
        <w:t xml:space="preserve"> </w:t>
      </w:r>
      <w:r w:rsidRPr="00367F5C">
        <w:rPr>
          <w:b/>
          <w:bCs/>
        </w:rPr>
        <w:t>tygo</w:t>
      </w:r>
      <w:r>
        <w:rPr>
          <w:b/>
        </w:rPr>
        <w:t>dni</w:t>
      </w:r>
      <w:r>
        <w:t xml:space="preserve"> od daty otrzymania zamówienia potwierdzonego przez </w:t>
      </w:r>
      <w:proofErr w:type="spellStart"/>
      <w:r>
        <w:t>MNiSzW</w:t>
      </w:r>
      <w:proofErr w:type="spellEnd"/>
      <w:r>
        <w:t xml:space="preserve"> </w:t>
      </w:r>
    </w:p>
    <w:p w14:paraId="793788FE" w14:textId="70984D57" w:rsidR="00750EA1" w:rsidRDefault="00750EA1" w:rsidP="00750EA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na całość przedmiotu zamówienia wynosi:</w:t>
      </w:r>
      <w:r>
        <w:t xml:space="preserve"> </w:t>
      </w:r>
      <w:r w:rsidR="008931ED">
        <w:t>…………..</w:t>
      </w:r>
      <w:r>
        <w:t xml:space="preserve"> m-</w:t>
      </w:r>
      <w:proofErr w:type="spellStart"/>
      <w:r>
        <w:t>cy</w:t>
      </w:r>
      <w:proofErr w:type="spellEnd"/>
      <w:r>
        <w:t xml:space="preserve"> (</w:t>
      </w:r>
      <w:r>
        <w:rPr>
          <w:i/>
          <w:highlight w:val="yellow"/>
        </w:rPr>
        <w:t>kryterium oceny ofert)</w:t>
      </w:r>
    </w:p>
    <w:p w14:paraId="628F715B" w14:textId="77777777" w:rsidR="00750EA1" w:rsidRDefault="00750EA1" w:rsidP="00750EA1">
      <w:pPr>
        <w:widowControl w:val="0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*W przypadku nie podania okresu gwarancji,, Zamawiający przyjmie minimalny wymagany okres gwarancji.</w:t>
      </w:r>
    </w:p>
    <w:p w14:paraId="33FC9E47" w14:textId="77777777" w:rsidR="00750EA1" w:rsidRDefault="00750EA1" w:rsidP="00750EA1">
      <w:pPr>
        <w:widowControl w:val="0"/>
        <w:jc w:val="both"/>
        <w:rPr>
          <w:bCs/>
          <w:i/>
          <w:iCs/>
          <w:sz w:val="22"/>
          <w:szCs w:val="22"/>
        </w:rPr>
      </w:pPr>
    </w:p>
    <w:p w14:paraId="7D50EB0C" w14:textId="77777777" w:rsidR="00750EA1" w:rsidRDefault="00750EA1" w:rsidP="00750EA1">
      <w:pPr>
        <w:widowControl w:val="0"/>
        <w:spacing w:line="360" w:lineRule="auto"/>
        <w:ind w:right="1"/>
        <w:jc w:val="both"/>
        <w:rPr>
          <w:i/>
          <w:iCs/>
          <w:sz w:val="22"/>
          <w:szCs w:val="22"/>
        </w:rPr>
      </w:pPr>
      <w:r>
        <w:t xml:space="preserve"> </w:t>
      </w: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monitory i zestaw komputerowy </w:t>
      </w:r>
      <w:r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245622B9" w14:textId="77777777" w:rsidR="00750EA1" w:rsidRDefault="00750EA1" w:rsidP="00750EA1">
      <w:pPr>
        <w:tabs>
          <w:tab w:val="left" w:pos="426"/>
        </w:tabs>
        <w:jc w:val="both"/>
        <w:rPr>
          <w:sz w:val="22"/>
          <w:szCs w:val="22"/>
        </w:rPr>
      </w:pPr>
    </w:p>
    <w:p w14:paraId="177ED453" w14:textId="77777777" w:rsidR="00750EA1" w:rsidRDefault="00750EA1" w:rsidP="00750EA1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77A421B5" w14:textId="77777777" w:rsidR="00750EA1" w:rsidRDefault="00750EA1" w:rsidP="00750EA1">
      <w:pPr>
        <w:ind w:right="-47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EAE0760" w14:textId="77777777" w:rsidR="00750EA1" w:rsidRDefault="00750EA1" w:rsidP="00750EA1">
      <w:pPr>
        <w:rPr>
          <w:b/>
          <w:sz w:val="22"/>
          <w:szCs w:val="22"/>
        </w:rPr>
      </w:pPr>
    </w:p>
    <w:p w14:paraId="255DDA00" w14:textId="77777777" w:rsidR="00750EA1" w:rsidRDefault="00750EA1" w:rsidP="00750EA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C80E9AD" w14:textId="77777777" w:rsidR="00750EA1" w:rsidRDefault="00750EA1" w:rsidP="00750EA1">
      <w:pPr>
        <w:tabs>
          <w:tab w:val="right" w:pos="9000"/>
        </w:tabs>
        <w:rPr>
          <w:sz w:val="22"/>
          <w:szCs w:val="22"/>
        </w:rPr>
      </w:pPr>
    </w:p>
    <w:p w14:paraId="189143C1" w14:textId="77777777" w:rsidR="00750EA1" w:rsidRDefault="00750EA1" w:rsidP="00750EA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7E0F58B" w14:textId="77777777" w:rsidR="00750EA1" w:rsidRDefault="00750EA1" w:rsidP="00750EA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2C389257" w14:textId="77777777" w:rsidR="00750EA1" w:rsidRDefault="00750EA1" w:rsidP="00750E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152D9F7" w14:textId="77777777" w:rsidR="00750EA1" w:rsidRDefault="00750EA1" w:rsidP="00750E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zestaw komputerowy i monitory </w:t>
      </w:r>
      <w:r>
        <w:rPr>
          <w:sz w:val="22"/>
          <w:szCs w:val="22"/>
        </w:rPr>
        <w:t xml:space="preserve">w zakresie objętym zwolnieniem – zgodnie z art. 83 ust. 1 pkt 26 przywołanej ustawy. </w:t>
      </w: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zestaw komputerowy i </w:t>
      </w:r>
      <w:r>
        <w:rPr>
          <w:b/>
          <w:bCs/>
          <w:color w:val="000000"/>
          <w:sz w:val="22"/>
          <w:szCs w:val="22"/>
          <w:lang w:eastAsia="ar-SA"/>
        </w:rPr>
        <w:t xml:space="preserve">monitory </w:t>
      </w:r>
      <w:r>
        <w:rPr>
          <w:bCs/>
          <w:i/>
          <w:iCs/>
          <w:color w:val="000000"/>
          <w:sz w:val="22"/>
          <w:szCs w:val="22"/>
          <w:lang w:eastAsia="ar-SA"/>
        </w:rPr>
        <w:t>zgodnie z u</w:t>
      </w:r>
      <w:r>
        <w:rPr>
          <w:bCs/>
          <w:i/>
          <w:iCs/>
          <w:sz w:val="22"/>
          <w:szCs w:val="22"/>
        </w:rPr>
        <w:t>stawą</w:t>
      </w:r>
      <w:r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>
        <w:rPr>
          <w:sz w:val="22"/>
          <w:szCs w:val="22"/>
        </w:rPr>
        <w:t xml:space="preserve">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3280A1B6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C899D0" w14:textId="77777777" w:rsidR="00750EA1" w:rsidRDefault="00750EA1" w:rsidP="00750EA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C17A1C" w14:textId="77777777" w:rsidR="00750EA1" w:rsidRDefault="00750EA1" w:rsidP="00750EA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764AD3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50EA1" w14:paraId="2760A9E2" w14:textId="77777777" w:rsidTr="0045245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18BDF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FB05E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C1DF57F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5FB99E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750EA1" w14:paraId="383C6A18" w14:textId="77777777" w:rsidTr="004524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20184" w14:textId="77777777" w:rsidR="00750EA1" w:rsidRDefault="00750EA1" w:rsidP="0045245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10A8E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ECF1E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750EA1" w14:paraId="5401BDC8" w14:textId="77777777" w:rsidTr="004524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EFD67" w14:textId="77777777" w:rsidR="00750EA1" w:rsidRDefault="00750EA1" w:rsidP="0045245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C145C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5F33F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1DA9246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92A617F" w14:textId="77777777" w:rsidR="00750EA1" w:rsidRDefault="00750EA1" w:rsidP="00750EA1">
      <w:pPr>
        <w:keepNext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09EB055B" w14:textId="77777777" w:rsidR="00750EA1" w:rsidRDefault="00750EA1" w:rsidP="00750EA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8391AB9" w14:textId="77777777" w:rsidR="00750EA1" w:rsidRDefault="00750EA1" w:rsidP="00750EA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1C2FA8E" w14:textId="77777777" w:rsidR="00750EA1" w:rsidRDefault="00750EA1" w:rsidP="00750EA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0130124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41F769A" w14:textId="77777777" w:rsidR="00750EA1" w:rsidRDefault="00750EA1" w:rsidP="00750EA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615D873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F1D79D7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D7DA36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BDB30CC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EBBA3A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8544525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3ED82DF" w14:textId="77777777" w:rsidR="00750EA1" w:rsidRDefault="00750EA1" w:rsidP="00750EA1">
      <w:pPr>
        <w:jc w:val="both"/>
        <w:rPr>
          <w:sz w:val="22"/>
          <w:szCs w:val="22"/>
        </w:rPr>
      </w:pPr>
    </w:p>
    <w:p w14:paraId="39C2641A" w14:textId="77777777" w:rsidR="00750EA1" w:rsidRDefault="00750EA1" w:rsidP="00750EA1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14:paraId="71871109" w14:textId="77777777" w:rsidR="00750EA1" w:rsidRDefault="00750EA1" w:rsidP="00750EA1">
      <w:pPr>
        <w:jc w:val="right"/>
        <w:rPr>
          <w:sz w:val="22"/>
          <w:szCs w:val="22"/>
        </w:rPr>
      </w:pPr>
    </w:p>
    <w:p w14:paraId="65A56D12" w14:textId="77777777" w:rsidR="00750EA1" w:rsidRDefault="00750EA1" w:rsidP="00750EA1">
      <w:pPr>
        <w:jc w:val="both"/>
        <w:rPr>
          <w:sz w:val="18"/>
          <w:szCs w:val="18"/>
        </w:rPr>
      </w:pPr>
    </w:p>
    <w:p w14:paraId="16562D79" w14:textId="77777777" w:rsidR="00750EA1" w:rsidRDefault="00750EA1" w:rsidP="00750EA1">
      <w:pPr>
        <w:jc w:val="right"/>
        <w:rPr>
          <w:sz w:val="20"/>
          <w:szCs w:val="20"/>
        </w:rPr>
      </w:pPr>
    </w:p>
    <w:p w14:paraId="0E4B1DFD" w14:textId="77777777" w:rsidR="00FE545C" w:rsidRPr="00750EA1" w:rsidRDefault="00FE545C" w:rsidP="00750EA1"/>
    <w:sectPr w:rsidR="00FE545C" w:rsidRPr="00750E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3CF937" w14:textId="77777777" w:rsidR="001F4479" w:rsidRDefault="001F4479">
      <w:r>
        <w:separator/>
      </w:r>
    </w:p>
  </w:endnote>
  <w:endnote w:type="continuationSeparator" w:id="0">
    <w:p w14:paraId="5E89F641" w14:textId="77777777" w:rsidR="001F4479" w:rsidRDefault="001F4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C844C" w14:textId="77777777" w:rsidR="0047521D" w:rsidRDefault="004752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D8B9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4E005" w14:textId="77777777" w:rsidR="0047521D" w:rsidRDefault="004752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A64920" w14:textId="77777777" w:rsidR="001F4479" w:rsidRDefault="001F4479">
      <w:r>
        <w:separator/>
      </w:r>
    </w:p>
  </w:footnote>
  <w:footnote w:type="continuationSeparator" w:id="0">
    <w:p w14:paraId="66586F83" w14:textId="77777777" w:rsidR="001F4479" w:rsidRDefault="001F4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FE7DC" w14:textId="77777777" w:rsidR="0047521D" w:rsidRDefault="004752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42D2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1DFDCD" w14:textId="77777777" w:rsidR="0047521D" w:rsidRDefault="004752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21F0B"/>
    <w:multiLevelType w:val="hybridMultilevel"/>
    <w:tmpl w:val="B07AB5B2"/>
    <w:lvl w:ilvl="0" w:tplc="022A607E">
      <w:start w:val="1"/>
      <w:numFmt w:val="decimal"/>
      <w:lvlText w:val="%1)"/>
      <w:lvlJc w:val="left"/>
      <w:pPr>
        <w:ind w:left="119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916" w:hanging="360"/>
      </w:pPr>
    </w:lvl>
    <w:lvl w:ilvl="2" w:tplc="0415001B">
      <w:start w:val="1"/>
      <w:numFmt w:val="lowerRoman"/>
      <w:lvlText w:val="%3."/>
      <w:lvlJc w:val="right"/>
      <w:pPr>
        <w:ind w:left="2636" w:hanging="180"/>
      </w:pPr>
    </w:lvl>
    <w:lvl w:ilvl="3" w:tplc="0415000F">
      <w:start w:val="1"/>
      <w:numFmt w:val="decimal"/>
      <w:lvlText w:val="%4."/>
      <w:lvlJc w:val="left"/>
      <w:pPr>
        <w:ind w:left="3356" w:hanging="360"/>
      </w:pPr>
    </w:lvl>
    <w:lvl w:ilvl="4" w:tplc="04150019">
      <w:start w:val="1"/>
      <w:numFmt w:val="lowerLetter"/>
      <w:lvlText w:val="%5."/>
      <w:lvlJc w:val="left"/>
      <w:pPr>
        <w:ind w:left="4076" w:hanging="360"/>
      </w:pPr>
    </w:lvl>
    <w:lvl w:ilvl="5" w:tplc="0415001B">
      <w:start w:val="1"/>
      <w:numFmt w:val="lowerRoman"/>
      <w:lvlText w:val="%6."/>
      <w:lvlJc w:val="right"/>
      <w:pPr>
        <w:ind w:left="4796" w:hanging="180"/>
      </w:pPr>
    </w:lvl>
    <w:lvl w:ilvl="6" w:tplc="0415000F">
      <w:start w:val="1"/>
      <w:numFmt w:val="decimal"/>
      <w:lvlText w:val="%7."/>
      <w:lvlJc w:val="left"/>
      <w:pPr>
        <w:ind w:left="5516" w:hanging="360"/>
      </w:pPr>
    </w:lvl>
    <w:lvl w:ilvl="7" w:tplc="04150019">
      <w:start w:val="1"/>
      <w:numFmt w:val="lowerLetter"/>
      <w:lvlText w:val="%8."/>
      <w:lvlJc w:val="left"/>
      <w:pPr>
        <w:ind w:left="6236" w:hanging="360"/>
      </w:pPr>
    </w:lvl>
    <w:lvl w:ilvl="8" w:tplc="0415001B">
      <w:start w:val="1"/>
      <w:numFmt w:val="lowerRoman"/>
      <w:lvlText w:val="%9."/>
      <w:lvlJc w:val="right"/>
      <w:pPr>
        <w:ind w:left="6956" w:hanging="180"/>
      </w:pPr>
    </w:lvl>
  </w:abstractNum>
  <w:abstractNum w:abstractNumId="1" w15:restartNumberingAfterBreak="0">
    <w:nsid w:val="2A61732C"/>
    <w:multiLevelType w:val="hybridMultilevel"/>
    <w:tmpl w:val="3D44DD2E"/>
    <w:lvl w:ilvl="0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0F1"/>
    <w:rsid w:val="00012286"/>
    <w:rsid w:val="000704FC"/>
    <w:rsid w:val="00071CCC"/>
    <w:rsid w:val="000A3885"/>
    <w:rsid w:val="000B731D"/>
    <w:rsid w:val="000D6134"/>
    <w:rsid w:val="000E09C7"/>
    <w:rsid w:val="000E30F1"/>
    <w:rsid w:val="000F6589"/>
    <w:rsid w:val="00106636"/>
    <w:rsid w:val="00116EC6"/>
    <w:rsid w:val="001801DD"/>
    <w:rsid w:val="001D4612"/>
    <w:rsid w:val="001F4479"/>
    <w:rsid w:val="00207E98"/>
    <w:rsid w:val="002723B0"/>
    <w:rsid w:val="0029162E"/>
    <w:rsid w:val="00315A4A"/>
    <w:rsid w:val="003457F9"/>
    <w:rsid w:val="003F27D1"/>
    <w:rsid w:val="0047521D"/>
    <w:rsid w:val="004B7300"/>
    <w:rsid w:val="004C6753"/>
    <w:rsid w:val="00595C87"/>
    <w:rsid w:val="005D2C65"/>
    <w:rsid w:val="005E6D94"/>
    <w:rsid w:val="00626EA4"/>
    <w:rsid w:val="0063384F"/>
    <w:rsid w:val="00633ABD"/>
    <w:rsid w:val="00643C6F"/>
    <w:rsid w:val="00646202"/>
    <w:rsid w:val="0065290F"/>
    <w:rsid w:val="00661BA7"/>
    <w:rsid w:val="006677A5"/>
    <w:rsid w:val="006815F6"/>
    <w:rsid w:val="00750EA1"/>
    <w:rsid w:val="007748F0"/>
    <w:rsid w:val="00781805"/>
    <w:rsid w:val="007A4321"/>
    <w:rsid w:val="00833933"/>
    <w:rsid w:val="00853083"/>
    <w:rsid w:val="00854B30"/>
    <w:rsid w:val="008931ED"/>
    <w:rsid w:val="008B2F0C"/>
    <w:rsid w:val="008B4928"/>
    <w:rsid w:val="008D2AB8"/>
    <w:rsid w:val="008F1C66"/>
    <w:rsid w:val="00970FE4"/>
    <w:rsid w:val="009A6030"/>
    <w:rsid w:val="00A0022B"/>
    <w:rsid w:val="00A346FE"/>
    <w:rsid w:val="00A47B4D"/>
    <w:rsid w:val="00A83018"/>
    <w:rsid w:val="00A9529C"/>
    <w:rsid w:val="00AB50B8"/>
    <w:rsid w:val="00B0012E"/>
    <w:rsid w:val="00B75DD0"/>
    <w:rsid w:val="00B774DC"/>
    <w:rsid w:val="00BD5972"/>
    <w:rsid w:val="00C21A6A"/>
    <w:rsid w:val="00C33FBB"/>
    <w:rsid w:val="00C745B7"/>
    <w:rsid w:val="00C969A6"/>
    <w:rsid w:val="00CA7D36"/>
    <w:rsid w:val="00CF1A63"/>
    <w:rsid w:val="00D24208"/>
    <w:rsid w:val="00D60C38"/>
    <w:rsid w:val="00D66893"/>
    <w:rsid w:val="00D90ACB"/>
    <w:rsid w:val="00DC1500"/>
    <w:rsid w:val="00E0357C"/>
    <w:rsid w:val="00E067BF"/>
    <w:rsid w:val="00E44371"/>
    <w:rsid w:val="00E5440D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6C3D2D"/>
  <w15:chartTrackingRefBased/>
  <w15:docId w15:val="{A3734644-C862-4BB8-976B-7EB976A5D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0EA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Poprawka">
    <w:name w:val="Revision"/>
    <w:hidden/>
    <w:uiPriority w:val="99"/>
    <w:semiHidden/>
    <w:rsid w:val="003457F9"/>
    <w:rPr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,Akapit z listą BS"/>
    <w:basedOn w:val="Normalny"/>
    <w:uiPriority w:val="1"/>
    <w:qFormat/>
    <w:rsid w:val="00C21A6A"/>
    <w:pPr>
      <w:widowControl w:val="0"/>
      <w:autoSpaceDE w:val="0"/>
      <w:autoSpaceDN w:val="0"/>
      <w:spacing w:before="4"/>
      <w:ind w:left="837" w:hanging="361"/>
    </w:pPr>
    <w:rPr>
      <w:rFonts w:ascii="Calibri" w:eastAsia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1B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07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DC6CF-9664-49AA-B899-AA7150929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4</Pages>
  <Words>877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2025-01-13T11:54:00Z</dcterms:created>
  <dcterms:modified xsi:type="dcterms:W3CDTF">2025-01-14T13:16:00Z</dcterms:modified>
</cp:coreProperties>
</file>