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316D3" w14:textId="16CA2A9C" w:rsidR="00FB7F50" w:rsidRPr="002245BE" w:rsidRDefault="001B6B36" w:rsidP="002D426A">
      <w:pPr>
        <w:spacing w:after="240"/>
        <w:jc w:val="right"/>
        <w:rPr>
          <w:sz w:val="22"/>
          <w:szCs w:val="22"/>
        </w:rPr>
      </w:pPr>
      <w:bookmarkStart w:id="0" w:name="_Hlk53520193"/>
      <w:r w:rsidRPr="001B6B3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AD7208">
        <w:rPr>
          <w:sz w:val="22"/>
          <w:szCs w:val="22"/>
        </w:rPr>
        <w:t>14.01.2025r.</w:t>
      </w:r>
    </w:p>
    <w:p w14:paraId="7C2F6DCC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42942072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47ADA0A3" w14:textId="77777777" w:rsidR="002032C0" w:rsidRPr="002032C0" w:rsidRDefault="002032C0" w:rsidP="002032C0">
      <w:r w:rsidRPr="002032C0">
        <w:t>ul. Prądnicka 35-37</w:t>
      </w:r>
    </w:p>
    <w:p w14:paraId="6AF86447" w14:textId="77777777" w:rsidR="002032C0" w:rsidRPr="002032C0" w:rsidRDefault="002032C0" w:rsidP="002032C0">
      <w:r w:rsidRPr="002032C0">
        <w:t>31-202 Kraków</w:t>
      </w:r>
    </w:p>
    <w:p w14:paraId="562BFA8B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0377EF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1B6B36" w:rsidRPr="00607F9B" w14:paraId="770A49A1" w14:textId="77777777" w:rsidTr="00F42A81">
        <w:trPr>
          <w:trHeight w:val="638"/>
        </w:trPr>
        <w:tc>
          <w:tcPr>
            <w:tcW w:w="959" w:type="dxa"/>
            <w:shd w:val="clear" w:color="auto" w:fill="auto"/>
          </w:tcPr>
          <w:p w14:paraId="1C0F773F" w14:textId="77777777" w:rsidR="001B6B36" w:rsidRPr="00607F9B" w:rsidRDefault="001B6B36" w:rsidP="00F42A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85E5C5E" w14:textId="3F0F7E1F" w:rsidR="001B6B36" w:rsidRPr="00607F9B" w:rsidRDefault="001B6B36" w:rsidP="00F42A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B6B36">
              <w:rPr>
                <w:sz w:val="22"/>
                <w:szCs w:val="22"/>
              </w:rPr>
              <w:t>podstawowy</w:t>
            </w:r>
            <w:r w:rsidR="002D426A">
              <w:rPr>
                <w:sz w:val="22"/>
                <w:szCs w:val="22"/>
              </w:rPr>
              <w:t>m</w:t>
            </w:r>
            <w:r w:rsidRPr="001B6B36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D426A">
              <w:rPr>
                <w:b/>
                <w:bCs/>
                <w:i/>
                <w:iCs/>
                <w:sz w:val="22"/>
                <w:szCs w:val="22"/>
              </w:rPr>
              <w:t>Zakup i dostawa materiałów do utrzymania czystości III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B6B36">
              <w:rPr>
                <w:b/>
                <w:sz w:val="22"/>
                <w:szCs w:val="22"/>
              </w:rPr>
              <w:t>ZP/62/2024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0B78A44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1B6B36" w14:paraId="351F73A9" w14:textId="77777777" w:rsidTr="00F42A81">
        <w:trPr>
          <w:cantSplit/>
        </w:trPr>
        <w:tc>
          <w:tcPr>
            <w:tcW w:w="9072" w:type="dxa"/>
          </w:tcPr>
          <w:p w14:paraId="7C403861" w14:textId="2B935397" w:rsidR="001B6B36" w:rsidRPr="00D26ED6" w:rsidRDefault="001B6B36" w:rsidP="00F42A8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B6B36">
              <w:rPr>
                <w:b/>
                <w:sz w:val="22"/>
                <w:szCs w:val="22"/>
              </w:rPr>
              <w:t>Zarys International Group</w:t>
            </w:r>
            <w:r w:rsidR="002D426A">
              <w:rPr>
                <w:b/>
                <w:sz w:val="22"/>
                <w:szCs w:val="22"/>
              </w:rPr>
              <w:t xml:space="preserve"> Sp. z o.o. Sp. k.</w:t>
            </w:r>
          </w:p>
          <w:p w14:paraId="46BFCDBC" w14:textId="2333C9F1" w:rsidR="001B6B36" w:rsidRPr="009F0E5C" w:rsidRDefault="002D426A" w:rsidP="00F42A8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B6B36" w:rsidRPr="001B6B36">
              <w:rPr>
                <w:bCs/>
                <w:sz w:val="22"/>
                <w:szCs w:val="22"/>
              </w:rPr>
              <w:t>Pod Borem</w:t>
            </w:r>
            <w:r w:rsidR="001B6B36" w:rsidRPr="009F0E5C">
              <w:rPr>
                <w:bCs/>
                <w:sz w:val="22"/>
                <w:szCs w:val="22"/>
              </w:rPr>
              <w:t xml:space="preserve"> </w:t>
            </w:r>
            <w:r w:rsidR="001B6B36" w:rsidRPr="001B6B36">
              <w:rPr>
                <w:bCs/>
                <w:sz w:val="22"/>
                <w:szCs w:val="22"/>
              </w:rPr>
              <w:t>18</w:t>
            </w:r>
            <w:r w:rsidR="001B6B36">
              <w:rPr>
                <w:bCs/>
                <w:sz w:val="22"/>
                <w:szCs w:val="22"/>
              </w:rPr>
              <w:t xml:space="preserve"> </w:t>
            </w:r>
          </w:p>
          <w:p w14:paraId="47447FBC" w14:textId="77777777" w:rsidR="001B6B36" w:rsidRPr="009F0E5C" w:rsidRDefault="001B6B36" w:rsidP="00F42A81">
            <w:pPr>
              <w:jc w:val="both"/>
              <w:rPr>
                <w:bCs/>
                <w:sz w:val="22"/>
                <w:szCs w:val="22"/>
              </w:rPr>
            </w:pPr>
            <w:r w:rsidRPr="001B6B36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B6B36">
              <w:rPr>
                <w:bCs/>
                <w:sz w:val="22"/>
                <w:szCs w:val="22"/>
              </w:rPr>
              <w:t>Zabrze</w:t>
            </w:r>
          </w:p>
          <w:p w14:paraId="58C9857A" w14:textId="57392E37" w:rsidR="001B6B36" w:rsidRPr="00211A34" w:rsidRDefault="001B6B36" w:rsidP="00F42A8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B6B36">
              <w:rPr>
                <w:sz w:val="22"/>
                <w:szCs w:val="22"/>
              </w:rPr>
              <w:t>Pakiet 1 - Szczotki do chirurgicznego mycia rąk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14DEA39" w14:textId="1F53827A" w:rsidR="001B6B36" w:rsidRPr="002D426A" w:rsidRDefault="001B6B36" w:rsidP="002D426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2D426A">
              <w:rPr>
                <w:color w:val="000000"/>
                <w:sz w:val="22"/>
                <w:szCs w:val="22"/>
              </w:rPr>
              <w:t xml:space="preserve"> </w:t>
            </w:r>
            <w:r w:rsidRPr="002D426A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1B6B36" w14:paraId="177D7918" w14:textId="77777777" w:rsidTr="00F42A81">
        <w:trPr>
          <w:cantSplit/>
        </w:trPr>
        <w:tc>
          <w:tcPr>
            <w:tcW w:w="9072" w:type="dxa"/>
          </w:tcPr>
          <w:p w14:paraId="12A4E3E7" w14:textId="77777777" w:rsidR="001B6B36" w:rsidRPr="00D26ED6" w:rsidRDefault="001B6B36" w:rsidP="00F42A8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B6B36">
              <w:rPr>
                <w:b/>
                <w:sz w:val="22"/>
                <w:szCs w:val="22"/>
              </w:rPr>
              <w:t>Helplast Bis Joanna Hadasik</w:t>
            </w:r>
          </w:p>
          <w:p w14:paraId="5AC7CFA9" w14:textId="390317FA" w:rsidR="001B6B36" w:rsidRPr="009F0E5C" w:rsidRDefault="002D426A" w:rsidP="00F42A8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B6B36" w:rsidRPr="001B6B36">
              <w:rPr>
                <w:bCs/>
                <w:sz w:val="22"/>
                <w:szCs w:val="22"/>
              </w:rPr>
              <w:t>Gliwicka</w:t>
            </w:r>
            <w:r w:rsidR="001B6B36" w:rsidRPr="009F0E5C">
              <w:rPr>
                <w:bCs/>
                <w:sz w:val="22"/>
                <w:szCs w:val="22"/>
              </w:rPr>
              <w:t xml:space="preserve"> </w:t>
            </w:r>
            <w:r w:rsidR="001B6B36" w:rsidRPr="001B6B36">
              <w:rPr>
                <w:bCs/>
                <w:sz w:val="22"/>
                <w:szCs w:val="22"/>
              </w:rPr>
              <w:t>42 a</w:t>
            </w:r>
            <w:r w:rsidR="001B6B36">
              <w:rPr>
                <w:bCs/>
                <w:sz w:val="22"/>
                <w:szCs w:val="22"/>
              </w:rPr>
              <w:t xml:space="preserve"> </w:t>
            </w:r>
          </w:p>
          <w:p w14:paraId="3E766FD2" w14:textId="77777777" w:rsidR="001B6B36" w:rsidRPr="009F0E5C" w:rsidRDefault="001B6B36" w:rsidP="00F42A81">
            <w:pPr>
              <w:jc w:val="both"/>
              <w:rPr>
                <w:bCs/>
                <w:sz w:val="22"/>
                <w:szCs w:val="22"/>
              </w:rPr>
            </w:pPr>
            <w:r w:rsidRPr="001B6B36">
              <w:rPr>
                <w:bCs/>
                <w:sz w:val="22"/>
                <w:szCs w:val="22"/>
              </w:rPr>
              <w:t>43-180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B6B36">
              <w:rPr>
                <w:bCs/>
                <w:sz w:val="22"/>
                <w:szCs w:val="22"/>
              </w:rPr>
              <w:t>Orzesze</w:t>
            </w:r>
          </w:p>
          <w:p w14:paraId="57CC713D" w14:textId="1B5F5F70" w:rsidR="001B6B36" w:rsidRPr="00211A34" w:rsidRDefault="001B6B36" w:rsidP="00F42A8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B6B36">
              <w:rPr>
                <w:sz w:val="22"/>
                <w:szCs w:val="22"/>
              </w:rPr>
              <w:t>Pakiet 3 - Worki na zwłoki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7E0006E" w14:textId="1EC26E16" w:rsidR="001B6B36" w:rsidRPr="002D426A" w:rsidRDefault="001B6B36" w:rsidP="002D426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2D426A">
              <w:rPr>
                <w:color w:val="000000"/>
                <w:sz w:val="22"/>
                <w:szCs w:val="22"/>
              </w:rPr>
              <w:t xml:space="preserve"> </w:t>
            </w:r>
            <w:r w:rsidRPr="002D426A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1B6B36" w14:paraId="6E727D20" w14:textId="77777777" w:rsidTr="00F42A81">
        <w:trPr>
          <w:cantSplit/>
        </w:trPr>
        <w:tc>
          <w:tcPr>
            <w:tcW w:w="9072" w:type="dxa"/>
          </w:tcPr>
          <w:p w14:paraId="439B4E3B" w14:textId="6EE59254" w:rsidR="001B6B36" w:rsidRPr="00D26ED6" w:rsidRDefault="002D426A" w:rsidP="00F42A8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Henry Kruse Sp. z o.o.</w:t>
            </w:r>
          </w:p>
          <w:p w14:paraId="38151656" w14:textId="513D15F8" w:rsidR="001B6B36" w:rsidRPr="009F0E5C" w:rsidRDefault="002D426A" w:rsidP="00F42A8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Kolejowa</w:t>
            </w:r>
            <w:r w:rsidR="001B6B36" w:rsidRPr="009F0E5C">
              <w:rPr>
                <w:bCs/>
                <w:sz w:val="22"/>
                <w:szCs w:val="22"/>
              </w:rPr>
              <w:t xml:space="preserve"> </w:t>
            </w:r>
            <w:r w:rsidR="001B6B36" w:rsidRPr="001B6B36">
              <w:rPr>
                <w:bCs/>
                <w:sz w:val="22"/>
                <w:szCs w:val="22"/>
              </w:rPr>
              <w:t>3</w:t>
            </w:r>
            <w:r w:rsidR="001B6B36">
              <w:rPr>
                <w:bCs/>
                <w:sz w:val="22"/>
                <w:szCs w:val="22"/>
              </w:rPr>
              <w:t xml:space="preserve"> </w:t>
            </w:r>
          </w:p>
          <w:p w14:paraId="1C06A01C" w14:textId="6639BA6F" w:rsidR="001B6B36" w:rsidRPr="009F0E5C" w:rsidRDefault="001B6B36" w:rsidP="00F42A81">
            <w:pPr>
              <w:jc w:val="both"/>
              <w:rPr>
                <w:bCs/>
                <w:sz w:val="22"/>
                <w:szCs w:val="22"/>
              </w:rPr>
            </w:pPr>
            <w:r w:rsidRPr="001B6B36">
              <w:rPr>
                <w:bCs/>
                <w:sz w:val="22"/>
                <w:szCs w:val="22"/>
              </w:rPr>
              <w:t>55-040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2D426A">
              <w:rPr>
                <w:bCs/>
                <w:sz w:val="22"/>
                <w:szCs w:val="22"/>
              </w:rPr>
              <w:t>Bielany Wrocławskie</w:t>
            </w:r>
          </w:p>
          <w:p w14:paraId="39E208B9" w14:textId="4FB2344D" w:rsidR="001B6B36" w:rsidRPr="00211A34" w:rsidRDefault="001B6B36" w:rsidP="00F42A8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B6B36">
              <w:rPr>
                <w:sz w:val="22"/>
                <w:szCs w:val="22"/>
              </w:rPr>
              <w:t>Pakiet 5 - Środki myjące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A09A101" w14:textId="026D3834" w:rsidR="001B6B36" w:rsidRPr="002D426A" w:rsidRDefault="001B6B36" w:rsidP="002D426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2D426A">
              <w:rPr>
                <w:color w:val="000000"/>
                <w:sz w:val="22"/>
                <w:szCs w:val="22"/>
              </w:rPr>
              <w:t xml:space="preserve"> </w:t>
            </w:r>
            <w:r w:rsidRPr="002D426A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1B6B36" w14:paraId="337B3C7D" w14:textId="77777777" w:rsidTr="00F42A81">
        <w:trPr>
          <w:cantSplit/>
        </w:trPr>
        <w:tc>
          <w:tcPr>
            <w:tcW w:w="9072" w:type="dxa"/>
          </w:tcPr>
          <w:p w14:paraId="393725B1" w14:textId="67F5F026" w:rsidR="001B6B36" w:rsidRPr="00D26ED6" w:rsidRDefault="001B6B36" w:rsidP="00F42A8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B6B36">
              <w:rPr>
                <w:b/>
                <w:sz w:val="22"/>
                <w:szCs w:val="22"/>
              </w:rPr>
              <w:t xml:space="preserve">Zarys International Group </w:t>
            </w:r>
            <w:r w:rsidR="002D426A">
              <w:rPr>
                <w:b/>
                <w:sz w:val="22"/>
                <w:szCs w:val="22"/>
              </w:rPr>
              <w:t>Sp. z o.o. Sp. k.</w:t>
            </w:r>
          </w:p>
          <w:p w14:paraId="13ADD4E4" w14:textId="4771F196" w:rsidR="001B6B36" w:rsidRPr="009F0E5C" w:rsidRDefault="002D426A" w:rsidP="00F42A8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B6B36" w:rsidRPr="001B6B36">
              <w:rPr>
                <w:bCs/>
                <w:sz w:val="22"/>
                <w:szCs w:val="22"/>
              </w:rPr>
              <w:t>Pod Borem</w:t>
            </w:r>
            <w:r w:rsidR="001B6B36" w:rsidRPr="009F0E5C">
              <w:rPr>
                <w:bCs/>
                <w:sz w:val="22"/>
                <w:szCs w:val="22"/>
              </w:rPr>
              <w:t xml:space="preserve"> </w:t>
            </w:r>
            <w:r w:rsidR="001B6B36" w:rsidRPr="001B6B36">
              <w:rPr>
                <w:bCs/>
                <w:sz w:val="22"/>
                <w:szCs w:val="22"/>
              </w:rPr>
              <w:t>18</w:t>
            </w:r>
            <w:r w:rsidR="001B6B36">
              <w:rPr>
                <w:bCs/>
                <w:sz w:val="22"/>
                <w:szCs w:val="22"/>
              </w:rPr>
              <w:t xml:space="preserve"> </w:t>
            </w:r>
          </w:p>
          <w:p w14:paraId="0ECCDD49" w14:textId="77777777" w:rsidR="001B6B36" w:rsidRPr="009F0E5C" w:rsidRDefault="001B6B36" w:rsidP="00F42A81">
            <w:pPr>
              <w:jc w:val="both"/>
              <w:rPr>
                <w:bCs/>
                <w:sz w:val="22"/>
                <w:szCs w:val="22"/>
              </w:rPr>
            </w:pPr>
            <w:r w:rsidRPr="001B6B36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B6B36">
              <w:rPr>
                <w:bCs/>
                <w:sz w:val="22"/>
                <w:szCs w:val="22"/>
              </w:rPr>
              <w:t>Zabrze</w:t>
            </w:r>
          </w:p>
          <w:p w14:paraId="398A1B71" w14:textId="794DD44A" w:rsidR="001B6B36" w:rsidRPr="00211A34" w:rsidRDefault="001B6B36" w:rsidP="00F42A8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B6B36">
              <w:rPr>
                <w:sz w:val="22"/>
                <w:szCs w:val="22"/>
              </w:rPr>
              <w:t>Pakiet 6 - Miski jednorazowego użytku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94E14A8" w14:textId="66E540A2" w:rsidR="001B6B36" w:rsidRPr="002D426A" w:rsidRDefault="001B6B36" w:rsidP="002D426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2D426A">
              <w:rPr>
                <w:color w:val="000000"/>
                <w:sz w:val="22"/>
                <w:szCs w:val="22"/>
              </w:rPr>
              <w:t xml:space="preserve"> </w:t>
            </w:r>
            <w:r w:rsidRPr="002D426A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1B6B36" w14:paraId="0AAE72C6" w14:textId="77777777" w:rsidTr="00F42A81">
        <w:trPr>
          <w:cantSplit/>
        </w:trPr>
        <w:tc>
          <w:tcPr>
            <w:tcW w:w="9072" w:type="dxa"/>
          </w:tcPr>
          <w:p w14:paraId="19CC4E85" w14:textId="4A6015E3" w:rsidR="001B6B36" w:rsidRPr="00D26ED6" w:rsidRDefault="001B6B36" w:rsidP="00F42A8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B6B36">
              <w:rPr>
                <w:b/>
                <w:sz w:val="22"/>
                <w:szCs w:val="22"/>
              </w:rPr>
              <w:t xml:space="preserve">OSS </w:t>
            </w:r>
            <w:r w:rsidR="002D426A">
              <w:rPr>
                <w:b/>
                <w:sz w:val="22"/>
                <w:szCs w:val="22"/>
              </w:rPr>
              <w:t>S</w:t>
            </w:r>
            <w:r w:rsidRPr="001B6B36">
              <w:rPr>
                <w:b/>
                <w:sz w:val="22"/>
                <w:szCs w:val="22"/>
              </w:rPr>
              <w:t>p. z o.o.</w:t>
            </w:r>
          </w:p>
          <w:p w14:paraId="4DED0641" w14:textId="008E0237" w:rsidR="001B6B36" w:rsidRPr="009F0E5C" w:rsidRDefault="002D426A" w:rsidP="00F42A8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B6B36" w:rsidRPr="001B6B36">
              <w:rPr>
                <w:bCs/>
                <w:sz w:val="22"/>
                <w:szCs w:val="22"/>
              </w:rPr>
              <w:t>Siennicka</w:t>
            </w:r>
            <w:r w:rsidR="001B6B36" w:rsidRPr="009F0E5C">
              <w:rPr>
                <w:bCs/>
                <w:sz w:val="22"/>
                <w:szCs w:val="22"/>
              </w:rPr>
              <w:t xml:space="preserve"> </w:t>
            </w:r>
            <w:r w:rsidR="001B6B36" w:rsidRPr="001B6B36">
              <w:rPr>
                <w:bCs/>
                <w:sz w:val="22"/>
                <w:szCs w:val="22"/>
              </w:rPr>
              <w:t>25</w:t>
            </w:r>
            <w:r w:rsidR="001B6B36">
              <w:rPr>
                <w:bCs/>
                <w:sz w:val="22"/>
                <w:szCs w:val="22"/>
              </w:rPr>
              <w:t xml:space="preserve"> </w:t>
            </w:r>
          </w:p>
          <w:p w14:paraId="1915BF76" w14:textId="77777777" w:rsidR="001B6B36" w:rsidRPr="009F0E5C" w:rsidRDefault="001B6B36" w:rsidP="00F42A81">
            <w:pPr>
              <w:jc w:val="both"/>
              <w:rPr>
                <w:bCs/>
                <w:sz w:val="22"/>
                <w:szCs w:val="22"/>
              </w:rPr>
            </w:pPr>
            <w:r w:rsidRPr="001B6B36">
              <w:rPr>
                <w:bCs/>
                <w:sz w:val="22"/>
                <w:szCs w:val="22"/>
              </w:rPr>
              <w:t>80-758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B6B36">
              <w:rPr>
                <w:bCs/>
                <w:sz w:val="22"/>
                <w:szCs w:val="22"/>
              </w:rPr>
              <w:t>Gdańsk</w:t>
            </w:r>
          </w:p>
          <w:p w14:paraId="3A3E21B3" w14:textId="62F79833" w:rsidR="001B6B36" w:rsidRPr="00211A34" w:rsidRDefault="001B6B36" w:rsidP="00F42A8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B6B36">
              <w:rPr>
                <w:sz w:val="22"/>
                <w:szCs w:val="22"/>
              </w:rPr>
              <w:t>Pakiet 7 - Mydło w systemie zamkniętym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3CBC0C1" w14:textId="647A4A4C" w:rsidR="001B6B36" w:rsidRPr="002D426A" w:rsidRDefault="001B6B36" w:rsidP="002D426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2D426A">
              <w:rPr>
                <w:color w:val="000000"/>
                <w:sz w:val="22"/>
                <w:szCs w:val="22"/>
              </w:rPr>
              <w:t xml:space="preserve"> </w:t>
            </w:r>
            <w:r w:rsidRPr="002D426A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1B6B36" w14:paraId="24498DD8" w14:textId="77777777" w:rsidTr="00F42A81">
        <w:trPr>
          <w:cantSplit/>
        </w:trPr>
        <w:tc>
          <w:tcPr>
            <w:tcW w:w="9072" w:type="dxa"/>
          </w:tcPr>
          <w:p w14:paraId="6175D46B" w14:textId="77777777" w:rsidR="001B6B36" w:rsidRPr="00D26ED6" w:rsidRDefault="001B6B36" w:rsidP="00F42A8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B6B36">
              <w:rPr>
                <w:b/>
                <w:sz w:val="22"/>
                <w:szCs w:val="22"/>
              </w:rPr>
              <w:lastRenderedPageBreak/>
              <w:t>Duolux Medical Sp. z o.o.</w:t>
            </w:r>
          </w:p>
          <w:p w14:paraId="0062F972" w14:textId="77777777" w:rsidR="001B6B36" w:rsidRPr="009F0E5C" w:rsidRDefault="001B6B36" w:rsidP="00F42A81">
            <w:pPr>
              <w:jc w:val="both"/>
              <w:rPr>
                <w:bCs/>
                <w:sz w:val="22"/>
                <w:szCs w:val="22"/>
              </w:rPr>
            </w:pPr>
            <w:r w:rsidRPr="001B6B36">
              <w:rPr>
                <w:bCs/>
                <w:sz w:val="22"/>
                <w:szCs w:val="22"/>
              </w:rPr>
              <w:t>os. Bolesława Chrobrego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B6B36">
              <w:rPr>
                <w:bCs/>
                <w:sz w:val="22"/>
                <w:szCs w:val="22"/>
              </w:rPr>
              <w:t>40f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B6B36">
              <w:rPr>
                <w:bCs/>
                <w:sz w:val="22"/>
                <w:szCs w:val="22"/>
              </w:rPr>
              <w:t>/53</w:t>
            </w:r>
          </w:p>
          <w:p w14:paraId="70084574" w14:textId="77777777" w:rsidR="001B6B36" w:rsidRPr="009F0E5C" w:rsidRDefault="001B6B36" w:rsidP="00F42A81">
            <w:pPr>
              <w:jc w:val="both"/>
              <w:rPr>
                <w:bCs/>
                <w:sz w:val="22"/>
                <w:szCs w:val="22"/>
              </w:rPr>
            </w:pPr>
            <w:r w:rsidRPr="001B6B36">
              <w:rPr>
                <w:bCs/>
                <w:sz w:val="22"/>
                <w:szCs w:val="22"/>
              </w:rPr>
              <w:t>60-681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B6B36">
              <w:rPr>
                <w:bCs/>
                <w:sz w:val="22"/>
                <w:szCs w:val="22"/>
              </w:rPr>
              <w:t>Poznań</w:t>
            </w:r>
          </w:p>
          <w:p w14:paraId="04E24E50" w14:textId="428144FD" w:rsidR="001B6B36" w:rsidRPr="00211A34" w:rsidRDefault="001B6B36" w:rsidP="00F42A8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B6B36">
              <w:rPr>
                <w:sz w:val="22"/>
                <w:szCs w:val="22"/>
              </w:rPr>
              <w:t>Pakiet 8 - Myjka jednorazowa typu rękawica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7005F02" w14:textId="74F03843" w:rsidR="001B6B36" w:rsidRPr="002D426A" w:rsidRDefault="001B6B36" w:rsidP="002D426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2D426A">
              <w:rPr>
                <w:color w:val="000000"/>
                <w:sz w:val="22"/>
                <w:szCs w:val="22"/>
              </w:rPr>
              <w:t xml:space="preserve"> </w:t>
            </w:r>
            <w:r w:rsidRPr="002D426A">
              <w:rPr>
                <w:sz w:val="22"/>
                <w:szCs w:val="22"/>
              </w:rPr>
              <w:t>Jedyna złożona oferta. Spełnia wymagania Zamawiającego.</w:t>
            </w:r>
          </w:p>
        </w:tc>
      </w:tr>
    </w:tbl>
    <w:p w14:paraId="34D3613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14:paraId="1426E7D4" w14:textId="77777777" w:rsidTr="0057114B">
        <w:tc>
          <w:tcPr>
            <w:tcW w:w="2169" w:type="dxa"/>
            <w:shd w:val="clear" w:color="auto" w:fill="F3F3F3"/>
            <w:vAlign w:val="center"/>
          </w:tcPr>
          <w:p w14:paraId="2C44B12D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624DE868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61D9CE8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7BD5B8D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5121AE4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1B6B36" w:rsidRPr="00834EF4" w14:paraId="7E1398DA" w14:textId="77777777" w:rsidTr="00F42A81">
        <w:tc>
          <w:tcPr>
            <w:tcW w:w="2169" w:type="dxa"/>
            <w:shd w:val="clear" w:color="auto" w:fill="auto"/>
          </w:tcPr>
          <w:p w14:paraId="33987F4A" w14:textId="77777777" w:rsidR="001B6B36" w:rsidRPr="00211A34" w:rsidRDefault="001B6B36" w:rsidP="00F42A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B6B36">
              <w:rPr>
                <w:sz w:val="20"/>
                <w:szCs w:val="20"/>
              </w:rPr>
              <w:t>Pakiet 1 - Szczotki do chirurgicznego mycia rąk</w:t>
            </w:r>
          </w:p>
        </w:tc>
        <w:tc>
          <w:tcPr>
            <w:tcW w:w="2793" w:type="dxa"/>
            <w:shd w:val="clear" w:color="auto" w:fill="auto"/>
          </w:tcPr>
          <w:p w14:paraId="7C581A76" w14:textId="77777777" w:rsidR="001B6B36" w:rsidRPr="00211A34" w:rsidRDefault="001B6B36" w:rsidP="00F42A8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B6B36">
              <w:rPr>
                <w:b/>
                <w:bCs/>
                <w:sz w:val="20"/>
                <w:szCs w:val="20"/>
              </w:rPr>
              <w:t>Duolux Medical Sp. z o.o.</w:t>
            </w:r>
          </w:p>
          <w:p w14:paraId="5AFC263D" w14:textId="77777777" w:rsidR="001B6B36" w:rsidRPr="00211A34" w:rsidRDefault="001B6B36" w:rsidP="00F42A81">
            <w:pPr>
              <w:rPr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>os. Bolesława Chrobrego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B6B36">
              <w:rPr>
                <w:sz w:val="20"/>
                <w:szCs w:val="20"/>
              </w:rPr>
              <w:t>40f/53</w:t>
            </w:r>
          </w:p>
          <w:p w14:paraId="1653D84A" w14:textId="77777777" w:rsidR="001B6B36" w:rsidRPr="00211A34" w:rsidRDefault="001B6B36" w:rsidP="00F42A81">
            <w:pPr>
              <w:spacing w:after="40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>60-681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B6B36">
              <w:rPr>
                <w:sz w:val="20"/>
                <w:szCs w:val="20"/>
              </w:rPr>
              <w:t>Poznań</w:t>
            </w:r>
          </w:p>
        </w:tc>
        <w:tc>
          <w:tcPr>
            <w:tcW w:w="2551" w:type="dxa"/>
            <w:shd w:val="clear" w:color="auto" w:fill="auto"/>
          </w:tcPr>
          <w:p w14:paraId="299D5877" w14:textId="77777777" w:rsidR="001B6B36" w:rsidRPr="00211A34" w:rsidRDefault="001B6B36" w:rsidP="00F42A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>1 - Cena - 370.28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578EF2" w14:textId="77777777" w:rsidR="001B6B36" w:rsidRPr="00211A34" w:rsidRDefault="001B6B36" w:rsidP="00F42A81">
            <w:pPr>
              <w:jc w:val="center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 xml:space="preserve">  370,28</w:t>
            </w:r>
          </w:p>
        </w:tc>
      </w:tr>
      <w:tr w:rsidR="001B6B36" w:rsidRPr="00834EF4" w14:paraId="14F13EC1" w14:textId="77777777" w:rsidTr="00F42A81">
        <w:tc>
          <w:tcPr>
            <w:tcW w:w="2169" w:type="dxa"/>
            <w:shd w:val="clear" w:color="auto" w:fill="auto"/>
          </w:tcPr>
          <w:p w14:paraId="50DBD336" w14:textId="77777777" w:rsidR="001B6B36" w:rsidRPr="00211A34" w:rsidRDefault="001B6B36" w:rsidP="00F42A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B6B36">
              <w:rPr>
                <w:sz w:val="20"/>
                <w:szCs w:val="20"/>
              </w:rPr>
              <w:t>Pakiet 1 - Szczotki do chirurgicznego mycia rąk</w:t>
            </w:r>
          </w:p>
        </w:tc>
        <w:tc>
          <w:tcPr>
            <w:tcW w:w="2793" w:type="dxa"/>
            <w:shd w:val="clear" w:color="auto" w:fill="auto"/>
          </w:tcPr>
          <w:p w14:paraId="1C42ADBD" w14:textId="5A36A6AC" w:rsidR="001B6B36" w:rsidRPr="00211A34" w:rsidRDefault="001B6B36" w:rsidP="00F42A8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B6B36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2D426A">
              <w:rPr>
                <w:b/>
                <w:bCs/>
                <w:sz w:val="20"/>
                <w:szCs w:val="20"/>
              </w:rPr>
              <w:t>Sp. z o.o. Sp. k.</w:t>
            </w:r>
          </w:p>
          <w:p w14:paraId="450FED72" w14:textId="69B76360" w:rsidR="001B6B36" w:rsidRPr="00211A34" w:rsidRDefault="002D426A" w:rsidP="00F42A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B6B36" w:rsidRPr="001B6B36">
              <w:rPr>
                <w:sz w:val="20"/>
                <w:szCs w:val="20"/>
              </w:rPr>
              <w:t>Pod Borem</w:t>
            </w:r>
            <w:r w:rsidR="001B6B36" w:rsidRPr="00211A34">
              <w:rPr>
                <w:sz w:val="20"/>
                <w:szCs w:val="20"/>
              </w:rPr>
              <w:t xml:space="preserve"> </w:t>
            </w:r>
            <w:r w:rsidR="001B6B36" w:rsidRPr="001B6B36">
              <w:rPr>
                <w:sz w:val="20"/>
                <w:szCs w:val="20"/>
              </w:rPr>
              <w:t>18</w:t>
            </w:r>
          </w:p>
          <w:p w14:paraId="0F151AB0" w14:textId="77777777" w:rsidR="001B6B36" w:rsidRPr="00211A34" w:rsidRDefault="001B6B36" w:rsidP="00F42A81">
            <w:pPr>
              <w:spacing w:after="40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B6B36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37AD9779" w14:textId="77777777" w:rsidR="001B6B36" w:rsidRPr="00211A34" w:rsidRDefault="001B6B36" w:rsidP="00F42A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>1 - Cena - 400.00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98C604" w14:textId="77777777" w:rsidR="001B6B36" w:rsidRPr="00211A34" w:rsidRDefault="001B6B36" w:rsidP="00F42A81">
            <w:pPr>
              <w:jc w:val="center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 xml:space="preserve">  400,00</w:t>
            </w:r>
          </w:p>
        </w:tc>
      </w:tr>
      <w:tr w:rsidR="001B6B36" w:rsidRPr="00834EF4" w14:paraId="0F553837" w14:textId="77777777" w:rsidTr="00F42A81">
        <w:tc>
          <w:tcPr>
            <w:tcW w:w="2169" w:type="dxa"/>
            <w:shd w:val="clear" w:color="auto" w:fill="auto"/>
          </w:tcPr>
          <w:p w14:paraId="0601278B" w14:textId="77777777" w:rsidR="001B6B36" w:rsidRPr="00211A34" w:rsidRDefault="001B6B36" w:rsidP="00F42A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B6B36">
              <w:rPr>
                <w:sz w:val="20"/>
                <w:szCs w:val="20"/>
              </w:rPr>
              <w:t>Pakiet 3 - Worki na zwłoki</w:t>
            </w:r>
          </w:p>
        </w:tc>
        <w:tc>
          <w:tcPr>
            <w:tcW w:w="2793" w:type="dxa"/>
            <w:shd w:val="clear" w:color="auto" w:fill="auto"/>
          </w:tcPr>
          <w:p w14:paraId="7556A029" w14:textId="77777777" w:rsidR="001B6B36" w:rsidRPr="00211A34" w:rsidRDefault="001B6B36" w:rsidP="00F42A8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B6B36">
              <w:rPr>
                <w:b/>
                <w:bCs/>
                <w:sz w:val="20"/>
                <w:szCs w:val="20"/>
              </w:rPr>
              <w:t>Helplast Bis Joanna Hadasik</w:t>
            </w:r>
          </w:p>
          <w:p w14:paraId="174B4C98" w14:textId="63106115" w:rsidR="001B6B36" w:rsidRPr="00211A34" w:rsidRDefault="002D426A" w:rsidP="00F42A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B6B36" w:rsidRPr="001B6B36">
              <w:rPr>
                <w:sz w:val="20"/>
                <w:szCs w:val="20"/>
              </w:rPr>
              <w:t>Gliwicka</w:t>
            </w:r>
            <w:r w:rsidR="001B6B36" w:rsidRPr="00211A34">
              <w:rPr>
                <w:sz w:val="20"/>
                <w:szCs w:val="20"/>
              </w:rPr>
              <w:t xml:space="preserve"> </w:t>
            </w:r>
            <w:r w:rsidR="001B6B36" w:rsidRPr="001B6B36">
              <w:rPr>
                <w:sz w:val="20"/>
                <w:szCs w:val="20"/>
              </w:rPr>
              <w:t>42 a</w:t>
            </w:r>
          </w:p>
          <w:p w14:paraId="3EC614E6" w14:textId="77777777" w:rsidR="001B6B36" w:rsidRPr="00211A34" w:rsidRDefault="001B6B36" w:rsidP="00F42A81">
            <w:pPr>
              <w:spacing w:after="40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>43-180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B6B36">
              <w:rPr>
                <w:sz w:val="20"/>
                <w:szCs w:val="20"/>
              </w:rPr>
              <w:t>Orzesze</w:t>
            </w:r>
          </w:p>
        </w:tc>
        <w:tc>
          <w:tcPr>
            <w:tcW w:w="2551" w:type="dxa"/>
            <w:shd w:val="clear" w:color="auto" w:fill="auto"/>
          </w:tcPr>
          <w:p w14:paraId="501C7F70" w14:textId="77777777" w:rsidR="001B6B36" w:rsidRPr="00211A34" w:rsidRDefault="001B6B36" w:rsidP="00F42A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>1 - Cena - 400.00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51DB41" w14:textId="77777777" w:rsidR="001B6B36" w:rsidRPr="00211A34" w:rsidRDefault="001B6B36" w:rsidP="00F42A81">
            <w:pPr>
              <w:jc w:val="center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 xml:space="preserve">  400,00</w:t>
            </w:r>
          </w:p>
        </w:tc>
      </w:tr>
      <w:tr w:rsidR="001B6B36" w:rsidRPr="00834EF4" w14:paraId="2E501792" w14:textId="77777777" w:rsidTr="00F42A81">
        <w:tc>
          <w:tcPr>
            <w:tcW w:w="2169" w:type="dxa"/>
            <w:shd w:val="clear" w:color="auto" w:fill="auto"/>
          </w:tcPr>
          <w:p w14:paraId="535A4329" w14:textId="77777777" w:rsidR="001B6B36" w:rsidRPr="00211A34" w:rsidRDefault="001B6B36" w:rsidP="00F42A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B6B36">
              <w:rPr>
                <w:sz w:val="20"/>
                <w:szCs w:val="20"/>
              </w:rPr>
              <w:t>Pakiet 3 - Worki na zwłoki</w:t>
            </w:r>
          </w:p>
        </w:tc>
        <w:tc>
          <w:tcPr>
            <w:tcW w:w="2793" w:type="dxa"/>
            <w:shd w:val="clear" w:color="auto" w:fill="auto"/>
          </w:tcPr>
          <w:p w14:paraId="48CF6A0A" w14:textId="16770C95" w:rsidR="001B6B36" w:rsidRPr="00211A34" w:rsidRDefault="001B6B36" w:rsidP="00F42A8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B6B36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2D426A">
              <w:rPr>
                <w:b/>
                <w:bCs/>
                <w:sz w:val="20"/>
                <w:szCs w:val="20"/>
              </w:rPr>
              <w:t>Sp. z o.o. Sp. k.</w:t>
            </w:r>
          </w:p>
          <w:p w14:paraId="5823DBEC" w14:textId="3883AC8E" w:rsidR="001B6B36" w:rsidRPr="00211A34" w:rsidRDefault="002D426A" w:rsidP="00F42A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B6B36" w:rsidRPr="001B6B36">
              <w:rPr>
                <w:sz w:val="20"/>
                <w:szCs w:val="20"/>
              </w:rPr>
              <w:t>Pod Borem</w:t>
            </w:r>
            <w:r w:rsidR="001B6B36" w:rsidRPr="00211A34">
              <w:rPr>
                <w:sz w:val="20"/>
                <w:szCs w:val="20"/>
              </w:rPr>
              <w:t xml:space="preserve"> </w:t>
            </w:r>
            <w:r w:rsidR="001B6B36" w:rsidRPr="001B6B36">
              <w:rPr>
                <w:sz w:val="20"/>
                <w:szCs w:val="20"/>
              </w:rPr>
              <w:t>18</w:t>
            </w:r>
          </w:p>
          <w:p w14:paraId="72B8C1DA" w14:textId="77777777" w:rsidR="001B6B36" w:rsidRPr="00211A34" w:rsidRDefault="001B6B36" w:rsidP="00F42A81">
            <w:pPr>
              <w:spacing w:after="40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B6B36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34F1AF39" w14:textId="77777777" w:rsidR="001B6B36" w:rsidRPr="00211A34" w:rsidRDefault="001B6B36" w:rsidP="00F42A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>1 - Cena - 366.16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DBEE41" w14:textId="77777777" w:rsidR="001B6B36" w:rsidRPr="00211A34" w:rsidRDefault="001B6B36" w:rsidP="00F42A81">
            <w:pPr>
              <w:jc w:val="center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 xml:space="preserve">  366,16</w:t>
            </w:r>
          </w:p>
        </w:tc>
      </w:tr>
      <w:tr w:rsidR="001B6B36" w:rsidRPr="00834EF4" w14:paraId="3DEF2469" w14:textId="77777777" w:rsidTr="00F42A81">
        <w:tc>
          <w:tcPr>
            <w:tcW w:w="2169" w:type="dxa"/>
            <w:shd w:val="clear" w:color="auto" w:fill="auto"/>
          </w:tcPr>
          <w:p w14:paraId="51A4FB5A" w14:textId="77777777" w:rsidR="001B6B36" w:rsidRPr="00211A34" w:rsidRDefault="001B6B36" w:rsidP="00F42A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B6B36">
              <w:rPr>
                <w:sz w:val="20"/>
                <w:szCs w:val="20"/>
              </w:rPr>
              <w:t>Pakiet 3 - Worki na zwłoki</w:t>
            </w:r>
          </w:p>
        </w:tc>
        <w:tc>
          <w:tcPr>
            <w:tcW w:w="2793" w:type="dxa"/>
            <w:shd w:val="clear" w:color="auto" w:fill="auto"/>
          </w:tcPr>
          <w:p w14:paraId="414B9831" w14:textId="0AD3656A" w:rsidR="001B6B36" w:rsidRPr="00211A34" w:rsidRDefault="002D426A" w:rsidP="00F42A8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Henry Kruse Sp. z o.o.</w:t>
            </w:r>
          </w:p>
          <w:p w14:paraId="0C1A6A3E" w14:textId="2D805A25" w:rsidR="001B6B36" w:rsidRPr="00211A34" w:rsidRDefault="002D426A" w:rsidP="00F42A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Kolejowa</w:t>
            </w:r>
            <w:r w:rsidR="001B6B36" w:rsidRPr="00211A34">
              <w:rPr>
                <w:sz w:val="20"/>
                <w:szCs w:val="20"/>
              </w:rPr>
              <w:t xml:space="preserve"> </w:t>
            </w:r>
            <w:r w:rsidR="001B6B36" w:rsidRPr="001B6B36">
              <w:rPr>
                <w:sz w:val="20"/>
                <w:szCs w:val="20"/>
              </w:rPr>
              <w:t>3</w:t>
            </w:r>
          </w:p>
          <w:p w14:paraId="6C6A8937" w14:textId="02510DA3" w:rsidR="001B6B36" w:rsidRPr="00211A34" w:rsidRDefault="001B6B36" w:rsidP="00F42A81">
            <w:pPr>
              <w:spacing w:after="40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>55-040</w:t>
            </w:r>
            <w:r w:rsidRPr="00211A34">
              <w:rPr>
                <w:sz w:val="20"/>
                <w:szCs w:val="20"/>
              </w:rPr>
              <w:t xml:space="preserve"> </w:t>
            </w:r>
            <w:r w:rsidR="002D426A">
              <w:rPr>
                <w:sz w:val="20"/>
                <w:szCs w:val="20"/>
              </w:rPr>
              <w:t>Bielany Wrocławskie</w:t>
            </w:r>
          </w:p>
        </w:tc>
        <w:tc>
          <w:tcPr>
            <w:tcW w:w="2551" w:type="dxa"/>
            <w:shd w:val="clear" w:color="auto" w:fill="auto"/>
          </w:tcPr>
          <w:p w14:paraId="4E1EE1C4" w14:textId="77777777" w:rsidR="001B6B36" w:rsidRPr="00211A34" w:rsidRDefault="001B6B36" w:rsidP="00F42A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>1 - Cena - 201.60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1C7ED81" w14:textId="77777777" w:rsidR="001B6B36" w:rsidRPr="00211A34" w:rsidRDefault="001B6B36" w:rsidP="00F42A81">
            <w:pPr>
              <w:jc w:val="center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 xml:space="preserve">  201,60</w:t>
            </w:r>
          </w:p>
        </w:tc>
      </w:tr>
      <w:tr w:rsidR="001B6B36" w:rsidRPr="00834EF4" w14:paraId="59DD5442" w14:textId="77777777" w:rsidTr="00F42A81">
        <w:tc>
          <w:tcPr>
            <w:tcW w:w="2169" w:type="dxa"/>
            <w:shd w:val="clear" w:color="auto" w:fill="auto"/>
          </w:tcPr>
          <w:p w14:paraId="1A54B2FA" w14:textId="77777777" w:rsidR="001B6B36" w:rsidRPr="00211A34" w:rsidRDefault="001B6B36" w:rsidP="00F42A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B6B36">
              <w:rPr>
                <w:sz w:val="20"/>
                <w:szCs w:val="20"/>
              </w:rPr>
              <w:t>Pakiet 5 - Środki myjące</w:t>
            </w:r>
          </w:p>
        </w:tc>
        <w:tc>
          <w:tcPr>
            <w:tcW w:w="2793" w:type="dxa"/>
            <w:shd w:val="clear" w:color="auto" w:fill="auto"/>
          </w:tcPr>
          <w:p w14:paraId="0B08A8C7" w14:textId="77777777" w:rsidR="002D426A" w:rsidRPr="00211A34" w:rsidRDefault="002D426A" w:rsidP="002D426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Henry Kruse Sp. z o.o.</w:t>
            </w:r>
          </w:p>
          <w:p w14:paraId="663F9BC7" w14:textId="77777777" w:rsidR="002D426A" w:rsidRPr="00211A34" w:rsidRDefault="002D426A" w:rsidP="002D42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Kolejowa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B6B36">
              <w:rPr>
                <w:sz w:val="20"/>
                <w:szCs w:val="20"/>
              </w:rPr>
              <w:t>3</w:t>
            </w:r>
          </w:p>
          <w:p w14:paraId="751B05DA" w14:textId="3148180E" w:rsidR="001B6B36" w:rsidRPr="00211A34" w:rsidRDefault="002D426A" w:rsidP="002D426A">
            <w:pPr>
              <w:spacing w:after="40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>55-040</w:t>
            </w:r>
            <w:r w:rsidRPr="00211A3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Bielany Wrocławskie</w:t>
            </w:r>
          </w:p>
        </w:tc>
        <w:tc>
          <w:tcPr>
            <w:tcW w:w="2551" w:type="dxa"/>
            <w:shd w:val="clear" w:color="auto" w:fill="auto"/>
          </w:tcPr>
          <w:p w14:paraId="28BC6DB7" w14:textId="77777777" w:rsidR="001B6B36" w:rsidRPr="00211A34" w:rsidRDefault="001B6B36" w:rsidP="00F42A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>1 - Cena - 400.00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FC9C026" w14:textId="77777777" w:rsidR="001B6B36" w:rsidRPr="00211A34" w:rsidRDefault="001B6B36" w:rsidP="00F42A81">
            <w:pPr>
              <w:jc w:val="center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 xml:space="preserve">  400,00</w:t>
            </w:r>
          </w:p>
        </w:tc>
      </w:tr>
      <w:tr w:rsidR="001B6B36" w:rsidRPr="00834EF4" w14:paraId="7E464B4C" w14:textId="77777777" w:rsidTr="00F42A81">
        <w:tc>
          <w:tcPr>
            <w:tcW w:w="2169" w:type="dxa"/>
            <w:shd w:val="clear" w:color="auto" w:fill="auto"/>
          </w:tcPr>
          <w:p w14:paraId="1AF65BBE" w14:textId="77777777" w:rsidR="001B6B36" w:rsidRPr="00211A34" w:rsidRDefault="001B6B36" w:rsidP="00F42A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B6B36">
              <w:rPr>
                <w:sz w:val="20"/>
                <w:szCs w:val="20"/>
              </w:rPr>
              <w:t>Pakiet 5 - Środki myjące</w:t>
            </w:r>
          </w:p>
        </w:tc>
        <w:tc>
          <w:tcPr>
            <w:tcW w:w="2793" w:type="dxa"/>
            <w:shd w:val="clear" w:color="auto" w:fill="auto"/>
          </w:tcPr>
          <w:p w14:paraId="782A53D9" w14:textId="036F7812" w:rsidR="001B6B36" w:rsidRPr="00211A34" w:rsidRDefault="002D426A" w:rsidP="00F42A8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Medisept Sp. z o.o.</w:t>
            </w:r>
          </w:p>
          <w:p w14:paraId="0ADFA525" w14:textId="375FD00F" w:rsidR="001B6B36" w:rsidRPr="00211A34" w:rsidRDefault="002D426A" w:rsidP="00F42A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B6B36" w:rsidRPr="001B6B36">
              <w:rPr>
                <w:sz w:val="20"/>
                <w:szCs w:val="20"/>
              </w:rPr>
              <w:t>Ludwika Spiessa</w:t>
            </w:r>
            <w:r w:rsidR="001B6B36" w:rsidRPr="00211A34">
              <w:rPr>
                <w:sz w:val="20"/>
                <w:szCs w:val="20"/>
              </w:rPr>
              <w:t xml:space="preserve"> </w:t>
            </w:r>
            <w:r w:rsidR="001B6B36" w:rsidRPr="001B6B36">
              <w:rPr>
                <w:sz w:val="20"/>
                <w:szCs w:val="20"/>
              </w:rPr>
              <w:t>4</w:t>
            </w:r>
          </w:p>
          <w:p w14:paraId="40CF32EA" w14:textId="77777777" w:rsidR="001B6B36" w:rsidRPr="00211A34" w:rsidRDefault="001B6B36" w:rsidP="00F42A81">
            <w:pPr>
              <w:spacing w:after="40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>20-270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B6B36">
              <w:rPr>
                <w:sz w:val="20"/>
                <w:szCs w:val="20"/>
              </w:rPr>
              <w:t>Lublin</w:t>
            </w:r>
          </w:p>
        </w:tc>
        <w:tc>
          <w:tcPr>
            <w:tcW w:w="2551" w:type="dxa"/>
            <w:shd w:val="clear" w:color="auto" w:fill="auto"/>
          </w:tcPr>
          <w:p w14:paraId="67E116DE" w14:textId="77777777" w:rsidR="001B6B36" w:rsidRPr="00211A34" w:rsidRDefault="001B6B36" w:rsidP="00F42A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373703" w14:textId="77777777" w:rsidR="001B6B36" w:rsidRPr="00211A34" w:rsidRDefault="001B6B36" w:rsidP="00F42A81">
            <w:pPr>
              <w:jc w:val="center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 xml:space="preserve">  0,00</w:t>
            </w:r>
          </w:p>
        </w:tc>
      </w:tr>
      <w:tr w:rsidR="001B6B36" w:rsidRPr="00834EF4" w14:paraId="750E2E73" w14:textId="77777777" w:rsidTr="00F42A81">
        <w:tc>
          <w:tcPr>
            <w:tcW w:w="2169" w:type="dxa"/>
            <w:shd w:val="clear" w:color="auto" w:fill="auto"/>
          </w:tcPr>
          <w:p w14:paraId="69C3A150" w14:textId="77777777" w:rsidR="001B6B36" w:rsidRPr="00211A34" w:rsidRDefault="001B6B36" w:rsidP="00F42A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B6B36">
              <w:rPr>
                <w:sz w:val="20"/>
                <w:szCs w:val="20"/>
              </w:rPr>
              <w:t>Pakiet 6 - Miski jednorazowego użytku</w:t>
            </w:r>
          </w:p>
        </w:tc>
        <w:tc>
          <w:tcPr>
            <w:tcW w:w="2793" w:type="dxa"/>
            <w:shd w:val="clear" w:color="auto" w:fill="auto"/>
          </w:tcPr>
          <w:p w14:paraId="111059E6" w14:textId="3CA17935" w:rsidR="001B6B36" w:rsidRPr="00211A34" w:rsidRDefault="001B6B36" w:rsidP="00F42A8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B6B36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2D426A">
              <w:rPr>
                <w:b/>
                <w:bCs/>
                <w:sz w:val="20"/>
                <w:szCs w:val="20"/>
              </w:rPr>
              <w:t>Sp. z o.o. Sp. k.</w:t>
            </w:r>
          </w:p>
          <w:p w14:paraId="3B558C3F" w14:textId="26014AAC" w:rsidR="001B6B36" w:rsidRPr="00211A34" w:rsidRDefault="002D426A" w:rsidP="00F42A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B6B36" w:rsidRPr="001B6B36">
              <w:rPr>
                <w:sz w:val="20"/>
                <w:szCs w:val="20"/>
              </w:rPr>
              <w:t>Pod Borem</w:t>
            </w:r>
            <w:r w:rsidR="001B6B36" w:rsidRPr="00211A34">
              <w:rPr>
                <w:sz w:val="20"/>
                <w:szCs w:val="20"/>
              </w:rPr>
              <w:t xml:space="preserve"> </w:t>
            </w:r>
            <w:r w:rsidR="001B6B36" w:rsidRPr="001B6B36">
              <w:rPr>
                <w:sz w:val="20"/>
                <w:szCs w:val="20"/>
              </w:rPr>
              <w:t>18</w:t>
            </w:r>
          </w:p>
          <w:p w14:paraId="5BF20F7F" w14:textId="77777777" w:rsidR="001B6B36" w:rsidRPr="00211A34" w:rsidRDefault="001B6B36" w:rsidP="00F42A81">
            <w:pPr>
              <w:spacing w:after="40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B6B36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70496755" w14:textId="77777777" w:rsidR="001B6B36" w:rsidRPr="00211A34" w:rsidRDefault="001B6B36" w:rsidP="00F42A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>1 - Cena - 400.00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0E0CCF" w14:textId="77777777" w:rsidR="001B6B36" w:rsidRPr="00211A34" w:rsidRDefault="001B6B36" w:rsidP="00F42A81">
            <w:pPr>
              <w:jc w:val="center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 xml:space="preserve">  400,00</w:t>
            </w:r>
          </w:p>
        </w:tc>
      </w:tr>
      <w:tr w:rsidR="001B6B36" w:rsidRPr="00834EF4" w14:paraId="45D625F5" w14:textId="77777777" w:rsidTr="00F42A81">
        <w:tc>
          <w:tcPr>
            <w:tcW w:w="2169" w:type="dxa"/>
            <w:shd w:val="clear" w:color="auto" w:fill="auto"/>
          </w:tcPr>
          <w:p w14:paraId="3C18D608" w14:textId="77777777" w:rsidR="001B6B36" w:rsidRPr="00211A34" w:rsidRDefault="001B6B36" w:rsidP="00F42A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B6B36">
              <w:rPr>
                <w:sz w:val="20"/>
                <w:szCs w:val="20"/>
              </w:rPr>
              <w:t>Pakiet 7 - Mydło w systemie zamkniętym</w:t>
            </w:r>
          </w:p>
        </w:tc>
        <w:tc>
          <w:tcPr>
            <w:tcW w:w="2793" w:type="dxa"/>
            <w:shd w:val="clear" w:color="auto" w:fill="auto"/>
          </w:tcPr>
          <w:p w14:paraId="1FD7CC3F" w14:textId="2EE93C7D" w:rsidR="001B6B36" w:rsidRPr="00211A34" w:rsidRDefault="001B6B36" w:rsidP="00F42A8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B6B36">
              <w:rPr>
                <w:b/>
                <w:bCs/>
                <w:sz w:val="20"/>
                <w:szCs w:val="20"/>
              </w:rPr>
              <w:t xml:space="preserve">OSS </w:t>
            </w:r>
            <w:r w:rsidR="002D426A">
              <w:rPr>
                <w:b/>
                <w:bCs/>
                <w:sz w:val="20"/>
                <w:szCs w:val="20"/>
              </w:rPr>
              <w:t>S</w:t>
            </w:r>
            <w:r w:rsidRPr="001B6B36">
              <w:rPr>
                <w:b/>
                <w:bCs/>
                <w:sz w:val="20"/>
                <w:szCs w:val="20"/>
              </w:rPr>
              <w:t>p. z o.o.</w:t>
            </w:r>
          </w:p>
          <w:p w14:paraId="34C35079" w14:textId="35CAE2B3" w:rsidR="001B6B36" w:rsidRPr="00211A34" w:rsidRDefault="002D426A" w:rsidP="00F42A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B6B36" w:rsidRPr="001B6B36">
              <w:rPr>
                <w:sz w:val="20"/>
                <w:szCs w:val="20"/>
              </w:rPr>
              <w:t>Siennicka</w:t>
            </w:r>
            <w:r w:rsidR="001B6B36" w:rsidRPr="00211A34">
              <w:rPr>
                <w:sz w:val="20"/>
                <w:szCs w:val="20"/>
              </w:rPr>
              <w:t xml:space="preserve"> </w:t>
            </w:r>
            <w:r w:rsidR="001B6B36" w:rsidRPr="001B6B36">
              <w:rPr>
                <w:sz w:val="20"/>
                <w:szCs w:val="20"/>
              </w:rPr>
              <w:t>25</w:t>
            </w:r>
          </w:p>
          <w:p w14:paraId="43F305A7" w14:textId="77777777" w:rsidR="001B6B36" w:rsidRPr="00211A34" w:rsidRDefault="001B6B36" w:rsidP="00F42A81">
            <w:pPr>
              <w:spacing w:after="40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>80-758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B6B36">
              <w:rPr>
                <w:sz w:val="20"/>
                <w:szCs w:val="20"/>
              </w:rPr>
              <w:t>Gdańsk</w:t>
            </w:r>
          </w:p>
        </w:tc>
        <w:tc>
          <w:tcPr>
            <w:tcW w:w="2551" w:type="dxa"/>
            <w:shd w:val="clear" w:color="auto" w:fill="auto"/>
          </w:tcPr>
          <w:p w14:paraId="5D2CAD62" w14:textId="77777777" w:rsidR="001B6B36" w:rsidRPr="00211A34" w:rsidRDefault="001B6B36" w:rsidP="00F42A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>1 - Cena - 400.00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048104" w14:textId="77777777" w:rsidR="001B6B36" w:rsidRPr="00211A34" w:rsidRDefault="001B6B36" w:rsidP="00F42A81">
            <w:pPr>
              <w:jc w:val="center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 xml:space="preserve">  400,00</w:t>
            </w:r>
          </w:p>
        </w:tc>
      </w:tr>
      <w:tr w:rsidR="001B6B36" w:rsidRPr="00834EF4" w14:paraId="363622E0" w14:textId="77777777" w:rsidTr="00F42A81">
        <w:tc>
          <w:tcPr>
            <w:tcW w:w="2169" w:type="dxa"/>
            <w:shd w:val="clear" w:color="auto" w:fill="auto"/>
          </w:tcPr>
          <w:p w14:paraId="437B07FD" w14:textId="77777777" w:rsidR="001B6B36" w:rsidRPr="00211A34" w:rsidRDefault="001B6B36" w:rsidP="00F42A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B6B36">
              <w:rPr>
                <w:sz w:val="20"/>
                <w:szCs w:val="20"/>
              </w:rPr>
              <w:t>Pakiet 7 - Mydło w systemie zamkniętym</w:t>
            </w:r>
          </w:p>
        </w:tc>
        <w:tc>
          <w:tcPr>
            <w:tcW w:w="2793" w:type="dxa"/>
            <w:shd w:val="clear" w:color="auto" w:fill="auto"/>
          </w:tcPr>
          <w:p w14:paraId="61EE4289" w14:textId="1B86F206" w:rsidR="001B6B36" w:rsidRPr="00211A34" w:rsidRDefault="002D426A" w:rsidP="00F42A8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Medisept Sp. z o.o.</w:t>
            </w:r>
          </w:p>
          <w:p w14:paraId="0C7B6281" w14:textId="284DF73F" w:rsidR="001B6B36" w:rsidRPr="00211A34" w:rsidRDefault="002D426A" w:rsidP="00F42A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B6B36" w:rsidRPr="001B6B36">
              <w:rPr>
                <w:sz w:val="20"/>
                <w:szCs w:val="20"/>
              </w:rPr>
              <w:t>Ludwika Spiessa</w:t>
            </w:r>
            <w:r w:rsidR="001B6B36" w:rsidRPr="00211A34">
              <w:rPr>
                <w:sz w:val="20"/>
                <w:szCs w:val="20"/>
              </w:rPr>
              <w:t xml:space="preserve"> </w:t>
            </w:r>
            <w:r w:rsidR="001B6B36" w:rsidRPr="001B6B36">
              <w:rPr>
                <w:sz w:val="20"/>
                <w:szCs w:val="20"/>
              </w:rPr>
              <w:t>4</w:t>
            </w:r>
          </w:p>
          <w:p w14:paraId="747EB571" w14:textId="77777777" w:rsidR="001B6B36" w:rsidRPr="00211A34" w:rsidRDefault="001B6B36" w:rsidP="00F42A81">
            <w:pPr>
              <w:spacing w:after="40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>20-270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B6B36">
              <w:rPr>
                <w:sz w:val="20"/>
                <w:szCs w:val="20"/>
              </w:rPr>
              <w:t>Lublin</w:t>
            </w:r>
          </w:p>
        </w:tc>
        <w:tc>
          <w:tcPr>
            <w:tcW w:w="2551" w:type="dxa"/>
            <w:shd w:val="clear" w:color="auto" w:fill="auto"/>
          </w:tcPr>
          <w:p w14:paraId="3C03B44D" w14:textId="77777777" w:rsidR="001B6B36" w:rsidRPr="00211A34" w:rsidRDefault="001B6B36" w:rsidP="00F42A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528B860" w14:textId="77777777" w:rsidR="001B6B36" w:rsidRPr="00211A34" w:rsidRDefault="001B6B36" w:rsidP="00F42A81">
            <w:pPr>
              <w:jc w:val="center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 xml:space="preserve">  0,00</w:t>
            </w:r>
          </w:p>
        </w:tc>
      </w:tr>
      <w:tr w:rsidR="001B6B36" w:rsidRPr="00834EF4" w14:paraId="11D703E3" w14:textId="77777777" w:rsidTr="00F42A81">
        <w:tc>
          <w:tcPr>
            <w:tcW w:w="2169" w:type="dxa"/>
            <w:shd w:val="clear" w:color="auto" w:fill="auto"/>
          </w:tcPr>
          <w:p w14:paraId="55E4C9B5" w14:textId="77777777" w:rsidR="001B6B36" w:rsidRPr="00211A34" w:rsidRDefault="001B6B36" w:rsidP="00F42A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B6B36">
              <w:rPr>
                <w:sz w:val="20"/>
                <w:szCs w:val="20"/>
              </w:rPr>
              <w:t>Pakiet 8 - Myjka jednorazowa typu rękawica</w:t>
            </w:r>
          </w:p>
        </w:tc>
        <w:tc>
          <w:tcPr>
            <w:tcW w:w="2793" w:type="dxa"/>
            <w:shd w:val="clear" w:color="auto" w:fill="auto"/>
          </w:tcPr>
          <w:p w14:paraId="451B18E5" w14:textId="77777777" w:rsidR="001B6B36" w:rsidRPr="00211A34" w:rsidRDefault="001B6B36" w:rsidP="00F42A8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B6B36">
              <w:rPr>
                <w:b/>
                <w:bCs/>
                <w:sz w:val="20"/>
                <w:szCs w:val="20"/>
              </w:rPr>
              <w:t>Duolux Medical Sp. z o.o.</w:t>
            </w:r>
          </w:p>
          <w:p w14:paraId="3B96D17F" w14:textId="77777777" w:rsidR="001B6B36" w:rsidRPr="00211A34" w:rsidRDefault="001B6B36" w:rsidP="00F42A81">
            <w:pPr>
              <w:rPr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>os. Bolesława Chrobrego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B6B36">
              <w:rPr>
                <w:sz w:val="20"/>
                <w:szCs w:val="20"/>
              </w:rPr>
              <w:t>40f/53</w:t>
            </w:r>
          </w:p>
          <w:p w14:paraId="23EFD9D8" w14:textId="77777777" w:rsidR="001B6B36" w:rsidRPr="00211A34" w:rsidRDefault="001B6B36" w:rsidP="00F42A81">
            <w:pPr>
              <w:spacing w:after="40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>60-681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B6B36">
              <w:rPr>
                <w:sz w:val="20"/>
                <w:szCs w:val="20"/>
              </w:rPr>
              <w:t>Poznań</w:t>
            </w:r>
          </w:p>
        </w:tc>
        <w:tc>
          <w:tcPr>
            <w:tcW w:w="2551" w:type="dxa"/>
            <w:shd w:val="clear" w:color="auto" w:fill="auto"/>
          </w:tcPr>
          <w:p w14:paraId="4384EBBD" w14:textId="77777777" w:rsidR="001B6B36" w:rsidRPr="00211A34" w:rsidRDefault="001B6B36" w:rsidP="00F42A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>1 - Cena - 400.00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549B4F" w14:textId="77777777" w:rsidR="001B6B36" w:rsidRPr="00211A34" w:rsidRDefault="001B6B36" w:rsidP="00F42A81">
            <w:pPr>
              <w:jc w:val="center"/>
              <w:rPr>
                <w:color w:val="000000"/>
                <w:sz w:val="20"/>
                <w:szCs w:val="20"/>
              </w:rPr>
            </w:pPr>
            <w:r w:rsidRPr="001B6B36">
              <w:rPr>
                <w:sz w:val="20"/>
                <w:szCs w:val="20"/>
              </w:rPr>
              <w:t xml:space="preserve">  400,00</w:t>
            </w:r>
          </w:p>
        </w:tc>
      </w:tr>
    </w:tbl>
    <w:p w14:paraId="00BCDB4F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841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B7D75" w14:textId="77777777" w:rsidR="00667557" w:rsidRDefault="00667557">
      <w:r>
        <w:separator/>
      </w:r>
    </w:p>
  </w:endnote>
  <w:endnote w:type="continuationSeparator" w:id="0">
    <w:p w14:paraId="10185E13" w14:textId="77777777" w:rsidR="00667557" w:rsidRDefault="00667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C654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B8FF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FAE372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986C701" w14:textId="52130221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DB24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A9246" w14:textId="77777777" w:rsidR="00667557" w:rsidRDefault="00667557">
      <w:r>
        <w:separator/>
      </w:r>
    </w:p>
  </w:footnote>
  <w:footnote w:type="continuationSeparator" w:id="0">
    <w:p w14:paraId="5AE23EA1" w14:textId="77777777" w:rsidR="00667557" w:rsidRDefault="00667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5240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6B0E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C659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7557"/>
    <w:rsid w:val="00022322"/>
    <w:rsid w:val="00042497"/>
    <w:rsid w:val="000C1E6F"/>
    <w:rsid w:val="000E4E56"/>
    <w:rsid w:val="001A1468"/>
    <w:rsid w:val="001B6B36"/>
    <w:rsid w:val="001B7815"/>
    <w:rsid w:val="002032C0"/>
    <w:rsid w:val="00211A34"/>
    <w:rsid w:val="00284193"/>
    <w:rsid w:val="002B1E4F"/>
    <w:rsid w:val="002B6761"/>
    <w:rsid w:val="002D426A"/>
    <w:rsid w:val="002F2B63"/>
    <w:rsid w:val="003445A0"/>
    <w:rsid w:val="00373FC3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67557"/>
    <w:rsid w:val="006E3089"/>
    <w:rsid w:val="00712C39"/>
    <w:rsid w:val="007217BC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D7208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2DD48C"/>
  <w15:chartTrackingRefBased/>
  <w15:docId w15:val="{83B33F95-78CD-47A6-8F3E-1E5E89054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560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2025-01-08T09:25:00Z</dcterms:created>
  <dcterms:modified xsi:type="dcterms:W3CDTF">2025-01-14T12:56:00Z</dcterms:modified>
</cp:coreProperties>
</file>