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ADE5E" w14:textId="5CB4D580" w:rsidR="00081D13" w:rsidRPr="00353FDC" w:rsidRDefault="00103D57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103D57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103D57">
        <w:rPr>
          <w:rFonts w:ascii="Arial" w:hAnsi="Arial" w:cs="Arial"/>
        </w:rPr>
        <w:t>2025-01-1</w:t>
      </w:r>
      <w:r w:rsidR="00472F23">
        <w:rPr>
          <w:rFonts w:ascii="Arial" w:hAnsi="Arial" w:cs="Arial"/>
        </w:rPr>
        <w:t>3</w:t>
      </w:r>
    </w:p>
    <w:p w14:paraId="1661A414" w14:textId="77777777" w:rsidR="00081D13" w:rsidRPr="00353FDC" w:rsidRDefault="00103D57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103D57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3AE04445" w14:textId="77777777" w:rsidR="00081D13" w:rsidRPr="00353FDC" w:rsidRDefault="00103D57" w:rsidP="00081D13">
      <w:pPr>
        <w:spacing w:line="360" w:lineRule="auto"/>
        <w:ind w:right="3969"/>
        <w:rPr>
          <w:rFonts w:ascii="Arial" w:hAnsi="Arial" w:cs="Arial"/>
        </w:rPr>
      </w:pPr>
      <w:r w:rsidRPr="00103D57">
        <w:rPr>
          <w:rFonts w:ascii="Arial" w:hAnsi="Arial" w:cs="Arial"/>
        </w:rPr>
        <w:t>os. Na Skarpie</w:t>
      </w:r>
      <w:r w:rsidR="00081D13" w:rsidRPr="00353FDC">
        <w:rPr>
          <w:rFonts w:ascii="Arial" w:hAnsi="Arial" w:cs="Arial"/>
        </w:rPr>
        <w:t xml:space="preserve"> </w:t>
      </w:r>
      <w:r w:rsidRPr="00103D57">
        <w:rPr>
          <w:rFonts w:ascii="Arial" w:hAnsi="Arial" w:cs="Arial"/>
        </w:rPr>
        <w:t>66</w:t>
      </w:r>
    </w:p>
    <w:p w14:paraId="48A7DCF6" w14:textId="77777777" w:rsidR="00081D13" w:rsidRPr="00353FDC" w:rsidRDefault="00103D57" w:rsidP="00081D13">
      <w:pPr>
        <w:ind w:right="3969"/>
        <w:rPr>
          <w:rFonts w:ascii="Arial" w:hAnsi="Arial" w:cs="Arial"/>
        </w:rPr>
      </w:pPr>
      <w:r w:rsidRPr="00103D57">
        <w:rPr>
          <w:rFonts w:ascii="Arial" w:hAnsi="Arial" w:cs="Arial"/>
        </w:rPr>
        <w:t>31-913</w:t>
      </w:r>
      <w:r w:rsidR="00081D13" w:rsidRPr="00353FDC">
        <w:rPr>
          <w:rFonts w:ascii="Arial" w:hAnsi="Arial" w:cs="Arial"/>
        </w:rPr>
        <w:t xml:space="preserve"> </w:t>
      </w:r>
      <w:r w:rsidRPr="00103D57">
        <w:rPr>
          <w:rFonts w:ascii="Arial" w:hAnsi="Arial" w:cs="Arial"/>
        </w:rPr>
        <w:t>Kraków</w:t>
      </w:r>
    </w:p>
    <w:p w14:paraId="6AD4B7A9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D96B69E" w14:textId="25F9B7B6" w:rsidR="00081D13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780991E3" w14:textId="31126F4C" w:rsidR="005073BF" w:rsidRPr="00524B34" w:rsidRDefault="005073BF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SZP-271-40/24.20.EJK</w:t>
      </w:r>
    </w:p>
    <w:p w14:paraId="19E8BEB7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14:paraId="75B80C9F" w14:textId="77777777" w:rsidTr="00C13EA9">
        <w:tc>
          <w:tcPr>
            <w:tcW w:w="10065" w:type="dxa"/>
            <w:shd w:val="clear" w:color="auto" w:fill="F2F2F2"/>
            <w:hideMark/>
          </w:tcPr>
          <w:p w14:paraId="10E93AF0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5E86D577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30C91A29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2DFD6E0A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006C080D" w14:textId="77777777" w:rsidTr="00081D13">
        <w:tc>
          <w:tcPr>
            <w:tcW w:w="2269" w:type="dxa"/>
            <w:shd w:val="clear" w:color="auto" w:fill="auto"/>
          </w:tcPr>
          <w:p w14:paraId="6E73329F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5469F86B" w14:textId="77777777" w:rsidR="00081D13" w:rsidRPr="00353FDC" w:rsidRDefault="00103D57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03D57">
              <w:rPr>
                <w:rFonts w:ascii="Arial" w:hAnsi="Arial" w:cs="Arial"/>
                <w:bCs/>
              </w:rPr>
              <w:t>Serwis oprogramowania aplikacyjnego klasy HIS InfoMedica Plus/AMMS Plus</w:t>
            </w:r>
          </w:p>
        </w:tc>
      </w:tr>
      <w:tr w:rsidR="00103D57" w:rsidRPr="00353FDC" w14:paraId="2B3920B6" w14:textId="77777777" w:rsidTr="00D132EC">
        <w:tc>
          <w:tcPr>
            <w:tcW w:w="2269" w:type="dxa"/>
            <w:shd w:val="clear" w:color="auto" w:fill="auto"/>
          </w:tcPr>
          <w:p w14:paraId="4B7D92C5" w14:textId="77777777" w:rsidR="00103D57" w:rsidRPr="00353FDC" w:rsidRDefault="00103D57" w:rsidP="00D132E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2B746450" w14:textId="77777777" w:rsidR="00103D57" w:rsidRPr="00353FDC" w:rsidRDefault="00103D57" w:rsidP="00D132E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03D57">
              <w:rPr>
                <w:rFonts w:ascii="Arial" w:hAnsi="Arial" w:cs="Arial"/>
                <w:bCs/>
              </w:rPr>
              <w:t>SZP-271-40/24</w:t>
            </w:r>
          </w:p>
        </w:tc>
      </w:tr>
    </w:tbl>
    <w:p w14:paraId="49A8C32E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6A54861D" w14:textId="77777777"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103D57" w:rsidRPr="00103D57">
        <w:rPr>
          <w:rFonts w:ascii="Arial" w:hAnsi="Arial" w:cs="Arial"/>
          <w:b/>
        </w:rPr>
        <w:t>Szpital Specjalistyczny im. Stefana Żeromskiego SP ZOZ w Krakowie Sekcja Zamówień Publicznych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103D57" w:rsidRPr="00103D57">
        <w:rPr>
          <w:rFonts w:ascii="Arial" w:hAnsi="Arial" w:cs="Arial"/>
        </w:rPr>
        <w:t>(t.j.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103D57" w:rsidRPr="00E1738E" w14:paraId="21E9CED1" w14:textId="77777777" w:rsidTr="00D132EC">
        <w:trPr>
          <w:cantSplit/>
        </w:trPr>
        <w:tc>
          <w:tcPr>
            <w:tcW w:w="10080" w:type="dxa"/>
          </w:tcPr>
          <w:p w14:paraId="47A9EE89" w14:textId="77777777" w:rsidR="00103D57" w:rsidRDefault="00103D57" w:rsidP="00D132EC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103D57">
              <w:rPr>
                <w:rFonts w:ascii="Arial" w:hAnsi="Arial" w:cs="Arial"/>
                <w:b/>
              </w:rPr>
              <w:lastRenderedPageBreak/>
              <w:t>TK-MED SP. Z O.O.</w:t>
            </w:r>
          </w:p>
          <w:p w14:paraId="5D30DC1A" w14:textId="77777777" w:rsidR="00103D57" w:rsidRPr="00AC1F4A" w:rsidRDefault="00103D57" w:rsidP="00D132EC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103D57">
              <w:rPr>
                <w:rFonts w:ascii="Arial" w:hAnsi="Arial" w:cs="Arial"/>
                <w:bCs/>
              </w:rPr>
              <w:t>Działkowa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103D57">
              <w:rPr>
                <w:rFonts w:ascii="Arial" w:hAnsi="Arial" w:cs="Arial"/>
                <w:bCs/>
              </w:rPr>
              <w:t>8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3678C596" w14:textId="77777777" w:rsidR="00103D57" w:rsidRPr="00E1738E" w:rsidRDefault="00103D57" w:rsidP="00D132EC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103D57">
              <w:rPr>
                <w:rFonts w:ascii="Arial" w:hAnsi="Arial" w:cs="Arial"/>
                <w:bCs/>
              </w:rPr>
              <w:t>41-506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103D57">
              <w:rPr>
                <w:rFonts w:ascii="Arial" w:hAnsi="Arial" w:cs="Arial"/>
                <w:bCs/>
              </w:rPr>
              <w:t>Chorzów</w:t>
            </w:r>
          </w:p>
          <w:p w14:paraId="5240D3CC" w14:textId="77777777" w:rsidR="00103D57" w:rsidRPr="00BC506C" w:rsidRDefault="00103D57" w:rsidP="00D132EC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103D57">
              <w:rPr>
                <w:rFonts w:ascii="Arial" w:hAnsi="Arial" w:cs="Arial"/>
                <w:b/>
              </w:rPr>
              <w:t>575 640.00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1C0A1DD1" w14:textId="77777777" w:rsidR="00103D57" w:rsidRPr="00E1738E" w:rsidRDefault="00103D57" w:rsidP="00D132EC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0B96CEE5" w14:textId="77777777" w:rsidR="003760C0" w:rsidRDefault="003760C0" w:rsidP="003760C0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Uzasadnienie wyboru:</w:t>
            </w:r>
          </w:p>
          <w:p w14:paraId="4B269332" w14:textId="07E3D51A" w:rsidR="00103D57" w:rsidRPr="00103D57" w:rsidRDefault="003760C0" w:rsidP="003760C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  <w:highlight w:val="darkGray"/>
              </w:rPr>
            </w:pPr>
            <w:r>
              <w:rPr>
                <w:rFonts w:ascii="Arial" w:hAnsi="Arial" w:cs="Arial"/>
              </w:rPr>
              <w:t xml:space="preserve"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(cena -  </w:t>
            </w:r>
            <w:r>
              <w:rPr>
                <w:rFonts w:ascii="Arial" w:hAnsi="Arial" w:cs="Arial"/>
              </w:rPr>
              <w:t>6</w:t>
            </w:r>
            <w:r>
              <w:rPr>
                <w:rFonts w:ascii="Arial" w:hAnsi="Arial" w:cs="Arial"/>
              </w:rPr>
              <w:t>0,00 %</w:t>
            </w:r>
            <w:r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  <w:bCs/>
              </w:rPr>
              <w:t>g</w:t>
            </w:r>
            <w:r w:rsidRPr="00103D57">
              <w:rPr>
                <w:rFonts w:ascii="Arial" w:hAnsi="Arial" w:cs="Arial"/>
                <w:bCs/>
              </w:rPr>
              <w:t>warantowana liczba bezpośrednich wizyt serwisowych w siedzibie Zamawiającego</w:t>
            </w:r>
            <w:r>
              <w:rPr>
                <w:rFonts w:ascii="Arial" w:hAnsi="Arial" w:cs="Arial"/>
                <w:bCs/>
              </w:rPr>
              <w:t xml:space="preserve"> – 40 %</w:t>
            </w:r>
            <w:r>
              <w:rPr>
                <w:rFonts w:ascii="Arial" w:hAnsi="Arial" w:cs="Arial"/>
              </w:rPr>
              <w:t>)</w:t>
            </w:r>
          </w:p>
        </w:tc>
      </w:tr>
    </w:tbl>
    <w:p w14:paraId="21AFDFC0" w14:textId="77777777"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252"/>
        <w:gridCol w:w="1418"/>
        <w:gridCol w:w="1276"/>
        <w:gridCol w:w="1134"/>
      </w:tblGrid>
      <w:tr w:rsidR="003760C0" w:rsidRPr="008567C7" w14:paraId="0FCFB1B3" w14:textId="77777777" w:rsidTr="003760C0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73278896" w14:textId="77777777" w:rsidR="003760C0" w:rsidRPr="00553EDC" w:rsidRDefault="003760C0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252" w:type="dxa"/>
            <w:shd w:val="clear" w:color="auto" w:fill="F2F2F2"/>
            <w:vAlign w:val="center"/>
          </w:tcPr>
          <w:p w14:paraId="4EAFD967" w14:textId="77777777" w:rsidR="003760C0" w:rsidRPr="00553EDC" w:rsidRDefault="003760C0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4B342872" w14:textId="77777777" w:rsidR="003760C0" w:rsidRPr="00553EDC" w:rsidRDefault="003760C0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03D57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B008A10" w14:textId="77777777" w:rsidR="003760C0" w:rsidRPr="00553EDC" w:rsidRDefault="003760C0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03D57">
              <w:rPr>
                <w:rFonts w:ascii="Arial" w:hAnsi="Arial" w:cs="Arial"/>
                <w:bCs/>
                <w:sz w:val="24"/>
                <w:szCs w:val="24"/>
              </w:rPr>
              <w:t>Gwarantowana liczba bezpośrednich wizyt serwisowych w siedzibie Zamawiającego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0C03FB63" w14:textId="77777777" w:rsidR="003760C0" w:rsidRPr="00553EDC" w:rsidRDefault="003760C0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3760C0" w:rsidRPr="008567C7" w14:paraId="5656B821" w14:textId="77777777" w:rsidTr="003760C0">
        <w:tc>
          <w:tcPr>
            <w:tcW w:w="851" w:type="dxa"/>
            <w:vAlign w:val="center"/>
          </w:tcPr>
          <w:p w14:paraId="2DE0E45D" w14:textId="77777777" w:rsidR="003760C0" w:rsidRPr="00553EDC" w:rsidRDefault="003760C0" w:rsidP="00D132E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03D57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252" w:type="dxa"/>
            <w:vAlign w:val="center"/>
          </w:tcPr>
          <w:p w14:paraId="27A59070" w14:textId="77777777" w:rsidR="003760C0" w:rsidRPr="00553EDC" w:rsidRDefault="003760C0" w:rsidP="00D132EC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103D57">
              <w:rPr>
                <w:rFonts w:ascii="Arial" w:hAnsi="Arial" w:cs="Arial"/>
                <w:b/>
                <w:sz w:val="22"/>
                <w:szCs w:val="22"/>
              </w:rPr>
              <w:t>TK-MED SP. Z O.O.</w:t>
            </w:r>
          </w:p>
          <w:p w14:paraId="15A2EB90" w14:textId="77777777" w:rsidR="003760C0" w:rsidRPr="00553EDC" w:rsidRDefault="003760C0" w:rsidP="00D132EC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03D57">
              <w:rPr>
                <w:rFonts w:ascii="Arial" w:hAnsi="Arial" w:cs="Arial"/>
                <w:bCs/>
                <w:sz w:val="22"/>
                <w:szCs w:val="22"/>
              </w:rPr>
              <w:t>Działkowa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03D57">
              <w:rPr>
                <w:rFonts w:ascii="Arial" w:hAnsi="Arial" w:cs="Arial"/>
                <w:bCs/>
                <w:sz w:val="22"/>
                <w:szCs w:val="22"/>
              </w:rPr>
              <w:t>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2633A2BE" w14:textId="77777777" w:rsidR="003760C0" w:rsidRPr="00553EDC" w:rsidRDefault="003760C0" w:rsidP="00D132EC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03D57">
              <w:rPr>
                <w:rFonts w:ascii="Arial" w:hAnsi="Arial" w:cs="Arial"/>
                <w:bCs/>
                <w:sz w:val="22"/>
                <w:szCs w:val="22"/>
              </w:rPr>
              <w:t>41-506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03D57">
              <w:rPr>
                <w:rFonts w:ascii="Arial" w:hAnsi="Arial" w:cs="Arial"/>
                <w:bCs/>
                <w:sz w:val="22"/>
                <w:szCs w:val="22"/>
              </w:rPr>
              <w:t>Chorzów</w:t>
            </w:r>
          </w:p>
        </w:tc>
        <w:tc>
          <w:tcPr>
            <w:tcW w:w="1418" w:type="dxa"/>
            <w:vAlign w:val="center"/>
          </w:tcPr>
          <w:p w14:paraId="25F72C0A" w14:textId="77777777" w:rsidR="003760C0" w:rsidRPr="00553EDC" w:rsidRDefault="003760C0" w:rsidP="00D132E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03D57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14:paraId="16614D62" w14:textId="36AADDF3" w:rsidR="003760C0" w:rsidRPr="00553EDC" w:rsidRDefault="003760C0" w:rsidP="00D132E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03D57"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Pr="00103D57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134" w:type="dxa"/>
            <w:vAlign w:val="center"/>
          </w:tcPr>
          <w:p w14:paraId="06F3E9A3" w14:textId="42506F33" w:rsidR="003760C0" w:rsidRPr="00553EDC" w:rsidRDefault="003760C0" w:rsidP="00D132E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03D57"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Pr="00103D57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</w:tbl>
    <w:p w14:paraId="07D4A08E" w14:textId="77777777"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03202149" w14:textId="77777777"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14:paraId="02A99BC1" w14:textId="77777777"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bookmarkEnd w:id="0"/>
    <w:sectPr w:rsidR="00B464D3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E50C04" w14:textId="77777777" w:rsidR="006408C2" w:rsidRDefault="006408C2">
      <w:r>
        <w:separator/>
      </w:r>
    </w:p>
  </w:endnote>
  <w:endnote w:type="continuationSeparator" w:id="0">
    <w:p w14:paraId="620D8C77" w14:textId="77777777" w:rsidR="006408C2" w:rsidRDefault="00640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5CB83" w14:textId="77777777" w:rsidR="00103D57" w:rsidRDefault="00103D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D0A91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45B4FB0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59872" w14:textId="77777777" w:rsidR="00103D57" w:rsidRDefault="00103D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68ACE6" w14:textId="77777777" w:rsidR="006408C2" w:rsidRDefault="006408C2">
      <w:r>
        <w:separator/>
      </w:r>
    </w:p>
  </w:footnote>
  <w:footnote w:type="continuationSeparator" w:id="0">
    <w:p w14:paraId="71AB3FC8" w14:textId="77777777" w:rsidR="006408C2" w:rsidRDefault="006408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3CD5A" w14:textId="77777777" w:rsidR="00103D57" w:rsidRDefault="00103D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6F55F" w14:textId="77777777" w:rsidR="00103D57" w:rsidRDefault="00103D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8C9C6" w14:textId="77777777" w:rsidR="00103D57" w:rsidRDefault="00103D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08C2"/>
    <w:rsid w:val="00005838"/>
    <w:rsid w:val="00022322"/>
    <w:rsid w:val="00042497"/>
    <w:rsid w:val="00081D13"/>
    <w:rsid w:val="000C1E6F"/>
    <w:rsid w:val="000E4E56"/>
    <w:rsid w:val="00103D57"/>
    <w:rsid w:val="001A1468"/>
    <w:rsid w:val="001B7815"/>
    <w:rsid w:val="002B1E4F"/>
    <w:rsid w:val="002B6761"/>
    <w:rsid w:val="003445A0"/>
    <w:rsid w:val="003760C0"/>
    <w:rsid w:val="003A0AFC"/>
    <w:rsid w:val="003D611C"/>
    <w:rsid w:val="003F763D"/>
    <w:rsid w:val="00431C0B"/>
    <w:rsid w:val="00437CAD"/>
    <w:rsid w:val="004657DA"/>
    <w:rsid w:val="00472F23"/>
    <w:rsid w:val="004B2665"/>
    <w:rsid w:val="004C3459"/>
    <w:rsid w:val="004E324A"/>
    <w:rsid w:val="004E7234"/>
    <w:rsid w:val="005073BF"/>
    <w:rsid w:val="0054734E"/>
    <w:rsid w:val="00596FD7"/>
    <w:rsid w:val="005E5BFF"/>
    <w:rsid w:val="00607F9B"/>
    <w:rsid w:val="006408C2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4E52C8"/>
  <w15:chartTrackingRefBased/>
  <w15:docId w15:val="{A6A5A2C5-34C9-4452-A5AA-1128CBDB8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4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243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6</cp:revision>
  <cp:lastPrinted>2025-01-10T12:37:00Z</cp:lastPrinted>
  <dcterms:created xsi:type="dcterms:W3CDTF">2025-01-10T12:37:00Z</dcterms:created>
  <dcterms:modified xsi:type="dcterms:W3CDTF">2025-01-13T09:13:00Z</dcterms:modified>
</cp:coreProperties>
</file>