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388AF833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0A2162">
        <w:rPr>
          <w:rFonts w:ascii="Verdana" w:hAnsi="Verdana"/>
          <w:b/>
          <w:sz w:val="18"/>
          <w:szCs w:val="18"/>
        </w:rPr>
        <w:t>005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02A01271" w:rsidR="00B12BC7" w:rsidRPr="0067784D" w:rsidRDefault="00B12BC7" w:rsidP="00A7478E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053930" w:rsidRPr="00053930">
        <w:rPr>
          <w:rFonts w:ascii="Verdana" w:hAnsi="Verdana"/>
          <w:b/>
          <w:sz w:val="18"/>
          <w:szCs w:val="18"/>
        </w:rPr>
        <w:t>dostawa 2 szt. tabletów wraz z etui i rysikami dla WGGiOŚ - DE-dzp.272-</w:t>
      </w:r>
      <w:r w:rsidR="000A2162">
        <w:rPr>
          <w:rFonts w:ascii="Verdana" w:hAnsi="Verdana"/>
          <w:b/>
          <w:sz w:val="18"/>
          <w:szCs w:val="18"/>
        </w:rPr>
        <w:t>005</w:t>
      </w:r>
      <w:r w:rsidR="00053930" w:rsidRPr="00053930">
        <w:rPr>
          <w:rFonts w:ascii="Verdana" w:hAnsi="Verdana"/>
          <w:b/>
          <w:sz w:val="18"/>
          <w:szCs w:val="18"/>
        </w:rPr>
        <w:t>/2</w:t>
      </w:r>
      <w:r w:rsidR="000A2162">
        <w:rPr>
          <w:rFonts w:ascii="Verdana" w:hAnsi="Verdana"/>
          <w:b/>
          <w:sz w:val="18"/>
          <w:szCs w:val="18"/>
        </w:rPr>
        <w:t>5</w:t>
      </w:r>
      <w:r w:rsidR="00053930" w:rsidRPr="00053930">
        <w:rPr>
          <w:rFonts w:ascii="Verdana" w:hAnsi="Verdana"/>
          <w:b/>
          <w:sz w:val="18"/>
          <w:szCs w:val="18"/>
        </w:rPr>
        <w:t xml:space="preserve"> 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0A2162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36AE0"/>
    <w:rsid w:val="00053930"/>
    <w:rsid w:val="000563B7"/>
    <w:rsid w:val="000A2162"/>
    <w:rsid w:val="000A225C"/>
    <w:rsid w:val="000E6C60"/>
    <w:rsid w:val="001D57DF"/>
    <w:rsid w:val="001F1469"/>
    <w:rsid w:val="001F4E82"/>
    <w:rsid w:val="002303FA"/>
    <w:rsid w:val="00237270"/>
    <w:rsid w:val="00285E58"/>
    <w:rsid w:val="002A0167"/>
    <w:rsid w:val="00337243"/>
    <w:rsid w:val="003B18EA"/>
    <w:rsid w:val="003D1274"/>
    <w:rsid w:val="00430A9F"/>
    <w:rsid w:val="00456F42"/>
    <w:rsid w:val="004C3DCC"/>
    <w:rsid w:val="005540B6"/>
    <w:rsid w:val="005741C5"/>
    <w:rsid w:val="005C5489"/>
    <w:rsid w:val="005E5BD1"/>
    <w:rsid w:val="00610787"/>
    <w:rsid w:val="00623F70"/>
    <w:rsid w:val="00665D5F"/>
    <w:rsid w:val="0067784D"/>
    <w:rsid w:val="006E4A4C"/>
    <w:rsid w:val="007815A3"/>
    <w:rsid w:val="007A7E5D"/>
    <w:rsid w:val="00843B8D"/>
    <w:rsid w:val="008C0748"/>
    <w:rsid w:val="008E5450"/>
    <w:rsid w:val="00924934"/>
    <w:rsid w:val="00927537"/>
    <w:rsid w:val="0093180B"/>
    <w:rsid w:val="009527FF"/>
    <w:rsid w:val="00A279FA"/>
    <w:rsid w:val="00A7478E"/>
    <w:rsid w:val="00A95E5A"/>
    <w:rsid w:val="00B12BC7"/>
    <w:rsid w:val="00BC579B"/>
    <w:rsid w:val="00C32D30"/>
    <w:rsid w:val="00D137A1"/>
    <w:rsid w:val="00D6378D"/>
    <w:rsid w:val="00D6653B"/>
    <w:rsid w:val="00D70839"/>
    <w:rsid w:val="00E54CF4"/>
    <w:rsid w:val="00E67EFE"/>
    <w:rsid w:val="00E73225"/>
    <w:rsid w:val="00ED5E80"/>
    <w:rsid w:val="00F13E9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366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12</cp:revision>
  <cp:lastPrinted>2024-11-13T11:00:00Z</cp:lastPrinted>
  <dcterms:created xsi:type="dcterms:W3CDTF">2024-06-26T06:24:00Z</dcterms:created>
  <dcterms:modified xsi:type="dcterms:W3CDTF">2025-01-07T08:58:00Z</dcterms:modified>
</cp:coreProperties>
</file>