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D7B21" w14:textId="6FA92680" w:rsidR="00D665F5" w:rsidRPr="00CF1B02" w:rsidRDefault="00C30035" w:rsidP="00CF1B02">
      <w:pPr>
        <w:spacing w:after="240"/>
        <w:jc w:val="right"/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sz w:val="18"/>
          <w:szCs w:val="18"/>
        </w:rPr>
        <w:t>Kraków</w:t>
      </w:r>
      <w:r w:rsidR="00D665F5" w:rsidRPr="00CF1B02">
        <w:rPr>
          <w:rFonts w:ascii="Verdana" w:hAnsi="Verdana"/>
          <w:sz w:val="18"/>
          <w:szCs w:val="18"/>
        </w:rPr>
        <w:t xml:space="preserve"> dnia: </w:t>
      </w:r>
      <w:r w:rsidRPr="00CF1B02">
        <w:rPr>
          <w:rFonts w:ascii="Verdana" w:hAnsi="Verdana"/>
          <w:sz w:val="18"/>
          <w:szCs w:val="18"/>
        </w:rPr>
        <w:t>2025-01-14</w:t>
      </w:r>
    </w:p>
    <w:p w14:paraId="2EC97D60" w14:textId="77777777" w:rsidR="00C30035" w:rsidRPr="00CF1B02" w:rsidRDefault="00C3003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F1B0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2DBA44B" w14:textId="77777777" w:rsidR="00C30035" w:rsidRPr="00CF1B02" w:rsidRDefault="00C3003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F1B0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F3A919C" w14:textId="77777777" w:rsidR="00D665F5" w:rsidRPr="00CF1B02" w:rsidRDefault="00C3003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F1B0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F0E8A3" w14:textId="77777777" w:rsidR="00D665F5" w:rsidRPr="00CF1B02" w:rsidRDefault="00C30035" w:rsidP="00D665F5">
      <w:pPr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sz w:val="18"/>
          <w:szCs w:val="18"/>
        </w:rPr>
        <w:t>Al. Mickiewicza</w:t>
      </w:r>
      <w:r w:rsidR="00D665F5" w:rsidRPr="00CF1B02">
        <w:rPr>
          <w:rFonts w:ascii="Verdana" w:hAnsi="Verdana"/>
          <w:sz w:val="18"/>
          <w:szCs w:val="18"/>
        </w:rPr>
        <w:t xml:space="preserve"> </w:t>
      </w:r>
      <w:r w:rsidRPr="00CF1B02">
        <w:rPr>
          <w:rFonts w:ascii="Verdana" w:hAnsi="Verdana"/>
          <w:sz w:val="18"/>
          <w:szCs w:val="18"/>
        </w:rPr>
        <w:t>30</w:t>
      </w:r>
    </w:p>
    <w:p w14:paraId="69199353" w14:textId="77777777" w:rsidR="00D665F5" w:rsidRPr="00CF1B02" w:rsidRDefault="00C30035" w:rsidP="00D665F5">
      <w:pPr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sz w:val="18"/>
          <w:szCs w:val="18"/>
        </w:rPr>
        <w:t>30-059</w:t>
      </w:r>
      <w:r w:rsidR="00D665F5" w:rsidRPr="00CF1B02">
        <w:rPr>
          <w:rFonts w:ascii="Verdana" w:hAnsi="Verdana"/>
          <w:sz w:val="18"/>
          <w:szCs w:val="18"/>
        </w:rPr>
        <w:t xml:space="preserve"> </w:t>
      </w:r>
      <w:r w:rsidRPr="00CF1B02">
        <w:rPr>
          <w:rFonts w:ascii="Verdana" w:hAnsi="Verdana"/>
          <w:sz w:val="18"/>
          <w:szCs w:val="18"/>
        </w:rPr>
        <w:t>Kraków</w:t>
      </w:r>
    </w:p>
    <w:p w14:paraId="0B278E1E" w14:textId="77777777" w:rsidR="00CF1B02" w:rsidRPr="00CF1B02" w:rsidRDefault="00CF1B02" w:rsidP="00D665F5">
      <w:pPr>
        <w:rPr>
          <w:rFonts w:ascii="Verdana" w:hAnsi="Verdana"/>
          <w:sz w:val="18"/>
          <w:szCs w:val="18"/>
        </w:rPr>
      </w:pPr>
    </w:p>
    <w:p w14:paraId="1535B664" w14:textId="77777777" w:rsidR="00A80738" w:rsidRPr="00CF1B02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sz w:val="18"/>
          <w:szCs w:val="18"/>
        </w:rPr>
        <w:t>Znak sprawy:</w:t>
      </w:r>
      <w:r w:rsidRPr="00CF1B02">
        <w:rPr>
          <w:rFonts w:ascii="Verdana" w:hAnsi="Verdana"/>
          <w:b/>
          <w:sz w:val="18"/>
          <w:szCs w:val="18"/>
        </w:rPr>
        <w:t xml:space="preserve"> </w:t>
      </w:r>
      <w:r w:rsidR="00C30035" w:rsidRPr="00CF1B02">
        <w:rPr>
          <w:rFonts w:ascii="Verdana" w:hAnsi="Verdana"/>
          <w:b/>
          <w:sz w:val="18"/>
          <w:szCs w:val="18"/>
        </w:rPr>
        <w:t>DE-dzp.272-004/25</w:t>
      </w:r>
      <w:r w:rsidR="00A80738" w:rsidRPr="00CF1B02">
        <w:rPr>
          <w:rFonts w:ascii="Verdana" w:hAnsi="Verdana"/>
          <w:sz w:val="18"/>
          <w:szCs w:val="18"/>
        </w:rPr>
        <w:tab/>
        <w:t xml:space="preserve"> </w:t>
      </w:r>
    </w:p>
    <w:p w14:paraId="48A2C8A2" w14:textId="77777777" w:rsidR="00A80738" w:rsidRPr="00CF1B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F7D26F" w14:textId="77777777" w:rsidR="00A80738" w:rsidRPr="00CF1B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50AF28" w14:textId="77777777" w:rsidR="00A80738" w:rsidRPr="00CF1B0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5C92A2" w14:textId="77777777" w:rsidR="00A80738" w:rsidRPr="00CF1B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F1B02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572296B" w14:textId="77777777" w:rsidR="00A80738" w:rsidRPr="00CF1B0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7ABBC2C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bCs/>
          <w:sz w:val="18"/>
          <w:szCs w:val="18"/>
        </w:rPr>
        <w:t xml:space="preserve">Dotyczy </w:t>
      </w:r>
      <w:r w:rsidRPr="00CF1B0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30035" w:rsidRPr="00CF1B0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30035" w:rsidRPr="00CF1B02">
        <w:rPr>
          <w:rFonts w:ascii="Verdana" w:hAnsi="Verdana"/>
          <w:sz w:val="18"/>
          <w:szCs w:val="18"/>
        </w:rPr>
        <w:t>Pzp</w:t>
      </w:r>
      <w:proofErr w:type="spellEnd"/>
      <w:r w:rsidRPr="00CF1B02">
        <w:rPr>
          <w:rFonts w:ascii="Verdana" w:hAnsi="Verdana"/>
          <w:sz w:val="18"/>
          <w:szCs w:val="18"/>
        </w:rPr>
        <w:t xml:space="preserve"> </w:t>
      </w:r>
      <w:r w:rsidR="007965DC" w:rsidRPr="00CF1B02">
        <w:rPr>
          <w:rFonts w:ascii="Verdana" w:hAnsi="Verdana"/>
          <w:sz w:val="18"/>
          <w:szCs w:val="18"/>
        </w:rPr>
        <w:t>prowadzonego pn.</w:t>
      </w:r>
      <w:r w:rsidRPr="00CF1B02">
        <w:rPr>
          <w:rFonts w:ascii="Verdana" w:hAnsi="Verdana"/>
          <w:sz w:val="18"/>
          <w:szCs w:val="18"/>
        </w:rPr>
        <w:t xml:space="preserve">: </w:t>
      </w:r>
    </w:p>
    <w:p w14:paraId="712FB341" w14:textId="77777777" w:rsidR="00E8006B" w:rsidRPr="00CF1B02" w:rsidRDefault="00E8006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25EB6B4" w14:textId="77777777" w:rsidR="00A80738" w:rsidRPr="00CF1B02" w:rsidRDefault="00C3003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b/>
          <w:sz w:val="18"/>
          <w:szCs w:val="18"/>
        </w:rPr>
        <w:t>dostawa elektrycznego pojazdu platformowego dla MS AGH - DE-dzp.272-004/25</w:t>
      </w:r>
    </w:p>
    <w:p w14:paraId="3694059C" w14:textId="77777777" w:rsidR="00D665F5" w:rsidRPr="00CF1B02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sz w:val="18"/>
          <w:szCs w:val="18"/>
        </w:rPr>
        <w:t>Zamawiający, działając na podstawie art. 22</w:t>
      </w:r>
      <w:r w:rsidR="00601802" w:rsidRPr="00CF1B02">
        <w:rPr>
          <w:rFonts w:ascii="Verdana" w:hAnsi="Verdana"/>
          <w:sz w:val="18"/>
          <w:szCs w:val="18"/>
        </w:rPr>
        <w:t>2</w:t>
      </w:r>
      <w:r w:rsidRPr="00CF1B02">
        <w:rPr>
          <w:rFonts w:ascii="Verdana" w:hAnsi="Verdana"/>
          <w:sz w:val="18"/>
          <w:szCs w:val="18"/>
        </w:rPr>
        <w:t xml:space="preserve"> ust. 5 </w:t>
      </w:r>
      <w:r w:rsidRPr="00CF1B02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F1B02">
        <w:rPr>
          <w:rFonts w:ascii="Verdana" w:hAnsi="Verdana"/>
          <w:sz w:val="18"/>
          <w:szCs w:val="18"/>
        </w:rPr>
        <w:t>publicznych</w:t>
      </w:r>
      <w:r w:rsidR="00104EFA" w:rsidRPr="00CF1B02">
        <w:rPr>
          <w:rFonts w:ascii="Verdana" w:hAnsi="Verdana"/>
          <w:sz w:val="18"/>
          <w:szCs w:val="18"/>
        </w:rPr>
        <w:t xml:space="preserve"> </w:t>
      </w:r>
      <w:r w:rsidR="009C20BC" w:rsidRPr="00CF1B0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F1B02">
        <w:rPr>
          <w:rFonts w:ascii="Verdana" w:hAnsi="Verdana"/>
          <w:sz w:val="18"/>
          <w:szCs w:val="18"/>
        </w:rPr>
        <w:t>t.j</w:t>
      </w:r>
      <w:proofErr w:type="spellEnd"/>
      <w:r w:rsidR="009C20BC" w:rsidRPr="00CF1B02">
        <w:rPr>
          <w:rFonts w:ascii="Verdana" w:hAnsi="Verdana"/>
          <w:sz w:val="18"/>
          <w:szCs w:val="18"/>
        </w:rPr>
        <w:t xml:space="preserve">. </w:t>
      </w:r>
      <w:r w:rsidR="00104EFA" w:rsidRPr="00CF1B02">
        <w:rPr>
          <w:rFonts w:ascii="Verdana" w:hAnsi="Verdana"/>
          <w:sz w:val="18"/>
          <w:szCs w:val="18"/>
        </w:rPr>
        <w:t>ze zm.</w:t>
      </w:r>
      <w:r w:rsidR="00AA718D" w:rsidRPr="00CF1B02">
        <w:rPr>
          <w:rFonts w:ascii="Verdana" w:hAnsi="Verdana"/>
          <w:sz w:val="18"/>
          <w:szCs w:val="18"/>
        </w:rPr>
        <w:t>)</w:t>
      </w:r>
      <w:r w:rsidR="00A67C20" w:rsidRPr="00CF1B02">
        <w:rPr>
          <w:rFonts w:ascii="Verdana" w:hAnsi="Verdana"/>
          <w:sz w:val="18"/>
          <w:szCs w:val="18"/>
        </w:rPr>
        <w:t xml:space="preserve"> </w:t>
      </w:r>
      <w:r w:rsidRPr="00CF1B02">
        <w:rPr>
          <w:rFonts w:ascii="Verdana" w:hAnsi="Verdana"/>
          <w:sz w:val="18"/>
          <w:szCs w:val="18"/>
        </w:rPr>
        <w:t>udostępnia</w:t>
      </w:r>
      <w:r w:rsidR="00F95C33" w:rsidRPr="00CF1B02">
        <w:rPr>
          <w:rFonts w:ascii="Verdana" w:hAnsi="Verdana"/>
          <w:sz w:val="18"/>
          <w:szCs w:val="18"/>
        </w:rPr>
        <w:t xml:space="preserve"> </w:t>
      </w:r>
      <w:r w:rsidR="004C7E9B" w:rsidRPr="00CF1B02">
        <w:rPr>
          <w:rFonts w:ascii="Verdana" w:hAnsi="Verdana"/>
          <w:sz w:val="18"/>
          <w:szCs w:val="18"/>
        </w:rPr>
        <w:t>informacj</w:t>
      </w:r>
      <w:r w:rsidR="00577BC6" w:rsidRPr="00CF1B02">
        <w:rPr>
          <w:rFonts w:ascii="Verdana" w:hAnsi="Verdana"/>
          <w:sz w:val="18"/>
          <w:szCs w:val="18"/>
        </w:rPr>
        <w:t>ę</w:t>
      </w:r>
      <w:r w:rsidR="00035488" w:rsidRPr="00CF1B02">
        <w:rPr>
          <w:rFonts w:ascii="Verdana" w:hAnsi="Verdana"/>
          <w:sz w:val="18"/>
          <w:szCs w:val="18"/>
        </w:rPr>
        <w:t xml:space="preserve"> z otwarcia ofert</w:t>
      </w:r>
      <w:r w:rsidR="00577BC6" w:rsidRPr="00CF1B02">
        <w:rPr>
          <w:rFonts w:ascii="Verdana" w:hAnsi="Verdana"/>
          <w:sz w:val="18"/>
          <w:szCs w:val="18"/>
        </w:rPr>
        <w:t>.</w:t>
      </w:r>
    </w:p>
    <w:p w14:paraId="67A81300" w14:textId="77777777" w:rsidR="00A80738" w:rsidRPr="00CF1B02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F1B02">
        <w:rPr>
          <w:rFonts w:ascii="Verdana" w:hAnsi="Verdana"/>
          <w:sz w:val="18"/>
          <w:szCs w:val="18"/>
        </w:rPr>
        <w:t>Podczas otwarcia ofert, mającego miejsce</w:t>
      </w:r>
      <w:r w:rsidR="00FF4AB1" w:rsidRPr="00CF1B02">
        <w:rPr>
          <w:rFonts w:ascii="Verdana" w:hAnsi="Verdana"/>
          <w:sz w:val="18"/>
          <w:szCs w:val="18"/>
        </w:rPr>
        <w:t xml:space="preserve"> w dniu </w:t>
      </w:r>
      <w:r w:rsidR="00C30035" w:rsidRPr="00CF1B02">
        <w:rPr>
          <w:rFonts w:ascii="Verdana" w:hAnsi="Verdana"/>
          <w:sz w:val="18"/>
          <w:szCs w:val="18"/>
        </w:rPr>
        <w:t>14/01/2025</w:t>
      </w:r>
      <w:r w:rsidR="00FF4AB1" w:rsidRPr="00CF1B02">
        <w:rPr>
          <w:rFonts w:ascii="Verdana" w:hAnsi="Verdana"/>
          <w:sz w:val="18"/>
          <w:szCs w:val="18"/>
        </w:rPr>
        <w:t xml:space="preserve"> o godz. </w:t>
      </w:r>
      <w:r w:rsidR="00C30035" w:rsidRPr="00CF1B02">
        <w:rPr>
          <w:rFonts w:ascii="Verdana" w:hAnsi="Verdana"/>
          <w:sz w:val="18"/>
          <w:szCs w:val="18"/>
        </w:rPr>
        <w:t>11:00</w:t>
      </w:r>
      <w:r w:rsidRPr="00CF1B02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F1B02" w14:paraId="6DDB8A8C" w14:textId="77777777" w:rsidTr="003F57CD">
        <w:tc>
          <w:tcPr>
            <w:tcW w:w="993" w:type="dxa"/>
            <w:shd w:val="clear" w:color="auto" w:fill="auto"/>
            <w:vAlign w:val="center"/>
          </w:tcPr>
          <w:p w14:paraId="35EDE554" w14:textId="77777777" w:rsidR="00D665F5" w:rsidRPr="00CF1B0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83AACD" w14:textId="77777777" w:rsidR="00D665F5" w:rsidRPr="00CF1B0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1B02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3C2170" w14:textId="77777777" w:rsidR="00D665F5" w:rsidRPr="00CF1B0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C30035" w:rsidRPr="00CF1B02" w14:paraId="079734D5" w14:textId="77777777" w:rsidTr="00146F7E">
        <w:tc>
          <w:tcPr>
            <w:tcW w:w="993" w:type="dxa"/>
            <w:shd w:val="clear" w:color="auto" w:fill="auto"/>
            <w:vAlign w:val="center"/>
          </w:tcPr>
          <w:p w14:paraId="1A5F0AEF" w14:textId="77777777" w:rsidR="00C30035" w:rsidRPr="00CF1B02" w:rsidRDefault="00C30035" w:rsidP="00146F7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B331FDB" w14:textId="77777777" w:rsidR="00C30035" w:rsidRPr="00CF1B02" w:rsidRDefault="00C30035" w:rsidP="00146F7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CUNEO FINANCE SP. Z O.O.</w:t>
            </w:r>
          </w:p>
          <w:p w14:paraId="0359F4C5" w14:textId="18E6A9E7" w:rsidR="00C30035" w:rsidRPr="00CF1B02" w:rsidRDefault="00CF1B02" w:rsidP="00146F7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>Wola Rafałowska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>12A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D0FE5BC" w14:textId="77777777" w:rsidR="00C30035" w:rsidRPr="00CF1B02" w:rsidRDefault="00C30035" w:rsidP="00146F7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36-017</w:t>
            </w:r>
            <w:r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1B02">
              <w:rPr>
                <w:rFonts w:ascii="Verdana" w:hAnsi="Verdana"/>
                <w:sz w:val="18"/>
                <w:szCs w:val="18"/>
              </w:rPr>
              <w:t>Wola Rafałowska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D31AA" w14:textId="77777777" w:rsidR="00C30035" w:rsidRPr="00CF1B02" w:rsidRDefault="00C30035" w:rsidP="00146F7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154 980.00 zł</w:t>
            </w:r>
          </w:p>
        </w:tc>
      </w:tr>
      <w:tr w:rsidR="00C30035" w:rsidRPr="00CF1B02" w14:paraId="3BFE04AC" w14:textId="77777777" w:rsidTr="00146F7E">
        <w:tc>
          <w:tcPr>
            <w:tcW w:w="993" w:type="dxa"/>
            <w:shd w:val="clear" w:color="auto" w:fill="auto"/>
            <w:vAlign w:val="center"/>
          </w:tcPr>
          <w:p w14:paraId="4ED27C56" w14:textId="77777777" w:rsidR="00C30035" w:rsidRPr="00CF1B02" w:rsidRDefault="00C30035" w:rsidP="00146F7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BF8C87A" w14:textId="77777777" w:rsidR="00C30035" w:rsidRPr="00CF1B02" w:rsidRDefault="00C30035" w:rsidP="00146F7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P.W. BARTESKO BARTŁOMIEJ SKOWROŃSKI</w:t>
            </w:r>
          </w:p>
          <w:p w14:paraId="122FFD57" w14:textId="54CB0273" w:rsidR="00C30035" w:rsidRPr="00CF1B02" w:rsidRDefault="00CF1B02" w:rsidP="00146F7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>FLORIAŃSKA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>35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616A063" w14:textId="77777777" w:rsidR="00C30035" w:rsidRPr="00CF1B02" w:rsidRDefault="00C30035" w:rsidP="00146F7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63-720</w:t>
            </w:r>
            <w:r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1B02">
              <w:rPr>
                <w:rFonts w:ascii="Verdana" w:hAnsi="Verdana"/>
                <w:sz w:val="18"/>
                <w:szCs w:val="18"/>
              </w:rPr>
              <w:t>KOŹMIN WLKP.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3CF21" w14:textId="77777777" w:rsidR="00C30035" w:rsidRPr="00CF1B02" w:rsidRDefault="00C30035" w:rsidP="00146F7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134 685.00 zł</w:t>
            </w:r>
          </w:p>
        </w:tc>
      </w:tr>
      <w:tr w:rsidR="00C30035" w:rsidRPr="00CF1B02" w14:paraId="3B2696F1" w14:textId="77777777" w:rsidTr="00146F7E">
        <w:tc>
          <w:tcPr>
            <w:tcW w:w="993" w:type="dxa"/>
            <w:shd w:val="clear" w:color="auto" w:fill="auto"/>
            <w:vAlign w:val="center"/>
          </w:tcPr>
          <w:p w14:paraId="1B06129A" w14:textId="77777777" w:rsidR="00C30035" w:rsidRPr="00CF1B02" w:rsidRDefault="00C30035" w:rsidP="00146F7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530468CC" w14:textId="77777777" w:rsidR="00C30035" w:rsidRPr="00CF1B02" w:rsidRDefault="00C30035" w:rsidP="00146F7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KINETIK SPÓŁKA Z OGRANICZONĄ ODPOWIEDZIALNOŚCIĄ</w:t>
            </w:r>
          </w:p>
          <w:p w14:paraId="6B35458E" w14:textId="0882B9E2" w:rsidR="00C30035" w:rsidRPr="00CF1B02" w:rsidRDefault="00CF1B02" w:rsidP="00146F7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Al. 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>Jana Pawła II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>27</w:t>
            </w:r>
            <w:r w:rsidR="00C30035"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5BA448E" w14:textId="77777777" w:rsidR="00C30035" w:rsidRPr="00CF1B02" w:rsidRDefault="00C30035" w:rsidP="00146F7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00-867</w:t>
            </w:r>
            <w:r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1B02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4F20D" w14:textId="77777777" w:rsidR="00C30035" w:rsidRPr="00CF1B02" w:rsidRDefault="00C30035" w:rsidP="00146F7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146 556.80 zł</w:t>
            </w:r>
          </w:p>
        </w:tc>
      </w:tr>
      <w:tr w:rsidR="00C30035" w:rsidRPr="00CF1B02" w14:paraId="1B8B1B21" w14:textId="77777777" w:rsidTr="00146F7E">
        <w:tc>
          <w:tcPr>
            <w:tcW w:w="993" w:type="dxa"/>
            <w:shd w:val="clear" w:color="auto" w:fill="auto"/>
            <w:vAlign w:val="center"/>
          </w:tcPr>
          <w:p w14:paraId="52797A8F" w14:textId="77777777" w:rsidR="00C30035" w:rsidRPr="00CF1B02" w:rsidRDefault="00C30035" w:rsidP="00146F7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95FA614" w14:textId="341A301C" w:rsidR="00C30035" w:rsidRPr="00CF1B02" w:rsidRDefault="00C30035" w:rsidP="00146F7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F1B02">
              <w:rPr>
                <w:rFonts w:ascii="Verdana" w:hAnsi="Verdana"/>
                <w:sz w:val="18"/>
                <w:szCs w:val="18"/>
              </w:rPr>
              <w:t>Maglo</w:t>
            </w:r>
            <w:proofErr w:type="spellEnd"/>
            <w:r w:rsidRP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F1B02" w:rsidRPr="00CF1B02">
              <w:rPr>
                <w:rFonts w:ascii="Verdana" w:hAnsi="Verdana"/>
                <w:sz w:val="18"/>
                <w:szCs w:val="18"/>
              </w:rPr>
              <w:t>S</w:t>
            </w:r>
            <w:r w:rsidRPr="00CF1B02">
              <w:rPr>
                <w:rFonts w:ascii="Verdana" w:hAnsi="Verdana"/>
                <w:sz w:val="18"/>
                <w:szCs w:val="18"/>
              </w:rPr>
              <w:t>p. z o.</w:t>
            </w:r>
            <w:r w:rsidR="00CF1B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1B02">
              <w:rPr>
                <w:rFonts w:ascii="Verdana" w:hAnsi="Verdana"/>
                <w:sz w:val="18"/>
                <w:szCs w:val="18"/>
              </w:rPr>
              <w:t>o.</w:t>
            </w:r>
          </w:p>
          <w:p w14:paraId="057316D9" w14:textId="4C821E7C" w:rsidR="00C30035" w:rsidRPr="00CF1B02" w:rsidRDefault="00CF1B02" w:rsidP="00146F7E">
            <w:pPr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Ul. Boruty 20</w:t>
            </w:r>
          </w:p>
          <w:p w14:paraId="2B40448C" w14:textId="22B3F450" w:rsidR="00C30035" w:rsidRPr="00CF1B02" w:rsidRDefault="00CF1B02" w:rsidP="00146F7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95-100 Zgierz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926DCC" w14:textId="77777777" w:rsidR="00C30035" w:rsidRPr="00CF1B02" w:rsidRDefault="00C30035" w:rsidP="00146F7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1B02">
              <w:rPr>
                <w:rFonts w:ascii="Verdana" w:hAnsi="Verdana"/>
                <w:sz w:val="18"/>
                <w:szCs w:val="18"/>
              </w:rPr>
              <w:t>115 620.00 zł</w:t>
            </w:r>
          </w:p>
        </w:tc>
      </w:tr>
    </w:tbl>
    <w:p w14:paraId="429C89AB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4F094EF" w14:textId="77777777" w:rsidR="00E8006B" w:rsidRPr="00E8006B" w:rsidRDefault="00E8006B" w:rsidP="00E8006B">
      <w:pPr>
        <w:rPr>
          <w:rFonts w:ascii="Verdana" w:hAnsi="Verdana"/>
          <w:sz w:val="18"/>
          <w:szCs w:val="18"/>
        </w:rPr>
      </w:pPr>
    </w:p>
    <w:p w14:paraId="71CD63AF" w14:textId="77777777" w:rsidR="00E8006B" w:rsidRDefault="00E8006B" w:rsidP="00E8006B">
      <w:pPr>
        <w:rPr>
          <w:rFonts w:ascii="Verdana" w:hAnsi="Verdana"/>
          <w:sz w:val="18"/>
          <w:szCs w:val="18"/>
        </w:rPr>
      </w:pPr>
    </w:p>
    <w:p w14:paraId="201843A2" w14:textId="7B5F99D7" w:rsidR="00E8006B" w:rsidRDefault="00E8006B" w:rsidP="00E8006B">
      <w:pPr>
        <w:tabs>
          <w:tab w:val="left" w:pos="64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Sekretarz Komisji Przetargowej</w:t>
      </w:r>
    </w:p>
    <w:p w14:paraId="6D647588" w14:textId="29875177" w:rsidR="00E8006B" w:rsidRPr="00E8006B" w:rsidRDefault="00E8006B" w:rsidP="00E8006B">
      <w:pPr>
        <w:tabs>
          <w:tab w:val="left" w:pos="64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mgr Joanna Kraińska</w:t>
      </w:r>
    </w:p>
    <w:sectPr w:rsidR="00E8006B" w:rsidRPr="00E800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48DE5" w14:textId="77777777" w:rsidR="009151DC" w:rsidRDefault="009151DC">
      <w:r>
        <w:separator/>
      </w:r>
    </w:p>
  </w:endnote>
  <w:endnote w:type="continuationSeparator" w:id="0">
    <w:p w14:paraId="348DBB18" w14:textId="77777777" w:rsidR="009151DC" w:rsidRDefault="0091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0DC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917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86BA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47070A">
        <v:line id="_x0000_s1025" style="position:absolute;left:0;text-align:left;z-index:251657728" from="-3.85pt,8.7pt" to="455.15pt,8.7pt"/>
      </w:pict>
    </w:r>
  </w:p>
  <w:p w14:paraId="71E74B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9B0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77EF42" w14:textId="77777777" w:rsidR="009F189D" w:rsidRDefault="009F189D">
    <w:pPr>
      <w:pStyle w:val="Stopka"/>
      <w:tabs>
        <w:tab w:val="clear" w:pos="4536"/>
      </w:tabs>
      <w:jc w:val="center"/>
    </w:pPr>
  </w:p>
  <w:p w14:paraId="182293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21790" w14:textId="77777777" w:rsidR="009151DC" w:rsidRDefault="009151DC">
      <w:r>
        <w:separator/>
      </w:r>
    </w:p>
  </w:footnote>
  <w:footnote w:type="continuationSeparator" w:id="0">
    <w:p w14:paraId="43D3BB41" w14:textId="77777777" w:rsidR="009151DC" w:rsidRDefault="00915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DDFD" w14:textId="77777777" w:rsidR="00C30035" w:rsidRDefault="00C300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0714" w14:textId="77777777" w:rsidR="00C30035" w:rsidRDefault="00C300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E7E54" w14:textId="77777777" w:rsidR="00C30035" w:rsidRDefault="00C300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1D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51DC"/>
    <w:rsid w:val="009C20BC"/>
    <w:rsid w:val="009D19BD"/>
    <w:rsid w:val="009F189D"/>
    <w:rsid w:val="00A120F7"/>
    <w:rsid w:val="00A67C20"/>
    <w:rsid w:val="00A80738"/>
    <w:rsid w:val="00AA718D"/>
    <w:rsid w:val="00C236D3"/>
    <w:rsid w:val="00C30035"/>
    <w:rsid w:val="00C659E2"/>
    <w:rsid w:val="00CB0802"/>
    <w:rsid w:val="00CF1B02"/>
    <w:rsid w:val="00D20908"/>
    <w:rsid w:val="00D665F5"/>
    <w:rsid w:val="00D7128F"/>
    <w:rsid w:val="00E8006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3C73E"/>
  <w15:chartTrackingRefBased/>
  <w15:docId w15:val="{69176F3C-9FB8-4659-B1DE-B4E0FA9D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2025-01-14T10:29:00Z</dcterms:created>
  <dcterms:modified xsi:type="dcterms:W3CDTF">2025-01-14T10:32:00Z</dcterms:modified>
</cp:coreProperties>
</file>