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5444F" w14:textId="0607A1A5" w:rsidR="00B048DA" w:rsidRPr="00353FDC" w:rsidRDefault="008E55DF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8E55DF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8E55DF">
        <w:rPr>
          <w:rFonts w:ascii="Arial" w:hAnsi="Arial" w:cs="Arial"/>
        </w:rPr>
        <w:t>202</w:t>
      </w:r>
      <w:r w:rsidR="00237749">
        <w:rPr>
          <w:rFonts w:ascii="Arial" w:hAnsi="Arial" w:cs="Arial"/>
        </w:rPr>
        <w:t>5</w:t>
      </w:r>
      <w:r w:rsidRPr="008E55DF">
        <w:rPr>
          <w:rFonts w:ascii="Arial" w:hAnsi="Arial" w:cs="Arial"/>
        </w:rPr>
        <w:t>-</w:t>
      </w:r>
      <w:r w:rsidR="00C31469">
        <w:rPr>
          <w:rFonts w:ascii="Arial" w:hAnsi="Arial" w:cs="Arial"/>
        </w:rPr>
        <w:t>01</w:t>
      </w:r>
      <w:r w:rsidRPr="008E55DF">
        <w:rPr>
          <w:rFonts w:ascii="Arial" w:hAnsi="Arial" w:cs="Arial"/>
        </w:rPr>
        <w:t>-</w:t>
      </w:r>
      <w:r w:rsidR="00C31469">
        <w:rPr>
          <w:rFonts w:ascii="Arial" w:hAnsi="Arial" w:cs="Arial"/>
        </w:rPr>
        <w:t>13</w:t>
      </w:r>
    </w:p>
    <w:p w14:paraId="2F7A4A04" w14:textId="6050134D" w:rsidR="00B048DA" w:rsidRPr="00353FDC" w:rsidRDefault="008E55DF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8E55DF">
        <w:rPr>
          <w:rFonts w:ascii="Arial" w:hAnsi="Arial" w:cs="Arial"/>
          <w:b/>
          <w:bCs/>
        </w:rPr>
        <w:t>Szpital Specjalistyczny im. Stefana Żeromskiego SP ZOZ w Krakowie</w:t>
      </w:r>
    </w:p>
    <w:p w14:paraId="01764197" w14:textId="77777777" w:rsidR="00B048DA" w:rsidRPr="00353FDC" w:rsidRDefault="008E55DF" w:rsidP="00B048DA">
      <w:pPr>
        <w:spacing w:line="360" w:lineRule="auto"/>
        <w:ind w:right="3969"/>
        <w:rPr>
          <w:rFonts w:ascii="Arial" w:hAnsi="Arial" w:cs="Arial"/>
        </w:rPr>
      </w:pPr>
      <w:r w:rsidRPr="008E55DF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8E55DF">
        <w:rPr>
          <w:rFonts w:ascii="Arial" w:hAnsi="Arial" w:cs="Arial"/>
        </w:rPr>
        <w:t>66</w:t>
      </w:r>
    </w:p>
    <w:p w14:paraId="30BEF1EF" w14:textId="77777777" w:rsidR="00B048DA" w:rsidRPr="00353FDC" w:rsidRDefault="008E55DF" w:rsidP="00B048DA">
      <w:pPr>
        <w:ind w:right="3969"/>
        <w:rPr>
          <w:rFonts w:ascii="Arial" w:hAnsi="Arial" w:cs="Arial"/>
        </w:rPr>
      </w:pPr>
      <w:r w:rsidRPr="008E55DF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8E55DF">
        <w:rPr>
          <w:rFonts w:ascii="Arial" w:hAnsi="Arial" w:cs="Arial"/>
        </w:rPr>
        <w:t>Kraków</w:t>
      </w:r>
    </w:p>
    <w:p w14:paraId="28541A85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D8A243D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E12BF79" w14:textId="500AFF7B" w:rsidR="0091255E" w:rsidRPr="0091255E" w:rsidRDefault="0091255E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91255E">
        <w:rPr>
          <w:rFonts w:ascii="Arial" w:hAnsi="Arial" w:cs="Arial"/>
          <w:bCs/>
        </w:rPr>
        <w:t>SZP-271-39/24-</w:t>
      </w:r>
      <w:r w:rsidR="00C31469">
        <w:rPr>
          <w:rFonts w:ascii="Arial" w:hAnsi="Arial" w:cs="Arial"/>
          <w:bCs/>
        </w:rPr>
        <w:t>21</w:t>
      </w:r>
      <w:r w:rsidRPr="0091255E">
        <w:rPr>
          <w:rFonts w:ascii="Arial" w:hAnsi="Arial" w:cs="Arial"/>
          <w:bCs/>
        </w:rPr>
        <w:t>.AOM</w:t>
      </w:r>
    </w:p>
    <w:p w14:paraId="779D1807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4AAA98FA" w14:textId="77777777" w:rsidTr="00B048DA">
        <w:tc>
          <w:tcPr>
            <w:tcW w:w="9498" w:type="dxa"/>
            <w:shd w:val="clear" w:color="auto" w:fill="F2F2F2"/>
            <w:hideMark/>
          </w:tcPr>
          <w:p w14:paraId="60AFC139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DFE63F1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51948B23" w14:textId="7405D7CB" w:rsidR="0091255E" w:rsidRPr="00353FDC" w:rsidRDefault="0091255E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części 2</w:t>
            </w:r>
          </w:p>
        </w:tc>
      </w:tr>
    </w:tbl>
    <w:p w14:paraId="0DBB91CE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6FD53D49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34B4628F" w14:textId="77777777" w:rsidTr="00B048DA">
        <w:tc>
          <w:tcPr>
            <w:tcW w:w="2269" w:type="dxa"/>
            <w:shd w:val="clear" w:color="auto" w:fill="auto"/>
          </w:tcPr>
          <w:p w14:paraId="629D1539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3F4427B7" w14:textId="77777777" w:rsidR="00B048DA" w:rsidRPr="00353FDC" w:rsidRDefault="008E55DF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E55DF">
              <w:rPr>
                <w:rFonts w:ascii="Arial" w:hAnsi="Arial" w:cs="Arial"/>
                <w:bCs/>
              </w:rPr>
              <w:t>Sukcesywny zakup i dostawa papieru do drukarek i kserokopiarek oraz tuszów i tonerów do drukarek</w:t>
            </w:r>
          </w:p>
        </w:tc>
      </w:tr>
      <w:tr w:rsidR="008E55DF" w:rsidRPr="00353FDC" w14:paraId="0B17CA43" w14:textId="77777777" w:rsidTr="009C3F20">
        <w:tc>
          <w:tcPr>
            <w:tcW w:w="2269" w:type="dxa"/>
            <w:shd w:val="clear" w:color="auto" w:fill="auto"/>
          </w:tcPr>
          <w:p w14:paraId="0735E1F1" w14:textId="77777777" w:rsidR="008E55DF" w:rsidRPr="00353FDC" w:rsidRDefault="008E55DF" w:rsidP="009C3F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92993CC" w14:textId="77777777" w:rsidR="008E55DF" w:rsidRPr="00353FDC" w:rsidRDefault="008E55DF" w:rsidP="009C3F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E55DF">
              <w:rPr>
                <w:rFonts w:ascii="Arial" w:hAnsi="Arial" w:cs="Arial"/>
                <w:bCs/>
              </w:rPr>
              <w:t>SZP-271-39/24</w:t>
            </w:r>
          </w:p>
        </w:tc>
      </w:tr>
    </w:tbl>
    <w:p w14:paraId="2AB714F4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CAB9959" w14:textId="424DB8FF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8E55DF" w:rsidRPr="008E55DF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8E55DF" w:rsidRPr="008E55DF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E55DF" w14:paraId="010F67B4" w14:textId="77777777" w:rsidTr="009C3F20">
        <w:trPr>
          <w:cantSplit/>
        </w:trPr>
        <w:tc>
          <w:tcPr>
            <w:tcW w:w="9498" w:type="dxa"/>
          </w:tcPr>
          <w:p w14:paraId="6E26DAD3" w14:textId="77777777" w:rsidR="008E55DF" w:rsidRDefault="008E55DF" w:rsidP="009C3F20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E55DF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8E55DF">
              <w:rPr>
                <w:rFonts w:ascii="Arial" w:hAnsi="Arial" w:cs="Arial"/>
                <w:color w:val="000000"/>
              </w:rPr>
              <w:t>TUSZE I TONERY DO DRUKAREK</w:t>
            </w:r>
          </w:p>
          <w:p w14:paraId="63A5B547" w14:textId="3E31CDF1" w:rsidR="008E55DF" w:rsidRPr="00B048DA" w:rsidRDefault="0091255E" w:rsidP="009C3F2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Aldona Szkobel </w:t>
            </w:r>
            <w:r w:rsidR="008E55DF" w:rsidRPr="008E55DF">
              <w:rPr>
                <w:rFonts w:ascii="Arial" w:hAnsi="Arial" w:cs="Arial"/>
                <w:b/>
              </w:rPr>
              <w:t>REM COMPUTERS</w:t>
            </w:r>
          </w:p>
          <w:p w14:paraId="672862E5" w14:textId="77777777" w:rsidR="008E55DF" w:rsidRDefault="008E55DF" w:rsidP="009C3F20">
            <w:pPr>
              <w:spacing w:line="360" w:lineRule="auto"/>
              <w:rPr>
                <w:rFonts w:ascii="Arial" w:hAnsi="Arial" w:cs="Arial"/>
                <w:bCs/>
              </w:rPr>
            </w:pPr>
            <w:r w:rsidRPr="008E55DF">
              <w:rPr>
                <w:rFonts w:ascii="Arial" w:hAnsi="Arial" w:cs="Arial"/>
                <w:bCs/>
              </w:rPr>
              <w:t>11 Listopada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E55DF">
              <w:rPr>
                <w:rFonts w:ascii="Arial" w:hAnsi="Arial" w:cs="Arial"/>
                <w:bCs/>
              </w:rPr>
              <w:t>61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8E55DF">
              <w:rPr>
                <w:rFonts w:ascii="Arial" w:hAnsi="Arial" w:cs="Arial"/>
                <w:bCs/>
              </w:rPr>
              <w:t>/2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366DFEF" w14:textId="77777777" w:rsidR="008E55DF" w:rsidRPr="00B048DA" w:rsidRDefault="008E55DF" w:rsidP="009C3F20">
            <w:pPr>
              <w:spacing w:line="360" w:lineRule="auto"/>
              <w:rPr>
                <w:rFonts w:ascii="Arial" w:hAnsi="Arial" w:cs="Arial"/>
                <w:bCs/>
              </w:rPr>
            </w:pPr>
            <w:r w:rsidRPr="008E55DF">
              <w:rPr>
                <w:rFonts w:ascii="Arial" w:hAnsi="Arial" w:cs="Arial"/>
                <w:bCs/>
              </w:rPr>
              <w:t>91-370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8E55DF">
              <w:rPr>
                <w:rFonts w:ascii="Arial" w:hAnsi="Arial" w:cs="Arial"/>
                <w:bCs/>
              </w:rPr>
              <w:t>Łódź</w:t>
            </w:r>
          </w:p>
          <w:p w14:paraId="6CA98726" w14:textId="77777777" w:rsidR="008E55DF" w:rsidRPr="00B048DA" w:rsidRDefault="008E55DF" w:rsidP="009C3F2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8E55DF">
              <w:rPr>
                <w:rFonts w:ascii="Arial" w:hAnsi="Arial" w:cs="Arial"/>
                <w:b/>
              </w:rPr>
              <w:t>75 967.01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EB2A6E7" w14:textId="77777777" w:rsidR="008E55DF" w:rsidRPr="00B048DA" w:rsidRDefault="008E55DF" w:rsidP="009C3F20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6B9CD8C" w14:textId="1FAA0915" w:rsidR="008E55DF" w:rsidRPr="008E55DF" w:rsidRDefault="0091255E" w:rsidP="009C3F2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poz. 1320) oraz uzyskała najwyższą liczbę punktów i została uznana za ofertę najkorzystniejszą na podstawie kryteriów oceny ofert określonym w treści SWZ ( "Cena" - waga 60,00 %, „Termin dostawy” – waga 20,00%, Termin realizacji reklamacji ilościowej – 20,00%)</w:t>
            </w:r>
          </w:p>
        </w:tc>
      </w:tr>
    </w:tbl>
    <w:p w14:paraId="470A10D3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052E7380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343D7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2759EC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B17C1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F2518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E55DF" w14:paraId="0833DC55" w14:textId="77777777" w:rsidTr="009C3F2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D332" w14:textId="77777777" w:rsidR="008E55DF" w:rsidRPr="007D7932" w:rsidRDefault="008E55DF" w:rsidP="009C3F2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E55DF">
              <w:rPr>
                <w:rFonts w:ascii="Arial" w:hAnsi="Arial" w:cs="Arial"/>
                <w:sz w:val="22"/>
                <w:szCs w:val="22"/>
              </w:rPr>
              <w:t>TUSZE I TONERY DO DRUKAREK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E15C8" w14:textId="4558152C" w:rsidR="008E55DF" w:rsidRPr="007D7932" w:rsidRDefault="0091255E" w:rsidP="009C3F2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Aldona Szkobel </w:t>
            </w:r>
            <w:r w:rsidR="008E55DF" w:rsidRPr="008E55DF">
              <w:rPr>
                <w:rFonts w:ascii="Arial" w:hAnsi="Arial" w:cs="Arial"/>
                <w:b/>
                <w:bCs/>
                <w:sz w:val="22"/>
                <w:szCs w:val="22"/>
              </w:rPr>
              <w:t>REM COMPUTERS</w:t>
            </w:r>
          </w:p>
          <w:p w14:paraId="44268AB9" w14:textId="77777777" w:rsidR="008E55DF" w:rsidRPr="007D7932" w:rsidRDefault="008E55DF" w:rsidP="009C3F2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11 Listopada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5DF">
              <w:rPr>
                <w:rFonts w:ascii="Arial" w:hAnsi="Arial" w:cs="Arial"/>
                <w:sz w:val="22"/>
                <w:szCs w:val="22"/>
              </w:rPr>
              <w:t>61/2</w:t>
            </w:r>
          </w:p>
          <w:p w14:paraId="15A4B8CC" w14:textId="77777777" w:rsidR="008E55DF" w:rsidRPr="007D7932" w:rsidRDefault="008E55DF" w:rsidP="009C3F2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91-370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5D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21890" w14:textId="77777777" w:rsidR="008E55DF" w:rsidRPr="008E55DF" w:rsidRDefault="008E55DF" w:rsidP="009C3F2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7853DD4" w14:textId="77777777" w:rsidR="008E55DF" w:rsidRPr="008E55DF" w:rsidRDefault="008E55DF" w:rsidP="009C3F2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5DA1CF0C" w14:textId="77777777" w:rsidR="008E55DF" w:rsidRPr="007D7932" w:rsidRDefault="008E55DF" w:rsidP="009C3F2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0E1D1" w14:textId="77777777" w:rsidR="008E55DF" w:rsidRPr="007D7932" w:rsidRDefault="008E55DF" w:rsidP="009C3F2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E55DF" w14:paraId="7F347CB2" w14:textId="77777777" w:rsidTr="009C3F2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84E58" w14:textId="77777777" w:rsidR="008E55DF" w:rsidRPr="007D7932" w:rsidRDefault="008E55DF" w:rsidP="009C3F2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E55DF">
              <w:rPr>
                <w:rFonts w:ascii="Arial" w:hAnsi="Arial" w:cs="Arial"/>
                <w:sz w:val="22"/>
                <w:szCs w:val="22"/>
              </w:rPr>
              <w:t>TUSZE I TONERY DO DRUKAREK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258EB" w14:textId="77777777" w:rsidR="008E55DF" w:rsidRPr="007D7932" w:rsidRDefault="008E55DF" w:rsidP="009C3F2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E55DF">
              <w:rPr>
                <w:rFonts w:ascii="Arial" w:hAnsi="Arial" w:cs="Arial"/>
                <w:b/>
                <w:bCs/>
                <w:sz w:val="22"/>
                <w:szCs w:val="22"/>
              </w:rPr>
              <w:t>TonaTuszu.pl Sp. z o.o.</w:t>
            </w:r>
          </w:p>
          <w:p w14:paraId="7319E5C4" w14:textId="77777777" w:rsidR="008E55DF" w:rsidRPr="007D7932" w:rsidRDefault="008E55DF" w:rsidP="009C3F2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Grzybowska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5DF">
              <w:rPr>
                <w:rFonts w:ascii="Arial" w:hAnsi="Arial" w:cs="Arial"/>
                <w:sz w:val="22"/>
                <w:szCs w:val="22"/>
              </w:rPr>
              <w:t>87</w:t>
            </w:r>
          </w:p>
          <w:p w14:paraId="43908B76" w14:textId="77777777" w:rsidR="008E55DF" w:rsidRPr="007D7932" w:rsidRDefault="008E55DF" w:rsidP="009C3F2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00-844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5D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30011" w14:textId="77777777" w:rsidR="008E55DF" w:rsidRPr="008E55DF" w:rsidRDefault="008E55DF" w:rsidP="009C3F2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1 - Cena - 59.88</w:t>
            </w:r>
          </w:p>
          <w:p w14:paraId="7466499D" w14:textId="77777777" w:rsidR="008E55DF" w:rsidRPr="008E55DF" w:rsidRDefault="008E55DF" w:rsidP="009C3F2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13230A24" w14:textId="77777777" w:rsidR="008E55DF" w:rsidRPr="007D7932" w:rsidRDefault="008E55DF" w:rsidP="009C3F2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8D587" w14:textId="77777777" w:rsidR="008E55DF" w:rsidRPr="007D7932" w:rsidRDefault="008E55DF" w:rsidP="009C3F2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 xml:space="preserve">  99,88</w:t>
            </w:r>
          </w:p>
        </w:tc>
      </w:tr>
      <w:tr w:rsidR="008E55DF" w14:paraId="3A03B67F" w14:textId="77777777" w:rsidTr="009C3F2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0C502" w14:textId="77777777" w:rsidR="008E55DF" w:rsidRPr="007D7932" w:rsidRDefault="008E55DF" w:rsidP="009C3F2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E55DF">
              <w:rPr>
                <w:rFonts w:ascii="Arial" w:hAnsi="Arial" w:cs="Arial"/>
                <w:sz w:val="22"/>
                <w:szCs w:val="22"/>
              </w:rPr>
              <w:t>TUSZE I TONERY DO DRUKAREK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29973" w14:textId="262FB401" w:rsidR="008E55DF" w:rsidRPr="007D7932" w:rsidRDefault="008E55DF" w:rsidP="009C3F20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E55D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Komatech S.C. Tomasz Marszałek, </w:t>
            </w:r>
            <w:r w:rsidR="0091255E">
              <w:rPr>
                <w:rFonts w:ascii="Arial" w:hAnsi="Arial" w:cs="Arial"/>
                <w:b/>
                <w:bCs/>
                <w:sz w:val="22"/>
                <w:szCs w:val="22"/>
              </w:rPr>
              <w:t>Danuta Marszałek</w:t>
            </w:r>
          </w:p>
          <w:p w14:paraId="3BB57B56" w14:textId="77777777" w:rsidR="008E55DF" w:rsidRPr="007D7932" w:rsidRDefault="008E55DF" w:rsidP="009C3F2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Wojska Polskiego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5DF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3C4972AE" w14:textId="77777777" w:rsidR="008E55DF" w:rsidRPr="007D7932" w:rsidRDefault="008E55DF" w:rsidP="009C3F2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43-190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5DF">
              <w:rPr>
                <w:rFonts w:ascii="Arial" w:hAnsi="Arial" w:cs="Arial"/>
                <w:sz w:val="22"/>
                <w:szCs w:val="22"/>
              </w:rPr>
              <w:t>Mikołów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13EEC" w14:textId="77777777" w:rsidR="008E55DF" w:rsidRPr="008E55DF" w:rsidRDefault="008E55DF" w:rsidP="009C3F2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897C909" w14:textId="77777777" w:rsidR="008E55DF" w:rsidRPr="008E55DF" w:rsidRDefault="008E55DF" w:rsidP="009C3F2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2 - Termin dostawy - 0.00</w:t>
            </w:r>
          </w:p>
          <w:p w14:paraId="52084E49" w14:textId="77777777" w:rsidR="008E55DF" w:rsidRPr="007D7932" w:rsidRDefault="008E55DF" w:rsidP="009C3F2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>3 - Termin realizacji reklamacji ilościowej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03591" w14:textId="77777777" w:rsidR="008E55DF" w:rsidRPr="007D7932" w:rsidRDefault="008E55DF" w:rsidP="009C3F2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E55D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3B7CF02B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65DF53DB" w14:textId="77777777" w:rsidR="004018F0" w:rsidRDefault="004018F0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Dorota Góral</w:t>
      </w:r>
    </w:p>
    <w:p w14:paraId="431666C8" w14:textId="11B9148D" w:rsidR="008642B3" w:rsidRPr="00992FF5" w:rsidRDefault="004018F0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Z-ca Dyrektora ds. finansowych</w:t>
      </w:r>
      <w:r w:rsidR="008E55DF" w:rsidRPr="008E55DF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126F5" w14:textId="77777777" w:rsidR="0004321C" w:rsidRDefault="0004321C">
      <w:r>
        <w:separator/>
      </w:r>
    </w:p>
  </w:endnote>
  <w:endnote w:type="continuationSeparator" w:id="0">
    <w:p w14:paraId="390A3400" w14:textId="77777777" w:rsidR="0004321C" w:rsidRDefault="00043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D5AB8" w14:textId="77777777" w:rsidR="008E55DF" w:rsidRDefault="008E55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09906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5FB45F5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3B7AC7B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4CE71" w14:textId="77777777" w:rsidR="008E55DF" w:rsidRDefault="008E55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B2DAD" w14:textId="77777777" w:rsidR="0004321C" w:rsidRDefault="0004321C">
      <w:r>
        <w:separator/>
      </w:r>
    </w:p>
  </w:footnote>
  <w:footnote w:type="continuationSeparator" w:id="0">
    <w:p w14:paraId="0E5F2AFC" w14:textId="77777777" w:rsidR="0004321C" w:rsidRDefault="00043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28B59" w14:textId="77777777" w:rsidR="008E55DF" w:rsidRDefault="008E55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F6259" w14:textId="77777777" w:rsidR="008E55DF" w:rsidRDefault="008E55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5D3F1" w14:textId="77777777" w:rsidR="008E55DF" w:rsidRDefault="008E55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321C"/>
    <w:rsid w:val="00022322"/>
    <w:rsid w:val="00042497"/>
    <w:rsid w:val="0004321C"/>
    <w:rsid w:val="000C1E6F"/>
    <w:rsid w:val="000E4E56"/>
    <w:rsid w:val="001A1468"/>
    <w:rsid w:val="001B7815"/>
    <w:rsid w:val="001D1EEC"/>
    <w:rsid w:val="00211A34"/>
    <w:rsid w:val="00237749"/>
    <w:rsid w:val="002B1E4F"/>
    <w:rsid w:val="002B6761"/>
    <w:rsid w:val="003445A0"/>
    <w:rsid w:val="003A0AFC"/>
    <w:rsid w:val="003D611C"/>
    <w:rsid w:val="004018F0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E55DF"/>
    <w:rsid w:val="0091255E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31469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B54490"/>
  <w15:chartTrackingRefBased/>
  <w15:docId w15:val="{2D0D2974-588D-4598-B702-A12A8B714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346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5</cp:revision>
  <cp:lastPrinted>2025-01-13T10:45:00Z</cp:lastPrinted>
  <dcterms:created xsi:type="dcterms:W3CDTF">2024-12-30T08:26:00Z</dcterms:created>
  <dcterms:modified xsi:type="dcterms:W3CDTF">2025-01-13T10:50:00Z</dcterms:modified>
</cp:coreProperties>
</file>