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38BE5" w14:textId="77777777" w:rsidR="00FB7F50" w:rsidRPr="002245BE" w:rsidRDefault="00C216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16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21606">
        <w:rPr>
          <w:sz w:val="22"/>
          <w:szCs w:val="22"/>
        </w:rPr>
        <w:t>2025-01-13</w:t>
      </w:r>
    </w:p>
    <w:p w14:paraId="282A8C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6B98E4" w14:textId="77777777" w:rsidR="00C21606" w:rsidRPr="00C21606" w:rsidRDefault="00C21606" w:rsidP="00FB7F50">
      <w:pPr>
        <w:spacing w:after="40"/>
        <w:rPr>
          <w:b/>
          <w:bCs/>
          <w:sz w:val="22"/>
          <w:szCs w:val="22"/>
        </w:rPr>
      </w:pPr>
      <w:r w:rsidRPr="00C21606">
        <w:rPr>
          <w:b/>
          <w:bCs/>
          <w:sz w:val="22"/>
          <w:szCs w:val="22"/>
        </w:rPr>
        <w:t>Akademia Górniczo - Hutnicza</w:t>
      </w:r>
    </w:p>
    <w:p w14:paraId="51D50DB0" w14:textId="77777777" w:rsidR="00C21606" w:rsidRPr="00C21606" w:rsidRDefault="00C21606" w:rsidP="00FB7F50">
      <w:pPr>
        <w:spacing w:after="40"/>
        <w:rPr>
          <w:b/>
          <w:bCs/>
          <w:sz w:val="22"/>
          <w:szCs w:val="22"/>
        </w:rPr>
      </w:pPr>
      <w:r w:rsidRPr="00C21606">
        <w:rPr>
          <w:b/>
          <w:bCs/>
          <w:sz w:val="22"/>
          <w:szCs w:val="22"/>
        </w:rPr>
        <w:t>im. Stanisława Staszica w Krakowie</w:t>
      </w:r>
    </w:p>
    <w:p w14:paraId="757AEEE1" w14:textId="77777777" w:rsidR="00FB7F50" w:rsidRPr="002245BE" w:rsidRDefault="00C21606" w:rsidP="00FB7F50">
      <w:pPr>
        <w:spacing w:after="40"/>
        <w:rPr>
          <w:b/>
          <w:bCs/>
          <w:sz w:val="22"/>
          <w:szCs w:val="22"/>
        </w:rPr>
      </w:pPr>
      <w:r w:rsidRPr="00C21606">
        <w:rPr>
          <w:b/>
          <w:bCs/>
          <w:sz w:val="22"/>
          <w:szCs w:val="22"/>
        </w:rPr>
        <w:t>Dział Zamówień Publicznych</w:t>
      </w:r>
    </w:p>
    <w:p w14:paraId="082B14B2" w14:textId="77777777" w:rsidR="00FB7F50" w:rsidRPr="002245BE" w:rsidRDefault="00C21606" w:rsidP="00FB7F50">
      <w:pPr>
        <w:rPr>
          <w:sz w:val="22"/>
          <w:szCs w:val="22"/>
        </w:rPr>
      </w:pPr>
      <w:r w:rsidRPr="00C2160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21606">
        <w:rPr>
          <w:sz w:val="22"/>
          <w:szCs w:val="22"/>
        </w:rPr>
        <w:t>30</w:t>
      </w:r>
    </w:p>
    <w:p w14:paraId="77C593F4" w14:textId="77777777" w:rsidR="00FB7F50" w:rsidRPr="002245BE" w:rsidRDefault="00C21606" w:rsidP="00FB7F50">
      <w:pPr>
        <w:rPr>
          <w:sz w:val="22"/>
          <w:szCs w:val="22"/>
        </w:rPr>
      </w:pPr>
      <w:r w:rsidRPr="00C2160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21606">
        <w:rPr>
          <w:sz w:val="22"/>
          <w:szCs w:val="22"/>
        </w:rPr>
        <w:t>Kraków</w:t>
      </w:r>
    </w:p>
    <w:p w14:paraId="71C9E6A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A3A8E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1606" w:rsidRPr="00607F9B" w14:paraId="76EDF0D6" w14:textId="77777777" w:rsidTr="00576C0A">
        <w:trPr>
          <w:trHeight w:val="638"/>
        </w:trPr>
        <w:tc>
          <w:tcPr>
            <w:tcW w:w="959" w:type="dxa"/>
            <w:shd w:val="clear" w:color="auto" w:fill="auto"/>
          </w:tcPr>
          <w:p w14:paraId="4693A452" w14:textId="77777777" w:rsidR="00C21606" w:rsidRPr="00607F9B" w:rsidRDefault="00C21606" w:rsidP="00576C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13C80A" w14:textId="77777777" w:rsidR="00C21606" w:rsidRPr="00607F9B" w:rsidRDefault="00C21606" w:rsidP="00576C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2160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160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1606">
              <w:rPr>
                <w:b/>
                <w:bCs/>
                <w:sz w:val="22"/>
                <w:szCs w:val="22"/>
              </w:rPr>
              <w:t xml:space="preserve">Dostawa komputera przenośnego dla </w:t>
            </w:r>
            <w:proofErr w:type="spellStart"/>
            <w:r w:rsidRPr="00C21606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C21606">
              <w:rPr>
                <w:b/>
                <w:bCs/>
                <w:sz w:val="22"/>
                <w:szCs w:val="22"/>
              </w:rPr>
              <w:t>- DE-dzp.272-744/24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1606">
              <w:rPr>
                <w:b/>
                <w:sz w:val="22"/>
                <w:szCs w:val="22"/>
              </w:rPr>
              <w:t>DE-dzp.272-744/24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3D2D5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1606" w14:paraId="148C9338" w14:textId="77777777" w:rsidTr="00576C0A">
        <w:trPr>
          <w:cantSplit/>
        </w:trPr>
        <w:tc>
          <w:tcPr>
            <w:tcW w:w="10150" w:type="dxa"/>
          </w:tcPr>
          <w:p w14:paraId="43013627" w14:textId="77777777" w:rsidR="00C21606" w:rsidRPr="00D26ED6" w:rsidRDefault="00C21606" w:rsidP="00576C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1606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C21606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20873DF4" w14:textId="77777777" w:rsidR="00C21606" w:rsidRPr="009F0E5C" w:rsidRDefault="00C21606" w:rsidP="00576C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21606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60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1606">
              <w:rPr>
                <w:bCs/>
                <w:sz w:val="22"/>
                <w:szCs w:val="22"/>
              </w:rPr>
              <w:t>/16</w:t>
            </w:r>
          </w:p>
          <w:p w14:paraId="7F606D90" w14:textId="40D2B73E" w:rsidR="00C21606" w:rsidRPr="009F0E5C" w:rsidRDefault="00C21606" w:rsidP="00576C0A">
            <w:pPr>
              <w:jc w:val="both"/>
              <w:rPr>
                <w:bCs/>
                <w:sz w:val="22"/>
                <w:szCs w:val="22"/>
              </w:rPr>
            </w:pPr>
            <w:r w:rsidRPr="00C21606">
              <w:rPr>
                <w:bCs/>
                <w:sz w:val="22"/>
                <w:szCs w:val="22"/>
              </w:rPr>
              <w:t>02-</w:t>
            </w:r>
            <w:r w:rsidR="000C3105">
              <w:rPr>
                <w:bCs/>
                <w:sz w:val="22"/>
                <w:szCs w:val="22"/>
              </w:rPr>
              <w:t>679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606">
              <w:rPr>
                <w:bCs/>
                <w:sz w:val="22"/>
                <w:szCs w:val="22"/>
              </w:rPr>
              <w:t>Warszawa</w:t>
            </w:r>
          </w:p>
          <w:p w14:paraId="315828CC" w14:textId="77777777" w:rsidR="00C21606" w:rsidRPr="00D26ED6" w:rsidRDefault="00C21606" w:rsidP="00576C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21DAC6" w14:textId="77777777" w:rsidR="00C21606" w:rsidRDefault="00C21606" w:rsidP="00576C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21606">
              <w:rPr>
                <w:sz w:val="22"/>
                <w:szCs w:val="22"/>
              </w:rPr>
              <w:t xml:space="preserve">Dostawa komputera przenośnego dla </w:t>
            </w:r>
            <w:proofErr w:type="spellStart"/>
            <w:r w:rsidRPr="00C21606">
              <w:rPr>
                <w:sz w:val="22"/>
                <w:szCs w:val="22"/>
              </w:rPr>
              <w:t>WEAIiIB</w:t>
            </w:r>
            <w:proofErr w:type="spellEnd"/>
            <w:r w:rsidRPr="00C21606">
              <w:rPr>
                <w:sz w:val="22"/>
                <w:szCs w:val="22"/>
              </w:rPr>
              <w:t>- DE-dzp.272-744/24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3D2AE68" w14:textId="77777777" w:rsidR="00C21606" w:rsidRPr="00D26ED6" w:rsidRDefault="00C21606" w:rsidP="00576C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1606">
              <w:rPr>
                <w:b/>
                <w:sz w:val="22"/>
                <w:szCs w:val="22"/>
              </w:rPr>
              <w:t>8 878.14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4798268" w14:textId="77777777" w:rsidR="00C21606" w:rsidRDefault="00C21606" w:rsidP="00576C0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F8911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701"/>
        <w:gridCol w:w="1559"/>
        <w:gridCol w:w="1984"/>
        <w:gridCol w:w="2127"/>
      </w:tblGrid>
      <w:tr w:rsidR="00A14ECC" w:rsidRPr="008567C7" w14:paraId="224B4611" w14:textId="77777777" w:rsidTr="00A14ECC">
        <w:trPr>
          <w:trHeight w:val="510"/>
        </w:trPr>
        <w:tc>
          <w:tcPr>
            <w:tcW w:w="709" w:type="dxa"/>
            <w:vAlign w:val="center"/>
          </w:tcPr>
          <w:p w14:paraId="2DE37068" w14:textId="77777777" w:rsidR="00A14ECC" w:rsidRPr="008567C7" w:rsidRDefault="00A14E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5C173B" w14:textId="77777777" w:rsidR="00A14ECC" w:rsidRPr="008567C7" w:rsidRDefault="00A14E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CF3F6EB" w14:textId="77777777" w:rsidR="00A14ECC" w:rsidRPr="008567C7" w:rsidRDefault="00A14E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26546FF6" w14:textId="77777777" w:rsidR="00A14ECC" w:rsidRPr="008567C7" w:rsidRDefault="00A14E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4" w:type="dxa"/>
            <w:vAlign w:val="center"/>
          </w:tcPr>
          <w:p w14:paraId="1057FB00" w14:textId="77777777" w:rsidR="00A14ECC" w:rsidRPr="008567C7" w:rsidRDefault="00A14E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7BE52F0F" w14:textId="77777777" w:rsidR="00A14ECC" w:rsidRPr="008567C7" w:rsidRDefault="00A14E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4ECC" w:rsidRPr="008567C7" w14:paraId="559A3FB4" w14:textId="77777777" w:rsidTr="00A14ECC">
        <w:tc>
          <w:tcPr>
            <w:tcW w:w="709" w:type="dxa"/>
            <w:vAlign w:val="center"/>
          </w:tcPr>
          <w:p w14:paraId="3CCBB824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E641F3B" w14:textId="77777777" w:rsidR="00A14ECC" w:rsidRPr="002B6761" w:rsidRDefault="00A14ECC" w:rsidP="00576C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C21606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120F18B1" w14:textId="77777777" w:rsidR="00A14ECC" w:rsidRPr="008567C7" w:rsidRDefault="00A14ECC" w:rsidP="00576C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6832F452" w14:textId="77777777" w:rsidR="00A14ECC" w:rsidRPr="001B7815" w:rsidRDefault="00A14ECC" w:rsidP="00576C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05D3EC92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2E275D67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14:paraId="37371362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594F631D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4ECC" w:rsidRPr="008567C7" w14:paraId="1F324956" w14:textId="77777777" w:rsidTr="00A14ECC">
        <w:tc>
          <w:tcPr>
            <w:tcW w:w="709" w:type="dxa"/>
            <w:vAlign w:val="center"/>
          </w:tcPr>
          <w:p w14:paraId="198AB303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9022CAA" w14:textId="77777777" w:rsidR="00A14ECC" w:rsidRPr="002B6761" w:rsidRDefault="00A14ECC" w:rsidP="00576C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21606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C216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637866E6" w14:textId="77777777" w:rsidR="00A14ECC" w:rsidRPr="008567C7" w:rsidRDefault="00A14ECC" w:rsidP="00576C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106A30" w14:textId="77777777" w:rsidR="00A14ECC" w:rsidRPr="001B7815" w:rsidRDefault="00A14ECC" w:rsidP="00576C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60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19C664BE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56,16</w:t>
            </w:r>
          </w:p>
        </w:tc>
        <w:tc>
          <w:tcPr>
            <w:tcW w:w="1559" w:type="dxa"/>
            <w:vAlign w:val="center"/>
          </w:tcPr>
          <w:p w14:paraId="6B13946E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14:paraId="69321DC5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6209709E" w14:textId="77777777" w:rsidR="00A14ECC" w:rsidRPr="008567C7" w:rsidRDefault="00A14ECC" w:rsidP="00576C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606">
              <w:rPr>
                <w:rFonts w:ascii="Times New Roman" w:hAnsi="Times New Roman" w:cs="Times New Roman"/>
                <w:sz w:val="18"/>
                <w:szCs w:val="18"/>
              </w:rPr>
              <w:t xml:space="preserve">  96,16</w:t>
            </w:r>
          </w:p>
        </w:tc>
      </w:tr>
    </w:tbl>
    <w:p w14:paraId="673421A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5FB494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437D5B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E47F3" w14:textId="77777777" w:rsidR="003B3ACF" w:rsidRDefault="003B3ACF">
      <w:r>
        <w:separator/>
      </w:r>
    </w:p>
  </w:endnote>
  <w:endnote w:type="continuationSeparator" w:id="0">
    <w:p w14:paraId="60DDC7A7" w14:textId="77777777" w:rsidR="003B3ACF" w:rsidRDefault="003B3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D37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25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C0F3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582B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4D4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27779" w14:textId="77777777" w:rsidR="003B3ACF" w:rsidRDefault="003B3ACF">
      <w:r>
        <w:separator/>
      </w:r>
    </w:p>
  </w:footnote>
  <w:footnote w:type="continuationSeparator" w:id="0">
    <w:p w14:paraId="3AC46AB6" w14:textId="77777777" w:rsidR="003B3ACF" w:rsidRDefault="003B3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28E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410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85DA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ACF"/>
    <w:rsid w:val="00005838"/>
    <w:rsid w:val="00022322"/>
    <w:rsid w:val="00042497"/>
    <w:rsid w:val="000C1E6F"/>
    <w:rsid w:val="000C3105"/>
    <w:rsid w:val="000E4E56"/>
    <w:rsid w:val="001A1468"/>
    <w:rsid w:val="001B7815"/>
    <w:rsid w:val="001C31ED"/>
    <w:rsid w:val="002B1E4F"/>
    <w:rsid w:val="002B6761"/>
    <w:rsid w:val="003445A0"/>
    <w:rsid w:val="003A0AFC"/>
    <w:rsid w:val="003B3ACF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ECC"/>
    <w:rsid w:val="00A17CDB"/>
    <w:rsid w:val="00AA02AC"/>
    <w:rsid w:val="00B32D12"/>
    <w:rsid w:val="00B464D3"/>
    <w:rsid w:val="00B8185B"/>
    <w:rsid w:val="00BD2174"/>
    <w:rsid w:val="00C2160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496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22B5D"/>
  <w15:chartTrackingRefBased/>
  <w15:docId w15:val="{C57D40EB-57C8-47CA-88CB-AA7BDF369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2025-01-13T10:42:00Z</dcterms:created>
  <dcterms:modified xsi:type="dcterms:W3CDTF">2025-01-13T10:56:00Z</dcterms:modified>
</cp:coreProperties>
</file>