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0571B" w14:textId="77777777" w:rsidR="00D665F5" w:rsidRPr="00BC5183" w:rsidRDefault="00104E6D" w:rsidP="00D665F5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2197885"/>
      <w:r w:rsidRPr="00BC5183">
        <w:rPr>
          <w:rFonts w:ascii="Verdana" w:hAnsi="Verdana"/>
          <w:sz w:val="18"/>
          <w:szCs w:val="18"/>
        </w:rPr>
        <w:t>Kraków</w:t>
      </w:r>
      <w:r w:rsidR="00D665F5" w:rsidRPr="00BC5183">
        <w:rPr>
          <w:rFonts w:ascii="Verdana" w:hAnsi="Verdana"/>
          <w:sz w:val="18"/>
          <w:szCs w:val="18"/>
        </w:rPr>
        <w:t xml:space="preserve"> dnia: </w:t>
      </w:r>
      <w:r w:rsidRPr="00BC5183">
        <w:rPr>
          <w:rFonts w:ascii="Verdana" w:hAnsi="Verdana"/>
          <w:sz w:val="18"/>
          <w:szCs w:val="18"/>
        </w:rPr>
        <w:t>2025-01-13</w:t>
      </w:r>
    </w:p>
    <w:p w14:paraId="229A6A2C" w14:textId="77777777" w:rsidR="00D665F5" w:rsidRPr="00BC5183" w:rsidRDefault="00D665F5" w:rsidP="00D665F5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18E7D8C7" w14:textId="77777777" w:rsidR="00104E6D" w:rsidRPr="00BC5183" w:rsidRDefault="00104E6D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BC5183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1740604" w14:textId="77777777" w:rsidR="00104E6D" w:rsidRPr="00BC5183" w:rsidRDefault="00104E6D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BC518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B177204" w14:textId="77777777" w:rsidR="00D665F5" w:rsidRPr="00BC5183" w:rsidRDefault="00104E6D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BC5183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D7DBD86" w14:textId="77777777" w:rsidR="00D665F5" w:rsidRPr="00BC5183" w:rsidRDefault="00104E6D" w:rsidP="00D665F5">
      <w:pPr>
        <w:rPr>
          <w:rFonts w:ascii="Verdana" w:hAnsi="Verdana"/>
          <w:sz w:val="18"/>
          <w:szCs w:val="18"/>
        </w:rPr>
      </w:pPr>
      <w:r w:rsidRPr="00BC5183">
        <w:rPr>
          <w:rFonts w:ascii="Verdana" w:hAnsi="Verdana"/>
          <w:sz w:val="18"/>
          <w:szCs w:val="18"/>
        </w:rPr>
        <w:t>Al. Mickiewicza</w:t>
      </w:r>
      <w:r w:rsidR="00D665F5" w:rsidRPr="00BC5183">
        <w:rPr>
          <w:rFonts w:ascii="Verdana" w:hAnsi="Verdana"/>
          <w:sz w:val="18"/>
          <w:szCs w:val="18"/>
        </w:rPr>
        <w:t xml:space="preserve"> </w:t>
      </w:r>
      <w:r w:rsidRPr="00BC5183">
        <w:rPr>
          <w:rFonts w:ascii="Verdana" w:hAnsi="Verdana"/>
          <w:sz w:val="18"/>
          <w:szCs w:val="18"/>
        </w:rPr>
        <w:t>30</w:t>
      </w:r>
    </w:p>
    <w:p w14:paraId="1BDC8EC1" w14:textId="77777777" w:rsidR="00D665F5" w:rsidRPr="00BC5183" w:rsidRDefault="00104E6D" w:rsidP="00D665F5">
      <w:pPr>
        <w:rPr>
          <w:rFonts w:ascii="Verdana" w:hAnsi="Verdana"/>
          <w:sz w:val="18"/>
          <w:szCs w:val="18"/>
        </w:rPr>
      </w:pPr>
      <w:r w:rsidRPr="00BC5183">
        <w:rPr>
          <w:rFonts w:ascii="Verdana" w:hAnsi="Verdana"/>
          <w:sz w:val="18"/>
          <w:szCs w:val="18"/>
        </w:rPr>
        <w:t>30-059</w:t>
      </w:r>
      <w:r w:rsidR="00D665F5" w:rsidRPr="00BC5183">
        <w:rPr>
          <w:rFonts w:ascii="Verdana" w:hAnsi="Verdana"/>
          <w:sz w:val="18"/>
          <w:szCs w:val="18"/>
        </w:rPr>
        <w:t xml:space="preserve"> </w:t>
      </w:r>
      <w:r w:rsidRPr="00BC5183">
        <w:rPr>
          <w:rFonts w:ascii="Verdana" w:hAnsi="Verdana"/>
          <w:sz w:val="18"/>
          <w:szCs w:val="18"/>
        </w:rPr>
        <w:t>Kraków</w:t>
      </w:r>
    </w:p>
    <w:p w14:paraId="775D4A1E" w14:textId="77777777" w:rsidR="00D665F5" w:rsidRPr="00BC5183" w:rsidRDefault="00D665F5" w:rsidP="00D665F5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0F15017" w14:textId="77777777" w:rsidR="00D665F5" w:rsidRPr="00BC5183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Verdana" w:hAnsi="Verdana"/>
          <w:sz w:val="18"/>
          <w:szCs w:val="18"/>
        </w:rPr>
      </w:pPr>
    </w:p>
    <w:p w14:paraId="549A7179" w14:textId="77777777" w:rsidR="00A80738" w:rsidRPr="00BC5183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BC5183">
        <w:rPr>
          <w:rFonts w:ascii="Verdana" w:hAnsi="Verdana"/>
          <w:sz w:val="18"/>
          <w:szCs w:val="18"/>
        </w:rPr>
        <w:t>Znak sprawy:</w:t>
      </w:r>
      <w:r w:rsidRPr="00BC5183">
        <w:rPr>
          <w:rFonts w:ascii="Verdana" w:hAnsi="Verdana"/>
          <w:b/>
          <w:sz w:val="18"/>
          <w:szCs w:val="18"/>
        </w:rPr>
        <w:t xml:space="preserve"> </w:t>
      </w:r>
      <w:r w:rsidR="00104E6D" w:rsidRPr="00BC5183">
        <w:rPr>
          <w:rFonts w:ascii="Verdana" w:hAnsi="Verdana"/>
          <w:b/>
          <w:sz w:val="18"/>
          <w:szCs w:val="18"/>
        </w:rPr>
        <w:t>DE-dzp.272-706/24</w:t>
      </w:r>
      <w:r w:rsidR="00A80738" w:rsidRPr="00BC5183">
        <w:rPr>
          <w:rFonts w:ascii="Verdana" w:hAnsi="Verdana"/>
          <w:sz w:val="18"/>
          <w:szCs w:val="18"/>
        </w:rPr>
        <w:tab/>
        <w:t xml:space="preserve"> </w:t>
      </w:r>
    </w:p>
    <w:p w14:paraId="4400171C" w14:textId="77777777" w:rsidR="00A80738" w:rsidRPr="00BC518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2835314" w14:textId="77777777" w:rsidR="00A80738" w:rsidRPr="00BC518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317122A" w14:textId="77777777" w:rsidR="00A80738" w:rsidRPr="00BC518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7209E4F" w14:textId="77777777" w:rsidR="00A80738" w:rsidRPr="00BC518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BC5183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396640B9" w14:textId="77777777" w:rsidR="00A80738" w:rsidRPr="00BC518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22CDD525" w14:textId="77777777" w:rsidR="00C659E2" w:rsidRPr="00BC5183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BC5183">
        <w:rPr>
          <w:rFonts w:ascii="Verdana" w:hAnsi="Verdana"/>
          <w:bCs/>
          <w:sz w:val="18"/>
          <w:szCs w:val="18"/>
        </w:rPr>
        <w:t xml:space="preserve">Dotyczy </w:t>
      </w:r>
      <w:r w:rsidRPr="00BC5183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104E6D" w:rsidRPr="00BC5183">
        <w:rPr>
          <w:rFonts w:ascii="Verdana" w:hAnsi="Verdana"/>
          <w:sz w:val="18"/>
          <w:szCs w:val="18"/>
        </w:rPr>
        <w:t>przetarg nieograniczony</w:t>
      </w:r>
      <w:r w:rsidRPr="00BC5183">
        <w:rPr>
          <w:rFonts w:ascii="Verdana" w:hAnsi="Verdana"/>
          <w:sz w:val="18"/>
          <w:szCs w:val="18"/>
        </w:rPr>
        <w:t xml:space="preserve"> na: </w:t>
      </w:r>
    </w:p>
    <w:p w14:paraId="4D76C169" w14:textId="77777777" w:rsidR="00A80738" w:rsidRPr="00BC5183" w:rsidRDefault="00104E6D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BC5183">
        <w:rPr>
          <w:rFonts w:ascii="Verdana" w:hAnsi="Verdana"/>
          <w:b/>
          <w:sz w:val="18"/>
          <w:szCs w:val="18"/>
        </w:rPr>
        <w:t>dostawa komputerów przenośnych dla WZ - DE-dzp.272-706/24</w:t>
      </w:r>
    </w:p>
    <w:p w14:paraId="5FE6B23C" w14:textId="77777777" w:rsidR="00D665F5" w:rsidRPr="00BC5183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BC5183">
        <w:rPr>
          <w:rFonts w:ascii="Verdana" w:hAnsi="Verdana"/>
          <w:sz w:val="18"/>
          <w:szCs w:val="18"/>
        </w:rPr>
        <w:t>Zamawiający, działając na podstawie art. 22</w:t>
      </w:r>
      <w:r w:rsidR="00FC7F5E" w:rsidRPr="00BC5183">
        <w:rPr>
          <w:rFonts w:ascii="Verdana" w:hAnsi="Verdana"/>
          <w:sz w:val="18"/>
          <w:szCs w:val="18"/>
        </w:rPr>
        <w:t>2</w:t>
      </w:r>
      <w:r w:rsidRPr="00BC5183">
        <w:rPr>
          <w:rFonts w:ascii="Verdana" w:hAnsi="Verdana"/>
          <w:sz w:val="18"/>
          <w:szCs w:val="18"/>
        </w:rPr>
        <w:t xml:space="preserve"> ust. 5 </w:t>
      </w:r>
      <w:r w:rsidRPr="00BC5183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Pr="00BC5183">
        <w:rPr>
          <w:rFonts w:ascii="Verdana" w:hAnsi="Verdana"/>
          <w:sz w:val="18"/>
          <w:szCs w:val="18"/>
        </w:rPr>
        <w:t xml:space="preserve"> </w:t>
      </w:r>
      <w:r w:rsidR="007B47AE" w:rsidRPr="00BC5183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7B47AE" w:rsidRPr="00BC5183">
        <w:rPr>
          <w:rFonts w:ascii="Verdana" w:hAnsi="Verdana"/>
          <w:sz w:val="18"/>
          <w:szCs w:val="18"/>
        </w:rPr>
        <w:t>t.j</w:t>
      </w:r>
      <w:proofErr w:type="spellEnd"/>
      <w:r w:rsidR="007B47AE" w:rsidRPr="00BC5183">
        <w:rPr>
          <w:rFonts w:ascii="Verdana" w:hAnsi="Verdana"/>
          <w:sz w:val="18"/>
          <w:szCs w:val="18"/>
        </w:rPr>
        <w:t xml:space="preserve">. ze zm.) </w:t>
      </w:r>
      <w:r w:rsidRPr="00BC5183">
        <w:rPr>
          <w:rFonts w:ascii="Verdana" w:hAnsi="Verdana"/>
          <w:sz w:val="18"/>
          <w:szCs w:val="18"/>
        </w:rPr>
        <w:t>udostępnia</w:t>
      </w:r>
      <w:r w:rsidR="00F95C33" w:rsidRPr="00BC5183">
        <w:rPr>
          <w:rFonts w:ascii="Verdana" w:hAnsi="Verdana"/>
          <w:sz w:val="18"/>
          <w:szCs w:val="18"/>
        </w:rPr>
        <w:t xml:space="preserve"> </w:t>
      </w:r>
      <w:r w:rsidR="004C7E9B" w:rsidRPr="00BC5183">
        <w:rPr>
          <w:rFonts w:ascii="Verdana" w:hAnsi="Verdana"/>
          <w:sz w:val="18"/>
          <w:szCs w:val="18"/>
        </w:rPr>
        <w:t>informacj</w:t>
      </w:r>
      <w:r w:rsidR="00577BC6" w:rsidRPr="00BC5183">
        <w:rPr>
          <w:rFonts w:ascii="Verdana" w:hAnsi="Verdana"/>
          <w:sz w:val="18"/>
          <w:szCs w:val="18"/>
        </w:rPr>
        <w:t>ę</w:t>
      </w:r>
      <w:r w:rsidR="00035488" w:rsidRPr="00BC5183">
        <w:rPr>
          <w:rFonts w:ascii="Verdana" w:hAnsi="Verdana"/>
          <w:sz w:val="18"/>
          <w:szCs w:val="18"/>
        </w:rPr>
        <w:t xml:space="preserve"> z otwarcia ofert</w:t>
      </w:r>
      <w:r w:rsidR="00577BC6" w:rsidRPr="00BC5183">
        <w:rPr>
          <w:rFonts w:ascii="Verdana" w:hAnsi="Verdana"/>
          <w:sz w:val="18"/>
          <w:szCs w:val="18"/>
        </w:rPr>
        <w:t>.</w:t>
      </w:r>
    </w:p>
    <w:p w14:paraId="30508083" w14:textId="77777777" w:rsidR="00A80738" w:rsidRPr="00BC5183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BC5183">
        <w:rPr>
          <w:rFonts w:ascii="Verdana" w:hAnsi="Verdana"/>
          <w:sz w:val="18"/>
          <w:szCs w:val="18"/>
        </w:rPr>
        <w:t>Podczas otwarcia ofert, mającego miejsce</w:t>
      </w:r>
      <w:r w:rsidR="00FF4AB1" w:rsidRPr="00BC5183">
        <w:rPr>
          <w:rFonts w:ascii="Verdana" w:hAnsi="Verdana"/>
          <w:sz w:val="18"/>
          <w:szCs w:val="18"/>
        </w:rPr>
        <w:t xml:space="preserve"> w dniu </w:t>
      </w:r>
      <w:r w:rsidR="00104E6D" w:rsidRPr="00BC5183">
        <w:rPr>
          <w:rFonts w:ascii="Verdana" w:hAnsi="Verdana"/>
          <w:sz w:val="18"/>
          <w:szCs w:val="18"/>
        </w:rPr>
        <w:t>13/01/2025</w:t>
      </w:r>
      <w:r w:rsidR="00FF4AB1" w:rsidRPr="00BC5183">
        <w:rPr>
          <w:rFonts w:ascii="Verdana" w:hAnsi="Verdana"/>
          <w:sz w:val="18"/>
          <w:szCs w:val="18"/>
        </w:rPr>
        <w:t xml:space="preserve"> o godz. </w:t>
      </w:r>
      <w:r w:rsidR="00104E6D" w:rsidRPr="00BC5183">
        <w:rPr>
          <w:rFonts w:ascii="Verdana" w:hAnsi="Verdana"/>
          <w:sz w:val="18"/>
          <w:szCs w:val="18"/>
        </w:rPr>
        <w:t>11:00</w:t>
      </w:r>
      <w:r w:rsidRPr="00BC5183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C5183" w14:paraId="78E3C14F" w14:textId="77777777" w:rsidTr="00C82837">
        <w:tc>
          <w:tcPr>
            <w:tcW w:w="993" w:type="dxa"/>
            <w:shd w:val="clear" w:color="auto" w:fill="auto"/>
            <w:vAlign w:val="center"/>
          </w:tcPr>
          <w:p w14:paraId="1B5EFDD4" w14:textId="77777777" w:rsidR="006B27ED" w:rsidRPr="00BC5183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C5183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3C787F" w14:textId="77777777" w:rsidR="006B27ED" w:rsidRPr="00BC5183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C5183">
              <w:rPr>
                <w:rFonts w:ascii="Verdana" w:hAnsi="Verdana"/>
                <w:sz w:val="18"/>
                <w:szCs w:val="18"/>
              </w:rPr>
              <w:t>Nr</w:t>
            </w:r>
            <w:r w:rsidR="00C82837" w:rsidRPr="00BC518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C5183">
              <w:rPr>
                <w:rFonts w:ascii="Verdana" w:hAnsi="Verdana"/>
                <w:sz w:val="18"/>
                <w:szCs w:val="18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8E768BD" w14:textId="77777777" w:rsidR="006B27ED" w:rsidRPr="00BC5183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C5183">
              <w:rPr>
                <w:rFonts w:ascii="Verdana" w:hAnsi="Verdana"/>
                <w:sz w:val="18"/>
                <w:szCs w:val="18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AA1B3C" w14:textId="77777777" w:rsidR="006B27ED" w:rsidRPr="00BC5183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C5183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bookmarkEnd w:id="0"/>
      <w:tr w:rsidR="00104E6D" w:rsidRPr="00BC5183" w14:paraId="64222436" w14:textId="77777777" w:rsidTr="00282E02">
        <w:tc>
          <w:tcPr>
            <w:tcW w:w="993" w:type="dxa"/>
            <w:shd w:val="clear" w:color="auto" w:fill="auto"/>
            <w:vAlign w:val="center"/>
          </w:tcPr>
          <w:p w14:paraId="547BDED9" w14:textId="77777777" w:rsidR="00104E6D" w:rsidRPr="00BC5183" w:rsidRDefault="00104E6D" w:rsidP="00282E02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C5183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20FB15" w14:textId="77777777" w:rsidR="00104E6D" w:rsidRPr="00BC5183" w:rsidRDefault="00104E6D" w:rsidP="00282E02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C5183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1F4D1CB6" w14:textId="77777777" w:rsidR="00104E6D" w:rsidRPr="00BC5183" w:rsidRDefault="00104E6D" w:rsidP="00282E02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BC5183">
              <w:rPr>
                <w:rFonts w:ascii="Verdana" w:hAnsi="Verdana"/>
                <w:sz w:val="18"/>
                <w:szCs w:val="18"/>
              </w:rPr>
              <w:t>NKK SYSTEM Spółka z ograniczoną odpowiedzialnością</w:t>
            </w:r>
          </w:p>
          <w:p w14:paraId="6C5341EA" w14:textId="1AD3502D" w:rsidR="00104E6D" w:rsidRPr="00BC5183" w:rsidRDefault="00BC5183" w:rsidP="00282E02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104E6D" w:rsidRPr="00BC5183">
              <w:rPr>
                <w:rFonts w:ascii="Verdana" w:hAnsi="Verdana"/>
                <w:sz w:val="18"/>
                <w:szCs w:val="18"/>
              </w:rPr>
              <w:t>Tatarska</w:t>
            </w:r>
            <w:r w:rsidR="00104E6D" w:rsidRPr="00BC5183">
              <w:rPr>
                <w:rFonts w:ascii="Verdana" w:hAnsi="Verdana"/>
                <w:sz w:val="18"/>
                <w:szCs w:val="18"/>
              </w:rPr>
              <w:t xml:space="preserve"> </w:t>
            </w:r>
            <w:r w:rsidR="00104E6D" w:rsidRPr="00BC5183">
              <w:rPr>
                <w:rFonts w:ascii="Verdana" w:hAnsi="Verdana"/>
                <w:sz w:val="18"/>
                <w:szCs w:val="18"/>
              </w:rPr>
              <w:t>5</w:t>
            </w:r>
            <w:r w:rsidR="00104E6D" w:rsidRPr="00BC518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51149901" w14:textId="77777777" w:rsidR="00104E6D" w:rsidRPr="00BC5183" w:rsidRDefault="00104E6D" w:rsidP="00282E02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BC5183">
              <w:rPr>
                <w:rFonts w:ascii="Verdana" w:hAnsi="Verdana"/>
                <w:sz w:val="18"/>
                <w:szCs w:val="18"/>
              </w:rPr>
              <w:t>30-103</w:t>
            </w:r>
            <w:r w:rsidRPr="00BC518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C5183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3EA3E4" w14:textId="77777777" w:rsidR="00104E6D" w:rsidRPr="00BC5183" w:rsidRDefault="00104E6D" w:rsidP="00282E02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C5183">
              <w:rPr>
                <w:rFonts w:ascii="Verdana" w:hAnsi="Verdana"/>
                <w:sz w:val="18"/>
                <w:szCs w:val="18"/>
              </w:rPr>
              <w:t>9 238.28 zł</w:t>
            </w:r>
          </w:p>
        </w:tc>
      </w:tr>
      <w:tr w:rsidR="00104E6D" w:rsidRPr="00BC5183" w14:paraId="137E6A81" w14:textId="77777777" w:rsidTr="00282E02">
        <w:tc>
          <w:tcPr>
            <w:tcW w:w="993" w:type="dxa"/>
            <w:shd w:val="clear" w:color="auto" w:fill="auto"/>
            <w:vAlign w:val="center"/>
          </w:tcPr>
          <w:p w14:paraId="0CD42946" w14:textId="77777777" w:rsidR="00104E6D" w:rsidRPr="00BC5183" w:rsidRDefault="00104E6D" w:rsidP="00282E02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C5183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402D5C" w14:textId="77777777" w:rsidR="00104E6D" w:rsidRPr="00BC5183" w:rsidRDefault="00104E6D" w:rsidP="00282E02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C5183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3318EE7A" w14:textId="77777777" w:rsidR="00104E6D" w:rsidRPr="00BC5183" w:rsidRDefault="00104E6D" w:rsidP="00282E02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BC5183">
              <w:rPr>
                <w:rFonts w:ascii="Verdana" w:hAnsi="Verdana"/>
                <w:sz w:val="18"/>
                <w:szCs w:val="18"/>
              </w:rPr>
              <w:t>NKK SYSTEM Spółka z ograniczoną odpowiedzialnością</w:t>
            </w:r>
          </w:p>
          <w:p w14:paraId="5E817FCE" w14:textId="08A7E15E" w:rsidR="00104E6D" w:rsidRPr="00BC5183" w:rsidRDefault="00BC5183" w:rsidP="00282E02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104E6D" w:rsidRPr="00BC5183">
              <w:rPr>
                <w:rFonts w:ascii="Verdana" w:hAnsi="Verdana"/>
                <w:sz w:val="18"/>
                <w:szCs w:val="18"/>
              </w:rPr>
              <w:t>Tatarska</w:t>
            </w:r>
            <w:r w:rsidR="00104E6D" w:rsidRPr="00BC5183">
              <w:rPr>
                <w:rFonts w:ascii="Verdana" w:hAnsi="Verdana"/>
                <w:sz w:val="18"/>
                <w:szCs w:val="18"/>
              </w:rPr>
              <w:t xml:space="preserve"> </w:t>
            </w:r>
            <w:r w:rsidR="00104E6D" w:rsidRPr="00BC5183">
              <w:rPr>
                <w:rFonts w:ascii="Verdana" w:hAnsi="Verdana"/>
                <w:sz w:val="18"/>
                <w:szCs w:val="18"/>
              </w:rPr>
              <w:t>5</w:t>
            </w:r>
            <w:r w:rsidR="00104E6D" w:rsidRPr="00BC518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910F899" w14:textId="77777777" w:rsidR="00104E6D" w:rsidRPr="00BC5183" w:rsidRDefault="00104E6D" w:rsidP="00282E02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BC5183">
              <w:rPr>
                <w:rFonts w:ascii="Verdana" w:hAnsi="Verdana"/>
                <w:sz w:val="18"/>
                <w:szCs w:val="18"/>
              </w:rPr>
              <w:t>30-103</w:t>
            </w:r>
            <w:r w:rsidRPr="00BC518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C5183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1DDB9A" w14:textId="77777777" w:rsidR="00104E6D" w:rsidRPr="00BC5183" w:rsidRDefault="00104E6D" w:rsidP="00282E02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C5183">
              <w:rPr>
                <w:rFonts w:ascii="Verdana" w:hAnsi="Verdana"/>
                <w:sz w:val="18"/>
                <w:szCs w:val="18"/>
              </w:rPr>
              <w:t>20 971.50 zł</w:t>
            </w:r>
          </w:p>
        </w:tc>
      </w:tr>
      <w:tr w:rsidR="00104E6D" w:rsidRPr="00BC5183" w14:paraId="104EC73B" w14:textId="77777777" w:rsidTr="00282E02">
        <w:tc>
          <w:tcPr>
            <w:tcW w:w="993" w:type="dxa"/>
            <w:shd w:val="clear" w:color="auto" w:fill="auto"/>
            <w:vAlign w:val="center"/>
          </w:tcPr>
          <w:p w14:paraId="73C89C3E" w14:textId="77777777" w:rsidR="00104E6D" w:rsidRPr="00BC5183" w:rsidRDefault="00104E6D" w:rsidP="00282E02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C5183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1EFE5E" w14:textId="77777777" w:rsidR="00104E6D" w:rsidRPr="00BC5183" w:rsidRDefault="00104E6D" w:rsidP="00282E02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C5183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2A114221" w14:textId="77777777" w:rsidR="00104E6D" w:rsidRPr="00BC5183" w:rsidRDefault="00104E6D" w:rsidP="00282E02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BC5183">
              <w:rPr>
                <w:rFonts w:ascii="Verdana" w:hAnsi="Verdana"/>
                <w:sz w:val="18"/>
                <w:szCs w:val="18"/>
              </w:rPr>
              <w:t>PIXEL Centrum Komputerowe Tomasz Dziedzic</w:t>
            </w:r>
          </w:p>
          <w:p w14:paraId="7322A7B4" w14:textId="77777777" w:rsidR="00104E6D" w:rsidRPr="00BC5183" w:rsidRDefault="00104E6D" w:rsidP="00282E02">
            <w:pPr>
              <w:rPr>
                <w:rFonts w:ascii="Verdana" w:hAnsi="Verdana"/>
                <w:sz w:val="18"/>
                <w:szCs w:val="18"/>
              </w:rPr>
            </w:pPr>
            <w:r w:rsidRPr="00BC5183">
              <w:rPr>
                <w:rFonts w:ascii="Verdana" w:hAnsi="Verdana"/>
                <w:sz w:val="18"/>
                <w:szCs w:val="18"/>
              </w:rPr>
              <w:t>Wolica</w:t>
            </w:r>
            <w:r w:rsidRPr="00BC518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C5183">
              <w:rPr>
                <w:rFonts w:ascii="Verdana" w:hAnsi="Verdana"/>
                <w:sz w:val="18"/>
                <w:szCs w:val="18"/>
              </w:rPr>
              <w:t>60</w:t>
            </w:r>
            <w:r w:rsidRPr="00BC518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3889BAE" w14:textId="77777777" w:rsidR="00104E6D" w:rsidRPr="00BC5183" w:rsidRDefault="00104E6D" w:rsidP="00282E02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BC5183">
              <w:rPr>
                <w:rFonts w:ascii="Verdana" w:hAnsi="Verdana"/>
                <w:sz w:val="18"/>
                <w:szCs w:val="18"/>
              </w:rPr>
              <w:t>28-232</w:t>
            </w:r>
            <w:r w:rsidRPr="00BC518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C5183">
              <w:rPr>
                <w:rFonts w:ascii="Verdana" w:hAnsi="Verdana"/>
                <w:sz w:val="18"/>
                <w:szCs w:val="18"/>
              </w:rPr>
              <w:t>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C91C47" w14:textId="77777777" w:rsidR="00104E6D" w:rsidRPr="00BC5183" w:rsidRDefault="00104E6D" w:rsidP="00282E02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C5183">
              <w:rPr>
                <w:rFonts w:ascii="Verdana" w:hAnsi="Verdana"/>
                <w:sz w:val="18"/>
                <w:szCs w:val="18"/>
              </w:rPr>
              <w:t>11 252.04 zł</w:t>
            </w:r>
          </w:p>
        </w:tc>
      </w:tr>
      <w:tr w:rsidR="00104E6D" w:rsidRPr="00BC5183" w14:paraId="011666C9" w14:textId="77777777" w:rsidTr="00282E02">
        <w:tc>
          <w:tcPr>
            <w:tcW w:w="993" w:type="dxa"/>
            <w:shd w:val="clear" w:color="auto" w:fill="auto"/>
            <w:vAlign w:val="center"/>
          </w:tcPr>
          <w:p w14:paraId="393DEA97" w14:textId="77777777" w:rsidR="00104E6D" w:rsidRPr="00BC5183" w:rsidRDefault="00104E6D" w:rsidP="00282E02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C5183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5D79A0" w14:textId="77777777" w:rsidR="00104E6D" w:rsidRPr="00BC5183" w:rsidRDefault="00104E6D" w:rsidP="00282E02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C5183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780FAFA3" w14:textId="77777777" w:rsidR="00104E6D" w:rsidRPr="00BC5183" w:rsidRDefault="00104E6D" w:rsidP="00282E02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BC5183">
              <w:rPr>
                <w:rFonts w:ascii="Verdana" w:hAnsi="Verdana"/>
                <w:sz w:val="18"/>
                <w:szCs w:val="18"/>
              </w:rPr>
              <w:t>Syriana</w:t>
            </w:r>
            <w:proofErr w:type="spellEnd"/>
            <w:r w:rsidRPr="00BC5183">
              <w:rPr>
                <w:rFonts w:ascii="Verdana" w:hAnsi="Verdana"/>
                <w:sz w:val="18"/>
                <w:szCs w:val="18"/>
              </w:rPr>
              <w:t xml:space="preserve"> Joanna Fisher</w:t>
            </w:r>
          </w:p>
          <w:p w14:paraId="0CD1E91E" w14:textId="65529F8E" w:rsidR="00104E6D" w:rsidRPr="00BC5183" w:rsidRDefault="00BC5183" w:rsidP="00282E02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104E6D" w:rsidRPr="00BC5183">
              <w:rPr>
                <w:rFonts w:ascii="Verdana" w:hAnsi="Verdana"/>
                <w:sz w:val="18"/>
                <w:szCs w:val="18"/>
              </w:rPr>
              <w:t>Porębskiego</w:t>
            </w:r>
            <w:r w:rsidR="00104E6D" w:rsidRPr="00BC5183">
              <w:rPr>
                <w:rFonts w:ascii="Verdana" w:hAnsi="Verdana"/>
                <w:sz w:val="18"/>
                <w:szCs w:val="18"/>
              </w:rPr>
              <w:t xml:space="preserve"> </w:t>
            </w:r>
            <w:r w:rsidR="00104E6D" w:rsidRPr="00BC5183">
              <w:rPr>
                <w:rFonts w:ascii="Verdana" w:hAnsi="Verdana"/>
                <w:sz w:val="18"/>
                <w:szCs w:val="18"/>
              </w:rPr>
              <w:t>28/17</w:t>
            </w:r>
            <w:r w:rsidR="00104E6D" w:rsidRPr="00BC518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BE8E2C3" w14:textId="37CBCE32" w:rsidR="00104E6D" w:rsidRPr="00BC5183" w:rsidRDefault="00104E6D" w:rsidP="00282E02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BC5183">
              <w:rPr>
                <w:rFonts w:ascii="Verdana" w:hAnsi="Verdana"/>
                <w:sz w:val="18"/>
                <w:szCs w:val="18"/>
              </w:rPr>
              <w:t>80-180</w:t>
            </w:r>
            <w:r w:rsidRPr="00BC518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C5183">
              <w:rPr>
                <w:rFonts w:ascii="Verdana" w:hAnsi="Verdana"/>
                <w:sz w:val="18"/>
                <w:szCs w:val="18"/>
              </w:rPr>
              <w:t>G</w:t>
            </w:r>
            <w:r w:rsidR="00BC5183" w:rsidRPr="00BC5183">
              <w:rPr>
                <w:rFonts w:ascii="Verdana" w:hAnsi="Verdana"/>
                <w:sz w:val="18"/>
                <w:szCs w:val="18"/>
              </w:rPr>
              <w:t>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503BE3" w14:textId="77777777" w:rsidR="00104E6D" w:rsidRPr="00BC5183" w:rsidRDefault="00104E6D" w:rsidP="00282E02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C5183">
              <w:rPr>
                <w:rFonts w:ascii="Verdana" w:hAnsi="Verdana"/>
                <w:sz w:val="18"/>
                <w:szCs w:val="18"/>
              </w:rPr>
              <w:t>11 316.00 zł</w:t>
            </w:r>
          </w:p>
        </w:tc>
      </w:tr>
      <w:tr w:rsidR="00104E6D" w:rsidRPr="00BC5183" w14:paraId="1E94D7FD" w14:textId="77777777" w:rsidTr="00282E02">
        <w:tc>
          <w:tcPr>
            <w:tcW w:w="993" w:type="dxa"/>
            <w:shd w:val="clear" w:color="auto" w:fill="auto"/>
            <w:vAlign w:val="center"/>
          </w:tcPr>
          <w:p w14:paraId="5371CF09" w14:textId="77777777" w:rsidR="00104E6D" w:rsidRPr="00BC5183" w:rsidRDefault="00104E6D" w:rsidP="00282E02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C5183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2077F1" w14:textId="77777777" w:rsidR="00104E6D" w:rsidRPr="00BC5183" w:rsidRDefault="00104E6D" w:rsidP="00282E02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C5183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08A63E88" w14:textId="77777777" w:rsidR="00104E6D" w:rsidRPr="00BC5183" w:rsidRDefault="00104E6D" w:rsidP="00282E02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BC5183">
              <w:rPr>
                <w:rFonts w:ascii="Verdana" w:hAnsi="Verdana"/>
                <w:sz w:val="18"/>
                <w:szCs w:val="18"/>
              </w:rPr>
              <w:t xml:space="preserve">FAXPOL Andrzej </w:t>
            </w:r>
            <w:proofErr w:type="spellStart"/>
            <w:r w:rsidRPr="00BC5183">
              <w:rPr>
                <w:rFonts w:ascii="Verdana" w:hAnsi="Verdana"/>
                <w:sz w:val="18"/>
                <w:szCs w:val="18"/>
              </w:rPr>
              <w:t>Iwanowicz</w:t>
            </w:r>
            <w:proofErr w:type="spellEnd"/>
            <w:r w:rsidRPr="00BC5183">
              <w:rPr>
                <w:rFonts w:ascii="Verdana" w:hAnsi="Verdana"/>
                <w:sz w:val="18"/>
                <w:szCs w:val="18"/>
              </w:rPr>
              <w:t xml:space="preserve"> Sp. z o.o.</w:t>
            </w:r>
          </w:p>
          <w:p w14:paraId="6CB9A30C" w14:textId="1A404D54" w:rsidR="00104E6D" w:rsidRPr="00BC5183" w:rsidRDefault="00BC5183" w:rsidP="00282E02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proofErr w:type="spellStart"/>
            <w:r w:rsidR="00104E6D" w:rsidRPr="00BC5183">
              <w:rPr>
                <w:rFonts w:ascii="Verdana" w:hAnsi="Verdana"/>
                <w:sz w:val="18"/>
                <w:szCs w:val="18"/>
              </w:rPr>
              <w:t>Bartycka</w:t>
            </w:r>
            <w:proofErr w:type="spellEnd"/>
            <w:r w:rsidR="00104E6D" w:rsidRPr="00BC5183">
              <w:rPr>
                <w:rFonts w:ascii="Verdana" w:hAnsi="Verdana"/>
                <w:sz w:val="18"/>
                <w:szCs w:val="18"/>
              </w:rPr>
              <w:t xml:space="preserve"> </w:t>
            </w:r>
            <w:r w:rsidR="00104E6D" w:rsidRPr="00BC5183">
              <w:rPr>
                <w:rFonts w:ascii="Verdana" w:hAnsi="Verdana"/>
                <w:sz w:val="18"/>
                <w:szCs w:val="18"/>
              </w:rPr>
              <w:t>22</w:t>
            </w:r>
            <w:r w:rsidR="00104E6D" w:rsidRPr="00BC518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8B0F3AE" w14:textId="77777777" w:rsidR="00104E6D" w:rsidRPr="00BC5183" w:rsidRDefault="00104E6D" w:rsidP="00282E02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BC5183">
              <w:rPr>
                <w:rFonts w:ascii="Verdana" w:hAnsi="Verdana"/>
                <w:sz w:val="18"/>
                <w:szCs w:val="18"/>
              </w:rPr>
              <w:t>00-716</w:t>
            </w:r>
            <w:r w:rsidRPr="00BC518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C5183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81187A" w14:textId="77777777" w:rsidR="00104E6D" w:rsidRPr="00BC5183" w:rsidRDefault="00104E6D" w:rsidP="00282E02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C5183">
              <w:rPr>
                <w:rFonts w:ascii="Verdana" w:hAnsi="Verdana"/>
                <w:sz w:val="18"/>
                <w:szCs w:val="18"/>
              </w:rPr>
              <w:t>11 500.00 zł</w:t>
            </w:r>
          </w:p>
        </w:tc>
      </w:tr>
      <w:tr w:rsidR="00104E6D" w:rsidRPr="00BC5183" w14:paraId="703502F1" w14:textId="77777777" w:rsidTr="00282E02">
        <w:tc>
          <w:tcPr>
            <w:tcW w:w="993" w:type="dxa"/>
            <w:shd w:val="clear" w:color="auto" w:fill="auto"/>
            <w:vAlign w:val="center"/>
          </w:tcPr>
          <w:p w14:paraId="4F2ECC51" w14:textId="77777777" w:rsidR="00104E6D" w:rsidRPr="00BC5183" w:rsidRDefault="00104E6D" w:rsidP="00282E02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C5183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611D3C" w14:textId="77777777" w:rsidR="00104E6D" w:rsidRPr="00BC5183" w:rsidRDefault="00104E6D" w:rsidP="00282E02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C5183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15AB7086" w14:textId="77777777" w:rsidR="00104E6D" w:rsidRPr="00BC5183" w:rsidRDefault="00104E6D" w:rsidP="00282E02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BC5183">
              <w:rPr>
                <w:rFonts w:ascii="Verdana" w:hAnsi="Verdana"/>
                <w:sz w:val="18"/>
                <w:szCs w:val="18"/>
              </w:rPr>
              <w:t>PROGRESS Systemy Komputerowe Sp. z o.o.</w:t>
            </w:r>
          </w:p>
          <w:p w14:paraId="6D088378" w14:textId="77777777" w:rsidR="00104E6D" w:rsidRPr="00BC5183" w:rsidRDefault="00104E6D" w:rsidP="00282E02">
            <w:pPr>
              <w:rPr>
                <w:rFonts w:ascii="Verdana" w:hAnsi="Verdana"/>
                <w:sz w:val="18"/>
                <w:szCs w:val="18"/>
              </w:rPr>
            </w:pPr>
            <w:r w:rsidRPr="00BC5183">
              <w:rPr>
                <w:rFonts w:ascii="Verdana" w:hAnsi="Verdana"/>
                <w:sz w:val="18"/>
                <w:szCs w:val="18"/>
              </w:rPr>
              <w:t>Al. Mickiewicza</w:t>
            </w:r>
            <w:r w:rsidRPr="00BC518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C5183">
              <w:rPr>
                <w:rFonts w:ascii="Verdana" w:hAnsi="Verdana"/>
                <w:sz w:val="18"/>
                <w:szCs w:val="18"/>
              </w:rPr>
              <w:t>27</w:t>
            </w:r>
            <w:r w:rsidRPr="00BC518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FE08A99" w14:textId="77777777" w:rsidR="00104E6D" w:rsidRPr="00BC5183" w:rsidRDefault="00104E6D" w:rsidP="00282E02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BC5183">
              <w:rPr>
                <w:rFonts w:ascii="Verdana" w:hAnsi="Verdana"/>
                <w:sz w:val="18"/>
                <w:szCs w:val="18"/>
              </w:rPr>
              <w:t>31-120</w:t>
            </w:r>
            <w:r w:rsidRPr="00BC518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C5183">
              <w:rPr>
                <w:rFonts w:ascii="Verdana" w:hAnsi="Verdana"/>
                <w:sz w:val="18"/>
                <w:szCs w:val="18"/>
              </w:rPr>
              <w:t>Kraków</w:t>
            </w:r>
          </w:p>
          <w:p w14:paraId="1A366183" w14:textId="77777777" w:rsidR="00BC5183" w:rsidRPr="00BC5183" w:rsidRDefault="00BC5183" w:rsidP="00282E02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7AA874AC" w14:textId="77777777" w:rsidR="00BC5183" w:rsidRPr="00BC5183" w:rsidRDefault="00BC5183" w:rsidP="00282E02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2B90E1D9" w14:textId="77777777" w:rsidR="00104E6D" w:rsidRPr="00BC5183" w:rsidRDefault="00104E6D" w:rsidP="00282E02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C5183">
              <w:rPr>
                <w:rFonts w:ascii="Verdana" w:hAnsi="Verdana"/>
                <w:sz w:val="18"/>
                <w:szCs w:val="18"/>
              </w:rPr>
              <w:t>11 906.40 zł</w:t>
            </w:r>
          </w:p>
        </w:tc>
      </w:tr>
      <w:tr w:rsidR="00104E6D" w:rsidRPr="00BC5183" w14:paraId="183EFE0A" w14:textId="77777777" w:rsidTr="00282E02">
        <w:tc>
          <w:tcPr>
            <w:tcW w:w="993" w:type="dxa"/>
            <w:shd w:val="clear" w:color="auto" w:fill="auto"/>
            <w:vAlign w:val="center"/>
          </w:tcPr>
          <w:p w14:paraId="3CBED1D6" w14:textId="77777777" w:rsidR="00104E6D" w:rsidRPr="00BC5183" w:rsidRDefault="00104E6D" w:rsidP="00282E02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C5183">
              <w:rPr>
                <w:rFonts w:ascii="Verdana" w:hAnsi="Verdana"/>
                <w:sz w:val="18"/>
                <w:szCs w:val="18"/>
              </w:rPr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84C300" w14:textId="77777777" w:rsidR="00104E6D" w:rsidRPr="00BC5183" w:rsidRDefault="00104E6D" w:rsidP="00282E02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C5183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2339C30C" w14:textId="77777777" w:rsidR="00104E6D" w:rsidRPr="00BC5183" w:rsidRDefault="00104E6D" w:rsidP="00282E02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BC5183">
              <w:rPr>
                <w:rFonts w:ascii="Verdana" w:hAnsi="Verdana"/>
                <w:sz w:val="18"/>
                <w:szCs w:val="18"/>
              </w:rPr>
              <w:t>PROGRESS Systemy Komputerowe Sp. z o.o.</w:t>
            </w:r>
          </w:p>
          <w:p w14:paraId="79FC7A7F" w14:textId="77777777" w:rsidR="00104E6D" w:rsidRPr="00BC5183" w:rsidRDefault="00104E6D" w:rsidP="00282E02">
            <w:pPr>
              <w:rPr>
                <w:rFonts w:ascii="Verdana" w:hAnsi="Verdana"/>
                <w:sz w:val="18"/>
                <w:szCs w:val="18"/>
              </w:rPr>
            </w:pPr>
            <w:r w:rsidRPr="00BC5183">
              <w:rPr>
                <w:rFonts w:ascii="Verdana" w:hAnsi="Verdana"/>
                <w:sz w:val="18"/>
                <w:szCs w:val="18"/>
              </w:rPr>
              <w:t>Al. Mickiewicza</w:t>
            </w:r>
            <w:r w:rsidRPr="00BC518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C5183">
              <w:rPr>
                <w:rFonts w:ascii="Verdana" w:hAnsi="Verdana"/>
                <w:sz w:val="18"/>
                <w:szCs w:val="18"/>
              </w:rPr>
              <w:t>27</w:t>
            </w:r>
            <w:r w:rsidRPr="00BC518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5F463DA" w14:textId="77777777" w:rsidR="00104E6D" w:rsidRPr="00BC5183" w:rsidRDefault="00104E6D" w:rsidP="00282E02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BC5183">
              <w:rPr>
                <w:rFonts w:ascii="Verdana" w:hAnsi="Verdana"/>
                <w:sz w:val="18"/>
                <w:szCs w:val="18"/>
              </w:rPr>
              <w:t>31-120</w:t>
            </w:r>
            <w:r w:rsidRPr="00BC518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C5183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A79D00" w14:textId="77777777" w:rsidR="00104E6D" w:rsidRPr="00BC5183" w:rsidRDefault="00104E6D" w:rsidP="00282E02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C5183">
              <w:rPr>
                <w:rFonts w:ascii="Verdana" w:hAnsi="Verdana"/>
                <w:sz w:val="18"/>
                <w:szCs w:val="18"/>
              </w:rPr>
              <w:t>19 618.50 zł</w:t>
            </w:r>
          </w:p>
        </w:tc>
      </w:tr>
      <w:tr w:rsidR="00104E6D" w:rsidRPr="00BC5183" w14:paraId="7EFCD596" w14:textId="77777777" w:rsidTr="00282E02">
        <w:tc>
          <w:tcPr>
            <w:tcW w:w="993" w:type="dxa"/>
            <w:shd w:val="clear" w:color="auto" w:fill="auto"/>
            <w:vAlign w:val="center"/>
          </w:tcPr>
          <w:p w14:paraId="43A494FB" w14:textId="77777777" w:rsidR="00104E6D" w:rsidRPr="00BC5183" w:rsidRDefault="00104E6D" w:rsidP="00282E02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C5183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F448BD" w14:textId="77777777" w:rsidR="00104E6D" w:rsidRPr="00BC5183" w:rsidRDefault="00104E6D" w:rsidP="00282E02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C5183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05972F30" w14:textId="7033DBAB" w:rsidR="00104E6D" w:rsidRPr="00BC5183" w:rsidRDefault="00104E6D" w:rsidP="00282E02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BC5183">
              <w:rPr>
                <w:rFonts w:ascii="Verdana" w:hAnsi="Verdana"/>
                <w:sz w:val="18"/>
                <w:szCs w:val="18"/>
              </w:rPr>
              <w:t xml:space="preserve">INFOS Systemy Komputerowe Jacek </w:t>
            </w:r>
            <w:proofErr w:type="spellStart"/>
            <w:r w:rsidRPr="00BC5183">
              <w:rPr>
                <w:rFonts w:ascii="Verdana" w:hAnsi="Verdana"/>
                <w:sz w:val="18"/>
                <w:szCs w:val="18"/>
              </w:rPr>
              <w:t>Kie</w:t>
            </w:r>
            <w:r w:rsidR="00BC5183" w:rsidRPr="00BC5183">
              <w:rPr>
                <w:rFonts w:ascii="Verdana" w:hAnsi="Verdana"/>
                <w:sz w:val="18"/>
                <w:szCs w:val="18"/>
              </w:rPr>
              <w:t>ł</w:t>
            </w:r>
            <w:r w:rsidRPr="00BC5183">
              <w:rPr>
                <w:rFonts w:ascii="Verdana" w:hAnsi="Verdana"/>
                <w:sz w:val="18"/>
                <w:szCs w:val="18"/>
              </w:rPr>
              <w:t>bratowski</w:t>
            </w:r>
            <w:proofErr w:type="spellEnd"/>
          </w:p>
          <w:p w14:paraId="13FA0494" w14:textId="20CB29EA" w:rsidR="00104E6D" w:rsidRPr="00BC5183" w:rsidRDefault="00BC5183" w:rsidP="00282E02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104E6D" w:rsidRPr="00BC5183">
              <w:rPr>
                <w:rFonts w:ascii="Verdana" w:hAnsi="Verdana"/>
                <w:sz w:val="18"/>
                <w:szCs w:val="18"/>
              </w:rPr>
              <w:t>Jagiellońska</w:t>
            </w:r>
            <w:r w:rsidR="00104E6D" w:rsidRPr="00BC5183">
              <w:rPr>
                <w:rFonts w:ascii="Verdana" w:hAnsi="Verdana"/>
                <w:sz w:val="18"/>
                <w:szCs w:val="18"/>
              </w:rPr>
              <w:t xml:space="preserve"> </w:t>
            </w:r>
            <w:r w:rsidR="00104E6D" w:rsidRPr="00BC5183">
              <w:rPr>
                <w:rFonts w:ascii="Verdana" w:hAnsi="Verdana"/>
                <w:sz w:val="18"/>
                <w:szCs w:val="18"/>
              </w:rPr>
              <w:t>8</w:t>
            </w:r>
            <w:r w:rsidR="00104E6D" w:rsidRPr="00BC518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98E67D2" w14:textId="18C6CEB0" w:rsidR="00104E6D" w:rsidRPr="00BC5183" w:rsidRDefault="00104E6D" w:rsidP="00282E02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BC5183">
              <w:rPr>
                <w:rFonts w:ascii="Verdana" w:hAnsi="Verdana"/>
                <w:sz w:val="18"/>
                <w:szCs w:val="18"/>
              </w:rPr>
              <w:t>80-371</w:t>
            </w:r>
            <w:r w:rsidRPr="00BC5183">
              <w:rPr>
                <w:rFonts w:ascii="Verdana" w:hAnsi="Verdana"/>
                <w:sz w:val="18"/>
                <w:szCs w:val="18"/>
              </w:rPr>
              <w:t xml:space="preserve"> </w:t>
            </w:r>
            <w:r w:rsidR="00BC5183" w:rsidRPr="00BC5183">
              <w:rPr>
                <w:rFonts w:ascii="Verdana" w:hAnsi="Verdana"/>
                <w:sz w:val="18"/>
                <w:szCs w:val="18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31DD1F" w14:textId="77777777" w:rsidR="00104E6D" w:rsidRPr="00BC5183" w:rsidRDefault="00104E6D" w:rsidP="00282E02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C5183">
              <w:rPr>
                <w:rFonts w:ascii="Verdana" w:hAnsi="Verdana"/>
                <w:sz w:val="18"/>
                <w:szCs w:val="18"/>
              </w:rPr>
              <w:t>11 560.77 zł</w:t>
            </w:r>
          </w:p>
        </w:tc>
      </w:tr>
      <w:tr w:rsidR="00104E6D" w:rsidRPr="00BC5183" w14:paraId="3D5402C8" w14:textId="77777777" w:rsidTr="00282E02">
        <w:tc>
          <w:tcPr>
            <w:tcW w:w="993" w:type="dxa"/>
            <w:shd w:val="clear" w:color="auto" w:fill="auto"/>
            <w:vAlign w:val="center"/>
          </w:tcPr>
          <w:p w14:paraId="449AC7D7" w14:textId="77777777" w:rsidR="00104E6D" w:rsidRPr="00BC5183" w:rsidRDefault="00104E6D" w:rsidP="00282E02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C5183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F14FC3" w14:textId="77777777" w:rsidR="00104E6D" w:rsidRPr="00BC5183" w:rsidRDefault="00104E6D" w:rsidP="00282E02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C5183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448D9859" w14:textId="78C0667C" w:rsidR="00104E6D" w:rsidRPr="00BC5183" w:rsidRDefault="00104E6D" w:rsidP="00282E02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BC5183">
              <w:rPr>
                <w:rFonts w:ascii="Verdana" w:hAnsi="Verdana"/>
                <w:sz w:val="18"/>
                <w:szCs w:val="18"/>
              </w:rPr>
              <w:t xml:space="preserve">INFOS Systemy Komputerowe Jacek </w:t>
            </w:r>
            <w:proofErr w:type="spellStart"/>
            <w:r w:rsidRPr="00BC5183">
              <w:rPr>
                <w:rFonts w:ascii="Verdana" w:hAnsi="Verdana"/>
                <w:sz w:val="18"/>
                <w:szCs w:val="18"/>
              </w:rPr>
              <w:t>Kie</w:t>
            </w:r>
            <w:r w:rsidR="00BC5183" w:rsidRPr="00BC5183">
              <w:rPr>
                <w:rFonts w:ascii="Verdana" w:hAnsi="Verdana"/>
                <w:sz w:val="18"/>
                <w:szCs w:val="18"/>
              </w:rPr>
              <w:t>ł</w:t>
            </w:r>
            <w:r w:rsidRPr="00BC5183">
              <w:rPr>
                <w:rFonts w:ascii="Verdana" w:hAnsi="Verdana"/>
                <w:sz w:val="18"/>
                <w:szCs w:val="18"/>
              </w:rPr>
              <w:t>bratowski</w:t>
            </w:r>
            <w:proofErr w:type="spellEnd"/>
          </w:p>
          <w:p w14:paraId="071A6421" w14:textId="227E3E42" w:rsidR="00104E6D" w:rsidRPr="00BC5183" w:rsidRDefault="00BC5183" w:rsidP="00282E02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104E6D" w:rsidRPr="00BC5183">
              <w:rPr>
                <w:rFonts w:ascii="Verdana" w:hAnsi="Verdana"/>
                <w:sz w:val="18"/>
                <w:szCs w:val="18"/>
              </w:rPr>
              <w:t>Jagiellońska</w:t>
            </w:r>
            <w:r w:rsidR="00104E6D" w:rsidRPr="00BC5183">
              <w:rPr>
                <w:rFonts w:ascii="Verdana" w:hAnsi="Verdana"/>
                <w:sz w:val="18"/>
                <w:szCs w:val="18"/>
              </w:rPr>
              <w:t xml:space="preserve"> </w:t>
            </w:r>
            <w:r w:rsidR="00104E6D" w:rsidRPr="00BC5183">
              <w:rPr>
                <w:rFonts w:ascii="Verdana" w:hAnsi="Verdana"/>
                <w:sz w:val="18"/>
                <w:szCs w:val="18"/>
              </w:rPr>
              <w:t>8</w:t>
            </w:r>
            <w:r w:rsidR="00104E6D" w:rsidRPr="00BC518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A80041B" w14:textId="341FD8B8" w:rsidR="00104E6D" w:rsidRPr="00BC5183" w:rsidRDefault="00104E6D" w:rsidP="00282E02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BC5183">
              <w:rPr>
                <w:rFonts w:ascii="Verdana" w:hAnsi="Verdana"/>
                <w:sz w:val="18"/>
                <w:szCs w:val="18"/>
              </w:rPr>
              <w:t>80-371</w:t>
            </w:r>
            <w:r w:rsidRPr="00BC5183">
              <w:rPr>
                <w:rFonts w:ascii="Verdana" w:hAnsi="Verdana"/>
                <w:sz w:val="18"/>
                <w:szCs w:val="18"/>
              </w:rPr>
              <w:t xml:space="preserve"> </w:t>
            </w:r>
            <w:r w:rsidR="00BC5183" w:rsidRPr="00BC5183">
              <w:rPr>
                <w:rFonts w:ascii="Verdana" w:hAnsi="Verdana"/>
                <w:sz w:val="18"/>
                <w:szCs w:val="18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2A498A" w14:textId="77777777" w:rsidR="00104E6D" w:rsidRPr="00BC5183" w:rsidRDefault="00104E6D" w:rsidP="00282E02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C5183">
              <w:rPr>
                <w:rFonts w:ascii="Verdana" w:hAnsi="Verdana"/>
                <w:sz w:val="18"/>
                <w:szCs w:val="18"/>
              </w:rPr>
              <w:t>12 987.57 zł</w:t>
            </w:r>
          </w:p>
        </w:tc>
      </w:tr>
    </w:tbl>
    <w:p w14:paraId="5AFB8FB7" w14:textId="7E822A73" w:rsidR="00C236D3" w:rsidRPr="00BC5183" w:rsidRDefault="00BC5183" w:rsidP="00BC5183">
      <w:pPr>
        <w:pStyle w:val="Tekstpodstawowy"/>
        <w:tabs>
          <w:tab w:val="left" w:pos="5400"/>
        </w:tabs>
        <w:spacing w:before="480" w:after="480"/>
        <w:ind w:left="3119" w:firstLine="425"/>
        <w:jc w:val="left"/>
        <w:rPr>
          <w:rFonts w:ascii="Verdana" w:hAnsi="Verdana"/>
          <w:sz w:val="18"/>
          <w:szCs w:val="18"/>
        </w:rPr>
      </w:pPr>
      <w:r w:rsidRPr="00BC5183">
        <w:rPr>
          <w:rFonts w:ascii="Verdana" w:hAnsi="Verdana"/>
          <w:sz w:val="18"/>
          <w:szCs w:val="18"/>
        </w:rPr>
        <w:tab/>
        <w:t>Sekretarz Komisji Przetargowej</w:t>
      </w:r>
    </w:p>
    <w:p w14:paraId="3341EDA9" w14:textId="5F4F6999" w:rsidR="00BC5183" w:rsidRPr="00BC5183" w:rsidRDefault="00BC5183" w:rsidP="00BC5183">
      <w:pPr>
        <w:pStyle w:val="Tekstpodstawowy"/>
        <w:tabs>
          <w:tab w:val="left" w:pos="5400"/>
        </w:tabs>
        <w:spacing w:before="480" w:after="480"/>
        <w:ind w:left="3119" w:firstLine="425"/>
        <w:jc w:val="left"/>
        <w:rPr>
          <w:rFonts w:ascii="Verdana" w:hAnsi="Verdana"/>
          <w:sz w:val="18"/>
          <w:szCs w:val="18"/>
        </w:rPr>
      </w:pPr>
      <w:r w:rsidRPr="00BC5183">
        <w:rPr>
          <w:rFonts w:ascii="Verdana" w:hAnsi="Verdana"/>
          <w:sz w:val="18"/>
          <w:szCs w:val="18"/>
        </w:rPr>
        <w:tab/>
        <w:t>mgr Joanna Kraińska</w:t>
      </w:r>
    </w:p>
    <w:sectPr w:rsidR="00BC5183" w:rsidRPr="00BC518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DFBE32" w14:textId="77777777" w:rsidR="00D36B44" w:rsidRDefault="00D36B44">
      <w:r>
        <w:separator/>
      </w:r>
    </w:p>
  </w:endnote>
  <w:endnote w:type="continuationSeparator" w:id="0">
    <w:p w14:paraId="57488281" w14:textId="77777777" w:rsidR="00D36B44" w:rsidRDefault="00D36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5B63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2D780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F7AC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8176B11">
        <v:line id="_x0000_s1025" style="position:absolute;left:0;text-align:left;z-index:251657728" from="-3.85pt,8.7pt" to="455.15pt,8.7pt"/>
      </w:pict>
    </w:r>
  </w:p>
  <w:p w14:paraId="2B05405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57CC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D13078" w14:textId="77777777" w:rsidR="009F189D" w:rsidRDefault="009F189D">
    <w:pPr>
      <w:pStyle w:val="Stopka"/>
      <w:tabs>
        <w:tab w:val="clear" w:pos="4536"/>
      </w:tabs>
      <w:jc w:val="center"/>
    </w:pPr>
  </w:p>
  <w:p w14:paraId="093D325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42E3C5" w14:textId="77777777" w:rsidR="00D36B44" w:rsidRDefault="00D36B44">
      <w:r>
        <w:separator/>
      </w:r>
    </w:p>
  </w:footnote>
  <w:footnote w:type="continuationSeparator" w:id="0">
    <w:p w14:paraId="0B4F2CA4" w14:textId="77777777" w:rsidR="00D36B44" w:rsidRDefault="00D36B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328070" w14:textId="77777777" w:rsidR="00104E6D" w:rsidRDefault="00104E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40450" w14:textId="77777777" w:rsidR="00104E6D" w:rsidRDefault="00104E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07285" w14:textId="77777777" w:rsidR="00104E6D" w:rsidRDefault="00104E6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6B44"/>
    <w:rsid w:val="00007727"/>
    <w:rsid w:val="00017720"/>
    <w:rsid w:val="00035488"/>
    <w:rsid w:val="000D7F25"/>
    <w:rsid w:val="000E00E5"/>
    <w:rsid w:val="00104E6D"/>
    <w:rsid w:val="00107133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661E1"/>
    <w:rsid w:val="0069085C"/>
    <w:rsid w:val="006B27ED"/>
    <w:rsid w:val="007B47AE"/>
    <w:rsid w:val="00843263"/>
    <w:rsid w:val="00861E75"/>
    <w:rsid w:val="009D19BD"/>
    <w:rsid w:val="009F189D"/>
    <w:rsid w:val="00A80738"/>
    <w:rsid w:val="00BC5183"/>
    <w:rsid w:val="00C236D3"/>
    <w:rsid w:val="00C659E2"/>
    <w:rsid w:val="00C82837"/>
    <w:rsid w:val="00CB0802"/>
    <w:rsid w:val="00D260B6"/>
    <w:rsid w:val="00D36B44"/>
    <w:rsid w:val="00D665F5"/>
    <w:rsid w:val="00D7128F"/>
    <w:rsid w:val="00DE1A68"/>
    <w:rsid w:val="00E22D6A"/>
    <w:rsid w:val="00E34EFD"/>
    <w:rsid w:val="00EA3476"/>
    <w:rsid w:val="00F16C60"/>
    <w:rsid w:val="00F95C33"/>
    <w:rsid w:val="00FB7F3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7F0297"/>
  <w15:chartTrackingRefBased/>
  <w15:docId w15:val="{6EEC0DA3-0BB5-4F27-AF17-BAB7D4234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2025-01-13T10:27:00Z</dcterms:created>
  <dcterms:modified xsi:type="dcterms:W3CDTF">2025-01-13T10:30:00Z</dcterms:modified>
</cp:coreProperties>
</file>