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C214C" w14:textId="756F417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A46482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4B27C9" w14:textId="39A989D6" w:rsidR="008D2AB8" w:rsidRPr="0022732C" w:rsidRDefault="00607C12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607C12">
        <w:rPr>
          <w:b/>
          <w:color w:val="FF0000"/>
          <w:sz w:val="28"/>
          <w:szCs w:val="30"/>
        </w:rPr>
        <w:t xml:space="preserve">NOWY </w:t>
      </w:r>
      <w:r w:rsidR="008D2AB8" w:rsidRPr="0022732C">
        <w:rPr>
          <w:b/>
          <w:sz w:val="28"/>
          <w:szCs w:val="30"/>
        </w:rPr>
        <w:t>FORMULARZ OFERTY</w:t>
      </w:r>
    </w:p>
    <w:p w14:paraId="7F420A2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7DAC71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04D3B86" w14:textId="77777777" w:rsidR="00FC5D2C" w:rsidRDefault="00FC5D2C" w:rsidP="00FC5D2C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1DF160AB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5016438E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012A8A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8181F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308580C8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CAA3AAC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85A0453" w14:textId="79998CEE" w:rsidR="008D2AB8" w:rsidRPr="0022732C" w:rsidRDefault="00FC5D2C" w:rsidP="00FC5D2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064D2A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6F2E74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Akademia Górniczo - Hutnicza</w:t>
      </w:r>
    </w:p>
    <w:p w14:paraId="5F9E692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im. Stanisława Staszica w Krakowie</w:t>
      </w:r>
    </w:p>
    <w:p w14:paraId="5B33D999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F2FAEC7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Al. Mickiewicza</w:t>
      </w:r>
      <w:r w:rsidR="008D2AB8">
        <w:rPr>
          <w:b/>
        </w:rPr>
        <w:t xml:space="preserve"> </w:t>
      </w:r>
      <w:r w:rsidRPr="006D4A4B">
        <w:rPr>
          <w:b/>
        </w:rPr>
        <w:t>30</w:t>
      </w:r>
      <w:r w:rsidR="008D2AB8">
        <w:rPr>
          <w:b/>
        </w:rPr>
        <w:t xml:space="preserve"> </w:t>
      </w:r>
    </w:p>
    <w:p w14:paraId="1350ED39" w14:textId="77777777" w:rsidR="008D2AB8" w:rsidRDefault="006D4A4B" w:rsidP="008D2AB8">
      <w:pPr>
        <w:rPr>
          <w:b/>
        </w:rPr>
      </w:pPr>
      <w:r w:rsidRPr="006D4A4B">
        <w:rPr>
          <w:b/>
        </w:rPr>
        <w:t>30-059</w:t>
      </w:r>
      <w:r w:rsidR="008D2AB8">
        <w:rPr>
          <w:b/>
        </w:rPr>
        <w:t xml:space="preserve"> </w:t>
      </w:r>
      <w:r w:rsidRPr="006D4A4B">
        <w:rPr>
          <w:b/>
        </w:rPr>
        <w:t>Kraków</w:t>
      </w:r>
      <w:r w:rsidR="008D2AB8">
        <w:rPr>
          <w:b/>
        </w:rPr>
        <w:t xml:space="preserve">,  </w:t>
      </w:r>
    </w:p>
    <w:p w14:paraId="22A970F6" w14:textId="77777777" w:rsidR="008D2AB8" w:rsidRDefault="008D2AB8" w:rsidP="008D2AB8">
      <w:pPr>
        <w:ind w:firstLine="3969"/>
        <w:rPr>
          <w:b/>
        </w:rPr>
      </w:pPr>
    </w:p>
    <w:p w14:paraId="595F4B42" w14:textId="05E836EC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5D355E">
        <w:t>:</w:t>
      </w:r>
      <w:r>
        <w:t xml:space="preserve"> </w:t>
      </w:r>
      <w:r w:rsidR="002F13BC" w:rsidRPr="002F13BC">
        <w:rPr>
          <w:b/>
        </w:rPr>
        <w:t xml:space="preserve">Dostawa sprzętu komputerowego, który ma służyć do rozbudowy laboratorium 1.11 w bud. B9 dla </w:t>
      </w:r>
      <w:proofErr w:type="spellStart"/>
      <w:r w:rsidR="002F13BC" w:rsidRPr="002F13BC">
        <w:rPr>
          <w:b/>
        </w:rPr>
        <w:t>WIEiT</w:t>
      </w:r>
      <w:proofErr w:type="spellEnd"/>
      <w:r w:rsidR="002F13BC" w:rsidRPr="002F13BC">
        <w:rPr>
          <w:b/>
        </w:rPr>
        <w:t xml:space="preserve"> - DE-dzp.272-</w:t>
      </w:r>
      <w:r w:rsidR="00A90BC2">
        <w:rPr>
          <w:b/>
        </w:rPr>
        <w:t>765</w:t>
      </w:r>
      <w:r w:rsidR="002F13BC" w:rsidRPr="002F13BC">
        <w:rPr>
          <w:b/>
        </w:rPr>
        <w:t>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945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1713"/>
        <w:gridCol w:w="1659"/>
        <w:gridCol w:w="829"/>
        <w:gridCol w:w="1246"/>
        <w:gridCol w:w="1243"/>
        <w:gridCol w:w="691"/>
        <w:gridCol w:w="1520"/>
      </w:tblGrid>
      <w:tr w:rsidR="002F13BC" w:rsidRPr="00E24C6A" w14:paraId="241EA342" w14:textId="77777777" w:rsidTr="007658D6">
        <w:trPr>
          <w:trHeight w:val="660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6AFEF6" w14:textId="77777777" w:rsidR="002F13BC" w:rsidRPr="00E24C6A" w:rsidRDefault="002F13BC" w:rsidP="00931305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L.p.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C40A64" w14:textId="77777777" w:rsidR="002F13BC" w:rsidRPr="00E24C6A" w:rsidRDefault="002F13BC" w:rsidP="00931305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Nazwa elementu</w:t>
            </w:r>
          </w:p>
          <w:p w14:paraId="39CF952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9A493E" w14:textId="77777777" w:rsidR="002F13BC" w:rsidRPr="00E24C6A" w:rsidRDefault="002F13BC" w:rsidP="00931305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Producent/model oferowanego urządzenia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F8B953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EA6AE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144A9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Wartość netto</w:t>
            </w:r>
          </w:p>
          <w:p w14:paraId="497EED9B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56E304C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VAT</w:t>
            </w:r>
          </w:p>
          <w:p w14:paraId="0F3F970C" w14:textId="77777777" w:rsidR="002F13BC" w:rsidRPr="00E24C6A" w:rsidRDefault="002F13BC" w:rsidP="00931305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[%]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926D1F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D70F5DC" w14:textId="77777777" w:rsidR="002F13BC" w:rsidRPr="00E24C6A" w:rsidRDefault="002F13BC" w:rsidP="00931305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  <w:p w14:paraId="6194CA38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 xml:space="preserve"> (z doliczonym </w:t>
            </w:r>
            <w:r w:rsidRPr="00E24C6A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F13BC" w:rsidRPr="00E24C6A" w14:paraId="3AAA12FD" w14:textId="77777777" w:rsidTr="007658D6">
        <w:trPr>
          <w:trHeight w:val="281"/>
        </w:trPr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69D772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7AFA4B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E0ECD5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EA7C34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AB7BAE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B4A32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7E4841B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ACF7C5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F13BC" w:rsidRPr="00E24C6A" w14:paraId="46FBCC08" w14:textId="77777777" w:rsidTr="007658D6">
        <w:trPr>
          <w:trHeight w:val="228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74642" w14:textId="77777777" w:rsidR="002F13BC" w:rsidRPr="00E24C6A" w:rsidRDefault="002F13BC" w:rsidP="00931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1D5C" w14:textId="396D6585" w:rsidR="002F13BC" w:rsidRPr="00E24C6A" w:rsidRDefault="000C1363" w:rsidP="00931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switch</w:t>
            </w:r>
            <w:proofErr w:type="spellEnd"/>
            <w:r>
              <w:rPr>
                <w:sz w:val="20"/>
                <w:szCs w:val="20"/>
              </w:rPr>
              <w:t xml:space="preserve">- </w:t>
            </w:r>
            <w:r w:rsidR="001F2106">
              <w:rPr>
                <w:sz w:val="20"/>
                <w:szCs w:val="20"/>
              </w:rPr>
              <w:t>przełącznik L3*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FB8F" w14:textId="77777777" w:rsidR="002F13BC" w:rsidRPr="00E24C6A" w:rsidRDefault="002F13BC" w:rsidP="0093130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6C13" w14:textId="7FB3F5F6" w:rsidR="002F13BC" w:rsidRPr="00E24C6A" w:rsidRDefault="001F2106" w:rsidP="00931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E78C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CD1D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FA90B2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8E0197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  <w:p w14:paraId="69DFBA52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19821D2D" w14:textId="77777777" w:rsidTr="007658D6">
        <w:trPr>
          <w:trHeight w:val="166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F2C7E" w14:textId="77777777" w:rsidR="002F13BC" w:rsidRPr="00E24C6A" w:rsidRDefault="002F13BC" w:rsidP="00931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2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B297" w14:textId="591E6D86" w:rsidR="002F13BC" w:rsidRPr="00E24C6A" w:rsidRDefault="001F2106" w:rsidP="00931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sterownik bezprzewodowych sieci LAN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3C5E" w14:textId="77777777" w:rsidR="002F13BC" w:rsidRPr="00E24C6A" w:rsidRDefault="002F13BC" w:rsidP="0093130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E978" w14:textId="06056E09" w:rsidR="002F13BC" w:rsidRPr="00607C12" w:rsidRDefault="00607C12" w:rsidP="001F2106">
            <w:pPr>
              <w:jc w:val="center"/>
              <w:rPr>
                <w:b/>
                <w:sz w:val="20"/>
                <w:szCs w:val="20"/>
              </w:rPr>
            </w:pPr>
            <w:r w:rsidRPr="00607C12">
              <w:rPr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7C3B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C2E5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FE8E66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A9DCA3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2AFEF819" w14:textId="77777777" w:rsidTr="007658D6">
        <w:trPr>
          <w:trHeight w:val="166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61786" w14:textId="77777777" w:rsidR="002F13BC" w:rsidRPr="00E24C6A" w:rsidRDefault="002F13BC" w:rsidP="00931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3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30CC" w14:textId="418588C2" w:rsidR="002F13BC" w:rsidRPr="00E24C6A" w:rsidRDefault="001F2106" w:rsidP="00931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acces</w:t>
            </w:r>
            <w:r w:rsidR="00095A84">
              <w:rPr>
                <w:sz w:val="20"/>
                <w:szCs w:val="20"/>
              </w:rPr>
              <w:t>s</w:t>
            </w:r>
            <w:proofErr w:type="spellEnd"/>
            <w:r>
              <w:rPr>
                <w:sz w:val="20"/>
                <w:szCs w:val="20"/>
              </w:rPr>
              <w:t xml:space="preserve"> point bezprzewodowy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AFAB" w14:textId="77777777" w:rsidR="002F13BC" w:rsidRPr="00E24C6A" w:rsidRDefault="002F13BC" w:rsidP="0093130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F761" w14:textId="536E2C18" w:rsidR="002F13BC" w:rsidRPr="00607C12" w:rsidRDefault="00607C12" w:rsidP="00931305">
            <w:pPr>
              <w:jc w:val="center"/>
              <w:rPr>
                <w:b/>
                <w:sz w:val="20"/>
                <w:szCs w:val="20"/>
              </w:rPr>
            </w:pPr>
            <w:r w:rsidRPr="00607C12">
              <w:rPr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3049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37A9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8431C0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75670B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0E531C60" w14:textId="77777777" w:rsidTr="007658D6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80AE87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  <w:p w14:paraId="6DB4238B" w14:textId="77777777" w:rsidR="002F13BC" w:rsidRPr="00E24C6A" w:rsidRDefault="002F13BC" w:rsidP="00931305">
            <w:pPr>
              <w:ind w:right="425"/>
              <w:jc w:val="right"/>
              <w:rPr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75AC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E309CC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FBA76E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36ECC50D" w14:textId="77777777" w:rsidTr="007658D6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45A8E" w14:textId="77777777" w:rsidR="002F13BC" w:rsidRPr="00E24C6A" w:rsidRDefault="002F13BC" w:rsidP="00931305">
            <w:pPr>
              <w:rPr>
                <w:i/>
                <w:iCs/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7BC2BE97" w14:textId="77777777" w:rsidR="002F13BC" w:rsidRPr="00E24C6A" w:rsidRDefault="002F13BC" w:rsidP="00931305">
            <w:pPr>
              <w:rPr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B238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C008D9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206C6F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</w:tbl>
    <w:p w14:paraId="37D6FE2A" w14:textId="59107835" w:rsidR="008D2AB8" w:rsidRDefault="008D2AB8" w:rsidP="008D2AB8">
      <w:pPr>
        <w:tabs>
          <w:tab w:val="right" w:pos="9000"/>
        </w:tabs>
      </w:pPr>
    </w:p>
    <w:p w14:paraId="67E06125" w14:textId="77777777" w:rsidR="001F2106" w:rsidRDefault="001F2106" w:rsidP="008D2AB8">
      <w:pPr>
        <w:tabs>
          <w:tab w:val="right" w:pos="9000"/>
        </w:tabs>
      </w:pPr>
    </w:p>
    <w:p w14:paraId="0EA9A954" w14:textId="4641AC94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 xml:space="preserve">Termin realizacji umowy: </w:t>
      </w:r>
      <w:r w:rsidR="00D218CF" w:rsidRPr="00FF0932">
        <w:rPr>
          <w:b/>
          <w:bCs/>
        </w:rPr>
        <w:t xml:space="preserve">do </w:t>
      </w:r>
      <w:r w:rsidR="005D355E">
        <w:rPr>
          <w:b/>
          <w:bCs/>
        </w:rPr>
        <w:t>…….</w:t>
      </w:r>
      <w:r w:rsidR="001F2106">
        <w:rPr>
          <w:b/>
          <w:bCs/>
        </w:rPr>
        <w:t xml:space="preserve"> </w:t>
      </w:r>
      <w:r w:rsidR="00607C12" w:rsidRPr="00607C12">
        <w:rPr>
          <w:b/>
          <w:bCs/>
          <w:color w:val="FF0000"/>
        </w:rPr>
        <w:t>dni</w:t>
      </w:r>
      <w:r w:rsidR="001F2106" w:rsidRPr="00607C12">
        <w:rPr>
          <w:b/>
          <w:bCs/>
          <w:color w:val="FF0000"/>
        </w:rPr>
        <w:t xml:space="preserve"> </w:t>
      </w:r>
      <w:r w:rsidR="00D218CF" w:rsidRPr="00FF0932">
        <w:rPr>
          <w:b/>
          <w:bCs/>
        </w:rPr>
        <w:t xml:space="preserve">od daty otrzymania zamówienia otrzymanego  </w:t>
      </w:r>
      <w:proofErr w:type="spellStart"/>
      <w:r w:rsidR="00D218CF" w:rsidRPr="00FF0932">
        <w:rPr>
          <w:b/>
          <w:bCs/>
        </w:rPr>
        <w:t>MNiSW</w:t>
      </w:r>
      <w:proofErr w:type="spellEnd"/>
      <w:r w:rsidR="005D355E">
        <w:rPr>
          <w:b/>
          <w:bCs/>
        </w:rPr>
        <w:t xml:space="preserve"> </w:t>
      </w:r>
      <w:r w:rsidR="005D355E" w:rsidRPr="005D355E">
        <w:rPr>
          <w:b/>
          <w:bCs/>
          <w:color w:val="FF0000"/>
        </w:rPr>
        <w:t>/</w:t>
      </w:r>
      <w:r w:rsidR="005D355E" w:rsidRPr="005D355E">
        <w:rPr>
          <w:b/>
          <w:color w:val="FF0000"/>
        </w:rPr>
        <w:t>kryterium oceny ofert/</w:t>
      </w:r>
    </w:p>
    <w:p w14:paraId="1DD1B19E" w14:textId="126A0364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FF0932">
        <w:rPr>
          <w:b/>
          <w:bCs/>
        </w:rPr>
        <w:t>………</w:t>
      </w:r>
      <w:r w:rsidR="00D218CF" w:rsidRPr="00FF0932">
        <w:rPr>
          <w:b/>
          <w:bCs/>
        </w:rPr>
        <w:t xml:space="preserve"> miesięcy</w:t>
      </w:r>
      <w:r w:rsidR="005D355E">
        <w:rPr>
          <w:b/>
          <w:bCs/>
        </w:rPr>
        <w:t>*</w:t>
      </w:r>
      <w:r w:rsidR="001F2106">
        <w:rPr>
          <w:b/>
          <w:bCs/>
        </w:rPr>
        <w:t>*</w:t>
      </w:r>
    </w:p>
    <w:p w14:paraId="78BF4BF9" w14:textId="0810DFC2" w:rsidR="00FF0932" w:rsidRPr="00FF0932" w:rsidRDefault="00FF0932" w:rsidP="008D2AB8">
      <w:pPr>
        <w:widowControl w:val="0"/>
        <w:spacing w:line="360" w:lineRule="auto"/>
        <w:ind w:right="1"/>
        <w:jc w:val="both"/>
        <w:rPr>
          <w:bCs/>
          <w:iCs/>
        </w:rPr>
      </w:pPr>
      <w:r>
        <w:rPr>
          <w:bCs/>
          <w:iCs/>
        </w:rPr>
        <w:t>*</w:t>
      </w:r>
      <w:r w:rsidR="001F2106">
        <w:rPr>
          <w:bCs/>
          <w:iCs/>
        </w:rPr>
        <w:t>*</w:t>
      </w:r>
      <w:r>
        <w:rPr>
          <w:bCs/>
          <w:iCs/>
        </w:rPr>
        <w:t>) W przypadku nie podania okresu gwarancji, Zamawiający przyjmie minimalny okres gwarancji.</w:t>
      </w:r>
    </w:p>
    <w:p w14:paraId="1097B36C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A1B4B7E" w14:textId="0A64D372" w:rsidR="00F913C6" w:rsidRPr="007D2362" w:rsidRDefault="005D355E" w:rsidP="00F913C6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*</w:t>
      </w:r>
      <w:r w:rsidR="00F913C6" w:rsidRPr="002E3DAE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="00F913C6" w:rsidRPr="002E3DAE">
        <w:rPr>
          <w:b/>
          <w:bCs/>
          <w:i/>
          <w:iCs/>
          <w:sz w:val="22"/>
          <w:szCs w:val="22"/>
        </w:rPr>
        <w:t xml:space="preserve">na </w:t>
      </w:r>
      <w:proofErr w:type="spellStart"/>
      <w:r w:rsidR="001F2106">
        <w:rPr>
          <w:b/>
          <w:bCs/>
          <w:i/>
          <w:iCs/>
          <w:sz w:val="22"/>
          <w:szCs w:val="22"/>
        </w:rPr>
        <w:t>switche</w:t>
      </w:r>
      <w:proofErr w:type="spellEnd"/>
      <w:r w:rsidR="00F913C6">
        <w:rPr>
          <w:b/>
          <w:bCs/>
          <w:i/>
          <w:iCs/>
          <w:sz w:val="22"/>
          <w:szCs w:val="22"/>
        </w:rPr>
        <w:t xml:space="preserve"> </w:t>
      </w:r>
      <w:r w:rsidR="00F913C6" w:rsidRPr="002E3DAE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024E447E" w14:textId="77777777" w:rsidR="00F913C6" w:rsidRDefault="00F913C6" w:rsidP="00F913C6">
      <w:pPr>
        <w:ind w:right="-47"/>
        <w:jc w:val="both"/>
        <w:rPr>
          <w:sz w:val="22"/>
          <w:szCs w:val="22"/>
        </w:rPr>
      </w:pPr>
    </w:p>
    <w:p w14:paraId="18D5182C" w14:textId="69913294" w:rsidR="00F913C6" w:rsidRPr="002E3DAE" w:rsidRDefault="00F913C6" w:rsidP="00F913C6">
      <w:pPr>
        <w:ind w:right="-47"/>
        <w:jc w:val="both"/>
        <w:rPr>
          <w:bCs/>
          <w:sz w:val="22"/>
          <w:szCs w:val="22"/>
        </w:rPr>
      </w:pPr>
      <w:r w:rsidRPr="002E3DAE">
        <w:rPr>
          <w:b/>
          <w:sz w:val="22"/>
          <w:szCs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0CFDFE" w14:textId="77777777" w:rsidR="00F913C6" w:rsidRPr="002E3DAE" w:rsidRDefault="00F913C6" w:rsidP="00F913C6">
      <w:pPr>
        <w:tabs>
          <w:tab w:val="right" w:pos="9000"/>
        </w:tabs>
        <w:rPr>
          <w:sz w:val="22"/>
          <w:szCs w:val="22"/>
        </w:rPr>
      </w:pPr>
    </w:p>
    <w:p w14:paraId="0778C0FC" w14:textId="77777777" w:rsidR="00F913C6" w:rsidRPr="002E3DAE" w:rsidRDefault="00F913C6" w:rsidP="00F913C6">
      <w:pPr>
        <w:rPr>
          <w:b/>
          <w:sz w:val="22"/>
          <w:szCs w:val="22"/>
          <w:u w:val="single"/>
        </w:rPr>
      </w:pPr>
      <w:r w:rsidRPr="002E3DAE">
        <w:rPr>
          <w:b/>
          <w:sz w:val="22"/>
          <w:szCs w:val="22"/>
          <w:u w:val="single"/>
        </w:rPr>
        <w:t>Jednocześnie oświadczamy, że:</w:t>
      </w:r>
    </w:p>
    <w:p w14:paraId="3CA19E1A" w14:textId="77777777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F3B3219" w14:textId="573B6C2B" w:rsidR="00F913C6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</w:t>
      </w:r>
      <w:bookmarkStart w:id="0" w:name="_GoBack"/>
      <w:bookmarkEnd w:id="0"/>
      <w:r>
        <w:rPr>
          <w:color w:val="000000"/>
          <w:sz w:val="22"/>
          <w:szCs w:val="22"/>
          <w:lang w:eastAsia="ar-SA"/>
        </w:rPr>
        <w:t>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14:paraId="1DB187C3" w14:textId="5D5DF304" w:rsidR="00D718F5" w:rsidRPr="00D718F5" w:rsidRDefault="00D718F5" w:rsidP="00D718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FF0000"/>
          <w:sz w:val="22"/>
          <w:szCs w:val="22"/>
        </w:rPr>
      </w:pPr>
      <w:r w:rsidRPr="00D718F5">
        <w:rPr>
          <w:b/>
          <w:bCs/>
          <w:color w:val="FF0000"/>
          <w:sz w:val="22"/>
          <w:szCs w:val="22"/>
          <w:lang w:eastAsia="zh-CN"/>
        </w:rPr>
        <w:t>Oświadczamy, że serwis gwarancji świadczony będzie przez autoryzowany serwis producenta</w:t>
      </w:r>
      <w:r w:rsidRPr="00D718F5">
        <w:rPr>
          <w:b/>
          <w:bCs/>
          <w:color w:val="FF0000"/>
          <w:sz w:val="22"/>
          <w:szCs w:val="22"/>
          <w:lang w:eastAsia="zh-CN"/>
        </w:rPr>
        <w:t xml:space="preserve">, </w:t>
      </w:r>
      <w:proofErr w:type="spellStart"/>
      <w:r w:rsidRPr="00D718F5">
        <w:rPr>
          <w:b/>
          <w:bCs/>
          <w:color w:val="FF0000"/>
          <w:sz w:val="22"/>
          <w:szCs w:val="22"/>
          <w:lang w:eastAsia="zh-CN"/>
        </w:rPr>
        <w:t>tj</w:t>
      </w:r>
      <w:proofErr w:type="spellEnd"/>
      <w:r w:rsidRPr="00D718F5">
        <w:rPr>
          <w:b/>
          <w:bCs/>
          <w:color w:val="FF0000"/>
          <w:sz w:val="22"/>
          <w:szCs w:val="22"/>
          <w:lang w:eastAsia="zh-CN"/>
        </w:rPr>
        <w:t xml:space="preserve"> ……………………………….</w:t>
      </w:r>
    </w:p>
    <w:p w14:paraId="3CFDBD14" w14:textId="481608DD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E3DAE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E3DAE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 xml:space="preserve">. zm.) </w:t>
      </w:r>
      <w:r w:rsidRPr="002E3DAE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E3DAE">
        <w:rPr>
          <w:b/>
          <w:color w:val="000000"/>
          <w:sz w:val="22"/>
          <w:szCs w:val="22"/>
          <w:lang w:eastAsia="ar-SA"/>
        </w:rPr>
        <w:t xml:space="preserve">na </w:t>
      </w:r>
      <w:proofErr w:type="spellStart"/>
      <w:r w:rsidR="000C1363"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</w:t>
      </w:r>
      <w:r w:rsidRPr="002E3DAE">
        <w:rPr>
          <w:sz w:val="22"/>
          <w:szCs w:val="22"/>
        </w:rPr>
        <w:t xml:space="preserve">w zakresie objętym zwolnieniem – zgodnie z art. 83 ust. 1 pkt 26 przywołanej ustawy. </w:t>
      </w:r>
      <w:r w:rsidRPr="002E3DAE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proofErr w:type="spellStart"/>
      <w:r w:rsidR="000C1363">
        <w:rPr>
          <w:b/>
          <w:bCs/>
          <w:color w:val="000000"/>
          <w:sz w:val="22"/>
          <w:szCs w:val="22"/>
          <w:lang w:eastAsia="ar-SA"/>
        </w:rPr>
        <w:t>switche</w:t>
      </w:r>
      <w:proofErr w:type="spellEnd"/>
      <w:r w:rsidRPr="002E3DAE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2E3DAE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2E3DAE">
        <w:rPr>
          <w:bCs/>
          <w:i/>
          <w:iCs/>
          <w:sz w:val="22"/>
          <w:szCs w:val="22"/>
        </w:rPr>
        <w:t>stawą</w:t>
      </w:r>
      <w:r w:rsidRPr="002E3DAE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E3DAE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>. zm.)</w:t>
      </w:r>
    </w:p>
    <w:p w14:paraId="6D4B737E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29A90B4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ADFA77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6EA675" w14:textId="77777777" w:rsidR="00F913C6" w:rsidRPr="002E3DAE" w:rsidRDefault="00F913C6" w:rsidP="00F913C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913C6" w:rsidRPr="002E3DAE" w14:paraId="3818ECBA" w14:textId="77777777" w:rsidTr="00B61C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4D7C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5EDB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14:paraId="407C6C67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781BD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F913C6" w:rsidRPr="002E3DAE" w14:paraId="3323ED83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E76D6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1BAC0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6046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913C6" w:rsidRPr="002E3DAE" w14:paraId="67852936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B8B5E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E414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B4079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8AF2DA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14:paraId="3F938729" w14:textId="77777777" w:rsidR="00F913C6" w:rsidRPr="002E3DAE" w:rsidRDefault="00F913C6" w:rsidP="00F913C6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14:paraId="19B5146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14:paraId="52DB709B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7BB9F5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14:paraId="7099C91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6C35B94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14:paraId="1F9D24D8" w14:textId="77777777" w:rsidR="00F913C6" w:rsidRPr="002E3DAE" w:rsidRDefault="00F913C6" w:rsidP="00F913C6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A9B3168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14:paraId="5EC352C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64C4B28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37EBF85A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A35EB9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075CAB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41EF3496" w14:textId="77777777" w:rsidR="00F913C6" w:rsidRPr="002E3DAE" w:rsidRDefault="00F913C6" w:rsidP="00F913C6">
      <w:pPr>
        <w:jc w:val="both"/>
        <w:rPr>
          <w:sz w:val="22"/>
          <w:szCs w:val="22"/>
        </w:rPr>
      </w:pPr>
    </w:p>
    <w:p w14:paraId="41B66BFB" w14:textId="77777777" w:rsidR="00A90BC2" w:rsidRPr="00292B82" w:rsidRDefault="00A90BC2" w:rsidP="00A90BC2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2"/>
          <w:lang w:eastAsia="zh-CN"/>
        </w:rPr>
      </w:pPr>
      <w:r w:rsidRPr="00292B82">
        <w:rPr>
          <w:rFonts w:eastAsia="Calibri"/>
          <w:b/>
          <w:color w:val="FF0000"/>
          <w:sz w:val="20"/>
          <w:szCs w:val="22"/>
          <w:lang w:eastAsia="zh-CN"/>
        </w:rPr>
        <w:t>Oferta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powinna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być sporządzona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292B82">
        <w:rPr>
          <w:rFonts w:eastAsia="Calibri"/>
          <w:color w:val="FF0000"/>
          <w:sz w:val="20"/>
          <w:szCs w:val="22"/>
          <w:lang w:eastAsia="zh-CN"/>
        </w:rPr>
        <w:t>.</w:t>
      </w:r>
    </w:p>
    <w:p w14:paraId="5E8F9E0A" w14:textId="77777777" w:rsidR="00F913C6" w:rsidRPr="002E3DAE" w:rsidRDefault="00F913C6" w:rsidP="00F913C6">
      <w:pPr>
        <w:jc w:val="right"/>
        <w:rPr>
          <w:sz w:val="22"/>
          <w:szCs w:val="22"/>
        </w:rPr>
      </w:pPr>
    </w:p>
    <w:p w14:paraId="52C50DA8" w14:textId="77777777" w:rsidR="008D2AB8" w:rsidRDefault="008D2AB8" w:rsidP="008D2AB8">
      <w:pPr>
        <w:jc w:val="both"/>
        <w:rPr>
          <w:sz w:val="18"/>
          <w:szCs w:val="18"/>
        </w:rPr>
      </w:pPr>
    </w:p>
    <w:p w14:paraId="792ADB9D" w14:textId="1292EAD4" w:rsidR="00FE545C" w:rsidRDefault="00FE545C" w:rsidP="00FE545C">
      <w:pPr>
        <w:rPr>
          <w:b/>
          <w:sz w:val="22"/>
          <w:szCs w:val="22"/>
          <w:u w:val="single"/>
        </w:rPr>
      </w:pPr>
    </w:p>
    <w:p w14:paraId="4632A6F4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5A53AE" w14:textId="77777777" w:rsidR="00973D55" w:rsidRDefault="00973D55">
      <w:r>
        <w:separator/>
      </w:r>
    </w:p>
  </w:endnote>
  <w:endnote w:type="continuationSeparator" w:id="0">
    <w:p w14:paraId="14B80FD9" w14:textId="77777777" w:rsidR="00973D55" w:rsidRDefault="00973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9F1BF" w14:textId="77777777" w:rsidR="006D4A4B" w:rsidRDefault="006D4A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DC78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E513D" w14:textId="77777777" w:rsidR="006D4A4B" w:rsidRDefault="006D4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9CEAB" w14:textId="77777777" w:rsidR="00973D55" w:rsidRDefault="00973D55">
      <w:r>
        <w:separator/>
      </w:r>
    </w:p>
  </w:footnote>
  <w:footnote w:type="continuationSeparator" w:id="0">
    <w:p w14:paraId="25FA112C" w14:textId="77777777" w:rsidR="00973D55" w:rsidRDefault="00973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39039" w14:textId="77777777" w:rsidR="006D4A4B" w:rsidRDefault="006D4A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5A6B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D870B" w14:textId="77777777" w:rsidR="006D4A4B" w:rsidRDefault="006D4A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35E9"/>
    <w:multiLevelType w:val="hybridMultilevel"/>
    <w:tmpl w:val="B15A7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C2FB2"/>
    <w:multiLevelType w:val="hybridMultilevel"/>
    <w:tmpl w:val="F9F2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1D28F1A6"/>
    <w:lvl w:ilvl="0" w:tplc="FCE0CA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1AE"/>
    <w:rsid w:val="00012286"/>
    <w:rsid w:val="000704FC"/>
    <w:rsid w:val="00071CCC"/>
    <w:rsid w:val="00095A84"/>
    <w:rsid w:val="000B731D"/>
    <w:rsid w:val="000C1363"/>
    <w:rsid w:val="000D6134"/>
    <w:rsid w:val="000E09C7"/>
    <w:rsid w:val="000F6589"/>
    <w:rsid w:val="00106636"/>
    <w:rsid w:val="00116EC6"/>
    <w:rsid w:val="001721AE"/>
    <w:rsid w:val="001801DD"/>
    <w:rsid w:val="001D4612"/>
    <w:rsid w:val="001F2106"/>
    <w:rsid w:val="00207E98"/>
    <w:rsid w:val="002723B0"/>
    <w:rsid w:val="002767F8"/>
    <w:rsid w:val="002F13BC"/>
    <w:rsid w:val="00315A4A"/>
    <w:rsid w:val="004B7300"/>
    <w:rsid w:val="004C6753"/>
    <w:rsid w:val="00535ECD"/>
    <w:rsid w:val="00595C87"/>
    <w:rsid w:val="005D2C65"/>
    <w:rsid w:val="005D355E"/>
    <w:rsid w:val="005E6D94"/>
    <w:rsid w:val="005F5690"/>
    <w:rsid w:val="00607C12"/>
    <w:rsid w:val="0063384F"/>
    <w:rsid w:val="00643C6F"/>
    <w:rsid w:val="00646202"/>
    <w:rsid w:val="0065290F"/>
    <w:rsid w:val="00667370"/>
    <w:rsid w:val="006815F6"/>
    <w:rsid w:val="006D4A4B"/>
    <w:rsid w:val="007658D6"/>
    <w:rsid w:val="007748F0"/>
    <w:rsid w:val="007A4321"/>
    <w:rsid w:val="00833933"/>
    <w:rsid w:val="00853083"/>
    <w:rsid w:val="008B2F0C"/>
    <w:rsid w:val="008B4928"/>
    <w:rsid w:val="008D2AB8"/>
    <w:rsid w:val="008E6B06"/>
    <w:rsid w:val="008F1C66"/>
    <w:rsid w:val="00970FE4"/>
    <w:rsid w:val="00973D55"/>
    <w:rsid w:val="00A0022B"/>
    <w:rsid w:val="00A346FE"/>
    <w:rsid w:val="00A47B4D"/>
    <w:rsid w:val="00A83018"/>
    <w:rsid w:val="00A90BC2"/>
    <w:rsid w:val="00B45FB0"/>
    <w:rsid w:val="00B732A8"/>
    <w:rsid w:val="00B774DC"/>
    <w:rsid w:val="00BB0C10"/>
    <w:rsid w:val="00C969A6"/>
    <w:rsid w:val="00CA7D36"/>
    <w:rsid w:val="00D218CF"/>
    <w:rsid w:val="00D24208"/>
    <w:rsid w:val="00D60C38"/>
    <w:rsid w:val="00D66893"/>
    <w:rsid w:val="00D718F5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913C6"/>
    <w:rsid w:val="00FA0F30"/>
    <w:rsid w:val="00FA51A4"/>
    <w:rsid w:val="00FC5D2C"/>
    <w:rsid w:val="00FE545C"/>
    <w:rsid w:val="00FF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E8883F"/>
  <w15:chartTrackingRefBased/>
  <w15:docId w15:val="{E44D24CD-05CF-476E-8FA3-B27AED08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B0C1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0B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B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4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F6398-55D3-4AFC-BFA3-15EF864DC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908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3</cp:revision>
  <cp:lastPrinted>2024-12-23T09:36:00Z</cp:lastPrinted>
  <dcterms:created xsi:type="dcterms:W3CDTF">2025-01-10T11:50:00Z</dcterms:created>
  <dcterms:modified xsi:type="dcterms:W3CDTF">2025-01-10T13:02:00Z</dcterms:modified>
</cp:coreProperties>
</file>