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BE15E7" w:rsidP="00D665F5">
      <w:pPr>
        <w:spacing w:after="240"/>
        <w:jc w:val="right"/>
        <w:rPr>
          <w:sz w:val="24"/>
          <w:szCs w:val="24"/>
        </w:rPr>
      </w:pPr>
      <w:r w:rsidRPr="00BE15E7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BE15E7">
        <w:rPr>
          <w:sz w:val="24"/>
          <w:szCs w:val="24"/>
        </w:rPr>
        <w:t>2025-01-10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BE15E7" w:rsidRPr="00BE15E7">
        <w:rPr>
          <w:b/>
          <w:sz w:val="24"/>
          <w:szCs w:val="24"/>
        </w:rPr>
        <w:t>ZP/76/2024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BE15E7" w:rsidRPr="00BE15E7">
        <w:rPr>
          <w:sz w:val="24"/>
          <w:szCs w:val="24"/>
        </w:rPr>
        <w:t>podstawowy</w:t>
      </w:r>
      <w:r w:rsidR="00D15499">
        <w:rPr>
          <w:sz w:val="24"/>
          <w:szCs w:val="24"/>
        </w:rPr>
        <w:t>m</w:t>
      </w:r>
      <w:r w:rsidR="00BE15E7" w:rsidRPr="00BE15E7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BE15E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E15E7">
        <w:rPr>
          <w:b/>
          <w:szCs w:val="24"/>
        </w:rPr>
        <w:t>Zakup i dostawa rurek intubacyjnych oraz sond stymulacyjnych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BE15E7" w:rsidRPr="00BE15E7">
        <w:rPr>
          <w:sz w:val="24"/>
          <w:szCs w:val="24"/>
        </w:rPr>
        <w:t>(t.j.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BE15E7" w:rsidRPr="00BE15E7">
        <w:rPr>
          <w:sz w:val="24"/>
          <w:szCs w:val="24"/>
        </w:rPr>
        <w:t>10/01/2025</w:t>
      </w:r>
      <w:r w:rsidR="00FF4AB1" w:rsidRPr="007E24A2">
        <w:rPr>
          <w:sz w:val="24"/>
          <w:szCs w:val="24"/>
        </w:rPr>
        <w:t xml:space="preserve"> o godz. </w:t>
      </w:r>
      <w:r w:rsidR="00BE15E7" w:rsidRPr="00BE15E7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BE15E7" w:rsidRPr="007E24A2" w:rsidTr="00A15C35">
        <w:tc>
          <w:tcPr>
            <w:tcW w:w="993" w:type="dxa"/>
            <w:shd w:val="clear" w:color="auto" w:fill="auto"/>
            <w:vAlign w:val="center"/>
          </w:tcPr>
          <w:p w:rsidR="00BE15E7" w:rsidRPr="007E24A2" w:rsidRDefault="00BE15E7" w:rsidP="00A15C35">
            <w:pPr>
              <w:spacing w:before="80" w:after="80"/>
              <w:jc w:val="center"/>
            </w:pPr>
            <w:r w:rsidRPr="00BE15E7">
              <w:t>1</w:t>
            </w:r>
          </w:p>
        </w:tc>
        <w:tc>
          <w:tcPr>
            <w:tcW w:w="5244" w:type="dxa"/>
            <w:shd w:val="clear" w:color="auto" w:fill="auto"/>
          </w:tcPr>
          <w:p w:rsidR="00BE15E7" w:rsidRPr="007E24A2" w:rsidRDefault="00BE15E7" w:rsidP="00A15C35">
            <w:pPr>
              <w:spacing w:before="80"/>
            </w:pPr>
            <w:r w:rsidRPr="00BE15E7">
              <w:t>Medtronic Poland sp. z o.o.</w:t>
            </w:r>
          </w:p>
          <w:p w:rsidR="00BE15E7" w:rsidRPr="007E24A2" w:rsidRDefault="00BE15E7" w:rsidP="00A15C35">
            <w:r w:rsidRPr="00BE15E7">
              <w:t>ul. Polna</w:t>
            </w:r>
            <w:r w:rsidRPr="007E24A2">
              <w:t xml:space="preserve"> </w:t>
            </w:r>
            <w:r w:rsidRPr="00BE15E7">
              <w:t>11</w:t>
            </w:r>
            <w:r w:rsidRPr="007E24A2">
              <w:t xml:space="preserve"> </w:t>
            </w:r>
          </w:p>
          <w:p w:rsidR="00BE15E7" w:rsidRPr="007E24A2" w:rsidRDefault="00BE15E7" w:rsidP="00A15C35">
            <w:pPr>
              <w:spacing w:after="80"/>
              <w:jc w:val="both"/>
            </w:pPr>
            <w:r w:rsidRPr="00BE15E7">
              <w:t>00-633</w:t>
            </w:r>
            <w:r w:rsidRPr="007E24A2">
              <w:t xml:space="preserve"> </w:t>
            </w:r>
            <w:r w:rsidRPr="00BE15E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15E7" w:rsidRPr="007E24A2" w:rsidRDefault="00BE15E7" w:rsidP="00A15C35">
            <w:pPr>
              <w:spacing w:before="80" w:after="80"/>
              <w:jc w:val="center"/>
            </w:pPr>
            <w:r w:rsidRPr="00BE15E7">
              <w:t>34</w:t>
            </w:r>
            <w:r w:rsidR="00D15499">
              <w:t> </w:t>
            </w:r>
            <w:r w:rsidRPr="00BE15E7">
              <w:t>020</w:t>
            </w:r>
            <w:r w:rsidR="00D15499">
              <w:t>,</w:t>
            </w:r>
            <w:r w:rsidRPr="00BE15E7">
              <w:t>00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838E3" w:rsidRDefault="008838E3">
      <w:r>
        <w:separator/>
      </w:r>
    </w:p>
  </w:endnote>
  <w:endnote w:type="continuationSeparator" w:id="0">
    <w:p w:rsidR="008838E3" w:rsidRDefault="00883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Pr="00D15499" w:rsidRDefault="009F189D" w:rsidP="00D154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838E3" w:rsidRDefault="008838E3">
      <w:r>
        <w:separator/>
      </w:r>
    </w:p>
  </w:footnote>
  <w:footnote w:type="continuationSeparator" w:id="0">
    <w:p w:rsidR="008838E3" w:rsidRDefault="00883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15E7" w:rsidRDefault="00BE1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15E7" w:rsidRDefault="00BE15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E15E7" w:rsidRDefault="00BE15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8E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838E3"/>
    <w:rsid w:val="008A26A5"/>
    <w:rsid w:val="009D19BD"/>
    <w:rsid w:val="009F189D"/>
    <w:rsid w:val="00A80738"/>
    <w:rsid w:val="00BE15E7"/>
    <w:rsid w:val="00C236D3"/>
    <w:rsid w:val="00C659E2"/>
    <w:rsid w:val="00CB0802"/>
    <w:rsid w:val="00D15499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4864CE"/>
  <w15:chartTrackingRefBased/>
  <w15:docId w15:val="{7CE61605-B351-493C-8AE3-80EC0EA4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2025-01-10T11:11:00Z</cp:lastPrinted>
  <dcterms:created xsi:type="dcterms:W3CDTF">2025-01-10T11:10:00Z</dcterms:created>
  <dcterms:modified xsi:type="dcterms:W3CDTF">2025-01-10T11:11:00Z</dcterms:modified>
</cp:coreProperties>
</file>