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32A370" w14:textId="6EB25AD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715FB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4B4D32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8158CB5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DC3DA3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D9831DF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2BE1E7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2A2943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21CE08B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8DF07D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4F3BB62A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0C84FE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FAE71A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24A6BC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C16A5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BE2013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3855202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4BF401A" w14:textId="3A77E5F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46F2C" w:rsidRPr="00F46F2C">
        <w:rPr>
          <w:rFonts w:eastAsia="Times New Roman" w:cs="Calibri"/>
          <w:b/>
          <w:lang w:eastAsia="pl-PL"/>
        </w:rPr>
        <w:t>dostawa gazów technicznych dla wszystkich jednostek AGH  - DE-dzp.272-</w:t>
      </w:r>
      <w:r w:rsidR="0075125C">
        <w:rPr>
          <w:rFonts w:eastAsia="Times New Roman" w:cs="Calibri"/>
          <w:b/>
          <w:lang w:eastAsia="pl-PL"/>
        </w:rPr>
        <w:t>006</w:t>
      </w:r>
      <w:r w:rsidR="00F46F2C" w:rsidRPr="00F46F2C">
        <w:rPr>
          <w:rFonts w:eastAsia="Times New Roman" w:cs="Calibri"/>
          <w:b/>
          <w:lang w:eastAsia="pl-PL"/>
        </w:rPr>
        <w:t>/2</w:t>
      </w:r>
      <w:r w:rsidR="0075125C">
        <w:rPr>
          <w:rFonts w:eastAsia="Times New Roman" w:cs="Calibri"/>
          <w:b/>
          <w:lang w:eastAsia="pl-PL"/>
        </w:rPr>
        <w:t>5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80AE74F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5588E9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7162852D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6B9BFF23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A97E23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FCE459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50F4D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7CCE7E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0AE8FA4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6D772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250957B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44518CE7" w14:textId="4B5391F8" w:rsidR="005103B9" w:rsidRPr="00715FB0" w:rsidRDefault="008F3D36" w:rsidP="00715FB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715FB0" w:rsidSect="00873E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AF2409" w14:textId="77777777" w:rsidR="00873E97" w:rsidRDefault="00873E97" w:rsidP="0038231F">
      <w:pPr>
        <w:spacing w:after="0" w:line="240" w:lineRule="auto"/>
      </w:pPr>
      <w:r>
        <w:separator/>
      </w:r>
    </w:p>
  </w:endnote>
  <w:endnote w:type="continuationSeparator" w:id="0">
    <w:p w14:paraId="6E932C03" w14:textId="77777777" w:rsidR="00873E97" w:rsidRDefault="00873E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FAD6CB" w14:textId="77777777" w:rsidR="006520C1" w:rsidRDefault="006520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E2E7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A69BE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7EB76" w14:textId="77777777" w:rsidR="006520C1" w:rsidRDefault="006520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93CDA" w14:textId="77777777" w:rsidR="00873E97" w:rsidRDefault="00873E97" w:rsidP="0038231F">
      <w:pPr>
        <w:spacing w:after="0" w:line="240" w:lineRule="auto"/>
      </w:pPr>
      <w:r>
        <w:separator/>
      </w:r>
    </w:p>
  </w:footnote>
  <w:footnote w:type="continuationSeparator" w:id="0">
    <w:p w14:paraId="082B8583" w14:textId="77777777" w:rsidR="00873E97" w:rsidRDefault="00873E97" w:rsidP="0038231F">
      <w:pPr>
        <w:spacing w:after="0" w:line="240" w:lineRule="auto"/>
      </w:pPr>
      <w:r>
        <w:continuationSeparator/>
      </w:r>
    </w:p>
  </w:footnote>
  <w:footnote w:id="1">
    <w:p w14:paraId="6BEAF3B9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2F94F087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E3FC21" w14:textId="77777777" w:rsidR="006520C1" w:rsidRDefault="006520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BAF1B" w14:textId="77777777" w:rsidR="006520C1" w:rsidRDefault="006520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46EAB" w14:textId="77777777" w:rsidR="006520C1" w:rsidRDefault="006520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2133524">
    <w:abstractNumId w:val="7"/>
  </w:num>
  <w:num w:numId="2" w16cid:durableId="313533272">
    <w:abstractNumId w:val="0"/>
  </w:num>
  <w:num w:numId="3" w16cid:durableId="594746660">
    <w:abstractNumId w:val="6"/>
  </w:num>
  <w:num w:numId="4" w16cid:durableId="462696454">
    <w:abstractNumId w:val="9"/>
  </w:num>
  <w:num w:numId="5" w16cid:durableId="410465762">
    <w:abstractNumId w:val="8"/>
  </w:num>
  <w:num w:numId="6" w16cid:durableId="1766487713">
    <w:abstractNumId w:val="5"/>
  </w:num>
  <w:num w:numId="7" w16cid:durableId="1378509741">
    <w:abstractNumId w:val="1"/>
  </w:num>
  <w:num w:numId="8" w16cid:durableId="560214040">
    <w:abstractNumId w:val="3"/>
  </w:num>
  <w:num w:numId="9" w16cid:durableId="1212887424">
    <w:abstractNumId w:val="2"/>
  </w:num>
  <w:num w:numId="10" w16cid:durableId="1162116679">
    <w:abstractNumId w:val="4"/>
  </w:num>
  <w:num w:numId="11" w16cid:durableId="10797168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10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7CC6"/>
    <w:rsid w:val="005E176A"/>
    <w:rsid w:val="00634311"/>
    <w:rsid w:val="00641874"/>
    <w:rsid w:val="006520C1"/>
    <w:rsid w:val="006676AE"/>
    <w:rsid w:val="006A3A1F"/>
    <w:rsid w:val="006A52B6"/>
    <w:rsid w:val="006F0034"/>
    <w:rsid w:val="006F3D32"/>
    <w:rsid w:val="007118F0"/>
    <w:rsid w:val="00712E57"/>
    <w:rsid w:val="00715FB0"/>
    <w:rsid w:val="0072560B"/>
    <w:rsid w:val="00746532"/>
    <w:rsid w:val="0075125C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1AEB"/>
    <w:rsid w:val="00873E97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8410A"/>
    <w:rsid w:val="00997D0F"/>
    <w:rsid w:val="009C7756"/>
    <w:rsid w:val="00A125CE"/>
    <w:rsid w:val="00A15F7E"/>
    <w:rsid w:val="00A166B0"/>
    <w:rsid w:val="00A21CC2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48FE"/>
    <w:rsid w:val="00EB7CDE"/>
    <w:rsid w:val="00EE1FBF"/>
    <w:rsid w:val="00EF74CA"/>
    <w:rsid w:val="00F04280"/>
    <w:rsid w:val="00F365F2"/>
    <w:rsid w:val="00F43919"/>
    <w:rsid w:val="00F46F2C"/>
    <w:rsid w:val="00F66810"/>
    <w:rsid w:val="00F8042D"/>
    <w:rsid w:val="00FB0EF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0744B5"/>
  <w15:chartTrackingRefBased/>
  <w15:docId w15:val="{E1127406-4DDE-41C8-B7EF-9D02AF904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307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5</cp:revision>
  <cp:lastPrinted>2016-07-26T10:32:00Z</cp:lastPrinted>
  <dcterms:created xsi:type="dcterms:W3CDTF">2024-03-06T09:02:00Z</dcterms:created>
  <dcterms:modified xsi:type="dcterms:W3CDTF">2025-01-07T08:39:00Z</dcterms:modified>
</cp:coreProperties>
</file>