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FF1B55">
        <w:rPr>
          <w:rFonts w:ascii="Arial" w:hAnsi="Arial" w:cs="Arial"/>
          <w:b/>
        </w:rPr>
        <w:t>Katedry Maszyn Cieplnych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6761CC">
        <w:rPr>
          <w:rFonts w:ascii="Arial" w:hAnsi="Arial" w:cs="Arial"/>
          <w:b/>
        </w:rPr>
        <w:t>RK-NZ.262.1.2025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F1B55">
              <w:rPr>
                <w:rFonts w:ascii="Arial" w:hAnsi="Arial" w:cs="Arial"/>
              </w:rPr>
              <w:t>monitora 32”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 xml:space="preserve">cena </w:t>
            </w:r>
            <w:r w:rsidR="00F7706F">
              <w:rPr>
                <w:rFonts w:ascii="Arial" w:hAnsi="Arial" w:cs="Arial"/>
                <w:b/>
              </w:rPr>
              <w:t xml:space="preserve">całkowita </w:t>
            </w:r>
            <w:r w:rsidRPr="00B44DD9">
              <w:rPr>
                <w:rFonts w:ascii="Arial" w:hAnsi="Arial" w:cs="Arial"/>
                <w:b/>
              </w:rPr>
              <w:t>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</w:t>
            </w:r>
            <w:r w:rsidR="00F7706F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wynosi </w:t>
            </w:r>
            <w:r w:rsidR="00F7706F"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F1B55">
              <w:rPr>
                <w:rFonts w:ascii="Arial" w:hAnsi="Arial" w:cs="Arial"/>
              </w:rPr>
              <w:t>notebooka -  2 sztuki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</w:t>
            </w:r>
            <w:r w:rsidR="00B50E62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B50E62" w:rsidRPr="00405D02" w:rsidRDefault="00B50E6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FF1B55" w:rsidRPr="00405D02" w:rsidTr="008E704E">
        <w:tc>
          <w:tcPr>
            <w:tcW w:w="1134" w:type="dxa"/>
          </w:tcPr>
          <w:p w:rsidR="00FF1B55" w:rsidRPr="00405D02" w:rsidRDefault="00FF1B55" w:rsidP="008E704E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>graficznej stacji roboczej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3</w:t>
            </w:r>
            <w:bookmarkStart w:id="0" w:name="_GoBack"/>
            <w:bookmarkEnd w:id="0"/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</w:t>
            </w:r>
            <w:r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.%,</w:t>
            </w:r>
          </w:p>
          <w:p w:rsidR="00FF1B55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F1B55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F1B55" w:rsidRPr="00405D02" w:rsidRDefault="00FF1B55" w:rsidP="008E704E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FF1B55" w:rsidRPr="00405D02" w:rsidRDefault="00FF1B55" w:rsidP="008E704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lastRenderedPageBreak/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840" w:rsidRDefault="00AB5840">
      <w:r>
        <w:separator/>
      </w:r>
    </w:p>
  </w:endnote>
  <w:endnote w:type="continuationSeparator" w:id="0">
    <w:p w:rsidR="00AB5840" w:rsidRDefault="00AB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F1B55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840" w:rsidRDefault="00AB5840">
      <w:r>
        <w:separator/>
      </w:r>
    </w:p>
  </w:footnote>
  <w:footnote w:type="continuationSeparator" w:id="0">
    <w:p w:rsidR="00AB5840" w:rsidRDefault="00AB584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761CC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3E56A8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2C31005-EA5B-460F-8C9D-1E4AAA1B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423</Words>
  <Characters>3077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2025-01-09T14:02:00Z</cp:lastPrinted>
  <dcterms:created xsi:type="dcterms:W3CDTF">2025-01-09T14:02:00Z</dcterms:created>
  <dcterms:modified xsi:type="dcterms:W3CDTF">2025-01-09T14:02:00Z</dcterms:modified>
</cp:coreProperties>
</file>