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A53F50" w:rsidRDefault="00D62E6E" w:rsidP="00A53F50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53F5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AF1B12" w:rsidRPr="00A53F50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A53F5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53F50" w:rsidTr="00D62E6E">
        <w:tc>
          <w:tcPr>
            <w:tcW w:w="2800" w:type="dxa"/>
            <w:shd w:val="clear" w:color="auto" w:fill="auto"/>
          </w:tcPr>
          <w:p w:rsidR="00D62E6E" w:rsidRPr="00A53F50" w:rsidRDefault="00D62E6E" w:rsidP="00A53F5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53F50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53F50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A53F50" w:rsidRDefault="00D62E6E" w:rsidP="00A53F50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A53F50" w:rsidRDefault="00D62E6E" w:rsidP="00A53F50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53F50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53F50" w:rsidRDefault="00D62E6E" w:rsidP="00A53F50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53F5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A53F5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53F5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A53F50" w:rsidTr="00D62E6E">
        <w:tc>
          <w:tcPr>
            <w:tcW w:w="2800" w:type="dxa"/>
            <w:shd w:val="clear" w:color="auto" w:fill="auto"/>
          </w:tcPr>
          <w:p w:rsidR="00D62E6E" w:rsidRPr="00A53F50" w:rsidRDefault="00D62E6E" w:rsidP="00A53F50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53F50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A53F50" w:rsidRDefault="00D62E6E" w:rsidP="00A53F50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A53F50" w:rsidRDefault="00D62E6E" w:rsidP="00A53F50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53F50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53F50" w:rsidRDefault="00D62E6E" w:rsidP="00A53F50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A53F5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A53F50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A53F5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A53F50" w:rsidRDefault="00BC121E" w:rsidP="00A53F50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F1B12" w:rsidRPr="00A53F50" w:rsidTr="001F391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F1B12" w:rsidRPr="00A53F50" w:rsidRDefault="00AF1B12" w:rsidP="00A53F50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53F50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AF1B12" w:rsidRPr="00A53F50" w:rsidRDefault="00AF1B12" w:rsidP="00A53F50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53F5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A53F5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2023r. poz. 1605)</w:t>
            </w:r>
            <w:r w:rsidRPr="00A53F5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AF1B12" w:rsidRPr="00A53F50" w:rsidRDefault="00AF1B12" w:rsidP="00A53F50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53F50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AF1B12" w:rsidRPr="00A53F50" w:rsidRDefault="00AF1B12" w:rsidP="00A53F50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A53F50" w:rsidRDefault="00AF1B12" w:rsidP="00A53F50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53F5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A53F50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A53F50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</w:t>
      </w:r>
      <w:bookmarkStart w:id="0" w:name="_GoBack"/>
      <w:bookmarkEnd w:id="0"/>
      <w:r w:rsidR="00BC121E" w:rsidRPr="00A53F50">
        <w:rPr>
          <w:rFonts w:ascii="Arial" w:eastAsia="Times New Roman" w:hAnsi="Arial" w:cs="Arial"/>
          <w:sz w:val="24"/>
          <w:szCs w:val="24"/>
          <w:lang w:eastAsia="pl-PL"/>
        </w:rPr>
        <w:t>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53F50" w:rsidTr="00D62E6E">
        <w:tc>
          <w:tcPr>
            <w:tcW w:w="2269" w:type="dxa"/>
            <w:shd w:val="clear" w:color="auto" w:fill="auto"/>
          </w:tcPr>
          <w:p w:rsidR="00D62E6E" w:rsidRPr="00A53F50" w:rsidRDefault="00D62E6E" w:rsidP="00A53F5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53F5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A53F50" w:rsidRDefault="00AF1B12" w:rsidP="00A53F5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53F5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komputerowego dla Katedry Maszyn Cieplnych Politechniki Częstochowskiej</w:t>
            </w:r>
            <w:r w:rsidR="00D62E6E" w:rsidRPr="00A53F5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F1B12" w:rsidRPr="00A53F50" w:rsidTr="001F3912">
        <w:tc>
          <w:tcPr>
            <w:tcW w:w="2269" w:type="dxa"/>
            <w:shd w:val="clear" w:color="auto" w:fill="auto"/>
          </w:tcPr>
          <w:p w:rsidR="00AF1B12" w:rsidRPr="00A53F50" w:rsidRDefault="00AF1B12" w:rsidP="00A53F5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53F5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F1B12" w:rsidRPr="00A53F50" w:rsidRDefault="00AF1B12" w:rsidP="00A53F5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53F5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RK-NZ.262.1.2025.MM</w:t>
            </w:r>
          </w:p>
        </w:tc>
      </w:tr>
    </w:tbl>
    <w:p w:rsidR="00BC121E" w:rsidRPr="00A53F50" w:rsidRDefault="00AF1B12" w:rsidP="00A53F50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53F5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A53F50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A53F50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A53F50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A53F50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A53F50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A53F50" w:rsidRDefault="008E296F" w:rsidP="00A53F50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A53F50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A53F50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A53F50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A53F50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A53F50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A53F50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53F50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A53F50" w:rsidRDefault="00BC121E" w:rsidP="00A53F50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53F50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A53F50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A53F50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A53F50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A53F50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A53F50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A53F50" w:rsidRDefault="00BF69A4" w:rsidP="00A53F50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53F50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A53F50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53F50" w:rsidRDefault="00BC121E" w:rsidP="00A53F50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53F5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53F50" w:rsidRDefault="00BC121E" w:rsidP="00A53F50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53F5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53F50" w:rsidRDefault="00BC121E" w:rsidP="00A53F50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53F5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53F50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53F50" w:rsidRDefault="00BC121E" w:rsidP="00A53F50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53F5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53F50" w:rsidRDefault="00BC121E" w:rsidP="00A53F50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53F50" w:rsidRDefault="00BC121E" w:rsidP="00A53F50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A53F50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53F50" w:rsidRDefault="00BC121E" w:rsidP="00A53F50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53F5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53F50" w:rsidRDefault="00BC121E" w:rsidP="00A53F50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53F50" w:rsidRDefault="00BC121E" w:rsidP="00A53F50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A53F50" w:rsidRDefault="00BC121E" w:rsidP="00A53F50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A53F50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A53F50" w:rsidRDefault="00BC121E" w:rsidP="00A53F50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A53F50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A53F50" w:rsidRDefault="00067B62" w:rsidP="00A53F50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A53F50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A53F50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A53F50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A53F50" w:rsidRDefault="00067B62" w:rsidP="00A53F50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53F50" w:rsidTr="00620E37">
        <w:tc>
          <w:tcPr>
            <w:tcW w:w="2660" w:type="dxa"/>
            <w:shd w:val="clear" w:color="auto" w:fill="auto"/>
          </w:tcPr>
          <w:p w:rsidR="00BC121E" w:rsidRPr="00A53F50" w:rsidRDefault="00BC121E" w:rsidP="00A53F50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A53F50" w:rsidRDefault="00D62E6E" w:rsidP="00A53F50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A53F50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A53F50" w:rsidRDefault="00844A96" w:rsidP="00A53F50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A53F5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A53F5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A53F5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A53F50" w:rsidRDefault="00BC121E" w:rsidP="00A53F50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A53F50" w:rsidRDefault="00BC121E" w:rsidP="00A53F50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53F50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A53F50" w:rsidRDefault="00844A96" w:rsidP="00A53F50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A53F5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AF1B12" w:rsidRPr="00A53F5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A53F5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A53F5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5AE" w:rsidRDefault="00DC65AE">
      <w:r>
        <w:separator/>
      </w:r>
    </w:p>
  </w:endnote>
  <w:endnote w:type="continuationSeparator" w:id="0">
    <w:p w:rsidR="00DC65AE" w:rsidRDefault="00DC6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3F5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3F5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1B12" w:rsidRDefault="00AF1B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5AE" w:rsidRDefault="00DC65AE">
      <w:r>
        <w:separator/>
      </w:r>
    </w:p>
  </w:footnote>
  <w:footnote w:type="continuationSeparator" w:id="0">
    <w:p w:rsidR="00DC65AE" w:rsidRDefault="00DC65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1B12" w:rsidRDefault="00AF1B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1B12" w:rsidRDefault="00AF1B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1B12" w:rsidRDefault="00AF1B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65AE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15ED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53F50"/>
    <w:rsid w:val="00A73C79"/>
    <w:rsid w:val="00A807A7"/>
    <w:rsid w:val="00AB6C06"/>
    <w:rsid w:val="00AB7377"/>
    <w:rsid w:val="00AD329C"/>
    <w:rsid w:val="00AF1B12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C65AE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1A122E5-6333-4C33-A51E-FA0FFC20C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53F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53F50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EB7536-3901-4FA3-92DA-94BF10D9F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215</Words>
  <Characters>1725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2025-01-09T13:56:00Z</cp:lastPrinted>
  <dcterms:created xsi:type="dcterms:W3CDTF">2025-01-09T13:56:00Z</dcterms:created>
  <dcterms:modified xsi:type="dcterms:W3CDTF">2025-01-09T13:56:00Z</dcterms:modified>
</cp:coreProperties>
</file>