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858F" w14:textId="77777777" w:rsidR="00081D13" w:rsidRPr="00353FDC" w:rsidRDefault="00081BD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81BD8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081BD8">
        <w:rPr>
          <w:rFonts w:ascii="Arial" w:hAnsi="Arial" w:cs="Arial"/>
        </w:rPr>
        <w:t>2025-01-09</w:t>
      </w:r>
    </w:p>
    <w:p w14:paraId="5A5A8C33" w14:textId="2809B450" w:rsidR="00081D13" w:rsidRPr="00353FDC" w:rsidRDefault="00081BD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81BD8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EC164C8" w14:textId="77777777" w:rsidR="00081D13" w:rsidRPr="00353FDC" w:rsidRDefault="00081BD8" w:rsidP="00081D13">
      <w:pPr>
        <w:spacing w:line="360" w:lineRule="auto"/>
        <w:ind w:right="3969"/>
        <w:rPr>
          <w:rFonts w:ascii="Arial" w:hAnsi="Arial" w:cs="Arial"/>
        </w:rPr>
      </w:pPr>
      <w:r w:rsidRPr="00081BD8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081BD8">
        <w:rPr>
          <w:rFonts w:ascii="Arial" w:hAnsi="Arial" w:cs="Arial"/>
        </w:rPr>
        <w:t>66</w:t>
      </w:r>
    </w:p>
    <w:p w14:paraId="3C4427D8" w14:textId="77777777" w:rsidR="00081D13" w:rsidRPr="00353FDC" w:rsidRDefault="00081BD8" w:rsidP="00081D13">
      <w:pPr>
        <w:ind w:right="3969"/>
        <w:rPr>
          <w:rFonts w:ascii="Arial" w:hAnsi="Arial" w:cs="Arial"/>
        </w:rPr>
      </w:pPr>
      <w:r w:rsidRPr="00081BD8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081BD8">
        <w:rPr>
          <w:rFonts w:ascii="Arial" w:hAnsi="Arial" w:cs="Arial"/>
        </w:rPr>
        <w:t>Kraków</w:t>
      </w:r>
    </w:p>
    <w:p w14:paraId="1DB9657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76FB9E" w14:textId="506B4CA8" w:rsidR="00081D13" w:rsidRDefault="00081D13" w:rsidP="007D1CC9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F68AD6F" w14:textId="018E9A04" w:rsidR="004D2028" w:rsidRPr="00524B34" w:rsidRDefault="004D2028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SZP-271-27/24 </w:t>
      </w:r>
      <w:r w:rsidR="007D1CC9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7D1CC9">
        <w:rPr>
          <w:rFonts w:ascii="Arial" w:hAnsi="Arial" w:cs="Arial"/>
          <w:bCs/>
          <w:sz w:val="18"/>
          <w:szCs w:val="18"/>
        </w:rPr>
        <w:t>11.MM</w:t>
      </w:r>
    </w:p>
    <w:p w14:paraId="2B9FD7BB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5BF5136" w14:textId="77777777" w:rsidTr="00C13EA9">
        <w:tc>
          <w:tcPr>
            <w:tcW w:w="10065" w:type="dxa"/>
            <w:shd w:val="clear" w:color="auto" w:fill="F2F2F2"/>
            <w:hideMark/>
          </w:tcPr>
          <w:p w14:paraId="2E23FA2D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54150A3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79B4FD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5C52F96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DC97256" w14:textId="77777777" w:rsidTr="00081D13">
        <w:tc>
          <w:tcPr>
            <w:tcW w:w="2269" w:type="dxa"/>
            <w:shd w:val="clear" w:color="auto" w:fill="auto"/>
          </w:tcPr>
          <w:p w14:paraId="76366F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14F6459" w14:textId="77777777" w:rsidR="00081D13" w:rsidRPr="00353FDC" w:rsidRDefault="00081BD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1BD8">
              <w:rPr>
                <w:rFonts w:ascii="Arial" w:hAnsi="Arial" w:cs="Arial"/>
                <w:bCs/>
              </w:rPr>
              <w:t>Świadczenie kompleksowych usług pralniczych</w:t>
            </w:r>
          </w:p>
        </w:tc>
      </w:tr>
      <w:tr w:rsidR="00081BD8" w:rsidRPr="00353FDC" w14:paraId="29B0A034" w14:textId="77777777" w:rsidTr="00D3680A">
        <w:tc>
          <w:tcPr>
            <w:tcW w:w="2269" w:type="dxa"/>
            <w:shd w:val="clear" w:color="auto" w:fill="auto"/>
          </w:tcPr>
          <w:p w14:paraId="34343C70" w14:textId="77777777" w:rsidR="00081BD8" w:rsidRPr="00353FDC" w:rsidRDefault="00081BD8" w:rsidP="00D368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2FF5D71" w14:textId="77777777" w:rsidR="00081BD8" w:rsidRPr="00353FDC" w:rsidRDefault="00081BD8" w:rsidP="00D368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1BD8">
              <w:rPr>
                <w:rFonts w:ascii="Arial" w:hAnsi="Arial" w:cs="Arial"/>
                <w:bCs/>
              </w:rPr>
              <w:t>SZP-271-27/24</w:t>
            </w:r>
          </w:p>
        </w:tc>
      </w:tr>
    </w:tbl>
    <w:p w14:paraId="77FEB0CC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0D16E03" w14:textId="13C5D85A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081BD8" w:rsidRPr="00081BD8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81BD8" w:rsidRPr="00081BD8">
        <w:rPr>
          <w:rFonts w:ascii="Arial" w:hAnsi="Arial" w:cs="Arial"/>
        </w:rPr>
        <w:t>(</w:t>
      </w:r>
      <w:proofErr w:type="spellStart"/>
      <w:r w:rsidR="00081BD8" w:rsidRPr="00081BD8">
        <w:rPr>
          <w:rFonts w:ascii="Arial" w:hAnsi="Arial" w:cs="Arial"/>
        </w:rPr>
        <w:t>t.j</w:t>
      </w:r>
      <w:proofErr w:type="spellEnd"/>
      <w:r w:rsidR="00081BD8" w:rsidRPr="00081BD8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14:paraId="56645B49" w14:textId="77777777" w:rsidR="00C269CA" w:rsidRDefault="00C269CA" w:rsidP="00C269CA">
      <w:pPr>
        <w:spacing w:before="80" w:after="40"/>
        <w:rPr>
          <w:rFonts w:ascii="Arial" w:hAnsi="Arial" w:cs="Arial"/>
        </w:rPr>
      </w:pPr>
      <w:r>
        <w:rPr>
          <w:rFonts w:ascii="Arial" w:hAnsi="Arial" w:cs="Arial"/>
        </w:rPr>
        <w:t>Konsorcjum:</w:t>
      </w:r>
    </w:p>
    <w:p w14:paraId="630EF049" w14:textId="77777777" w:rsidR="00C269CA" w:rsidRDefault="00C269CA" w:rsidP="00C269CA">
      <w:pPr>
        <w:spacing w:before="80" w:after="4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Tom – </w:t>
      </w:r>
      <w:proofErr w:type="spellStart"/>
      <w:r>
        <w:rPr>
          <w:rFonts w:ascii="Arial" w:hAnsi="Arial" w:cs="Arial"/>
          <w:b/>
          <w:bCs/>
        </w:rPr>
        <w:t>Marg</w:t>
      </w:r>
      <w:proofErr w:type="spellEnd"/>
      <w:r>
        <w:rPr>
          <w:rFonts w:ascii="Arial" w:hAnsi="Arial" w:cs="Arial"/>
          <w:b/>
          <w:bCs/>
        </w:rPr>
        <w:t xml:space="preserve"> ZPCH </w:t>
      </w:r>
      <w:r>
        <w:rPr>
          <w:rFonts w:ascii="Arial" w:hAnsi="Arial" w:cs="Arial"/>
        </w:rPr>
        <w:t>(lider)</w:t>
      </w:r>
      <w:r>
        <w:rPr>
          <w:rFonts w:ascii="Arial" w:hAnsi="Arial" w:cs="Arial"/>
        </w:rPr>
        <w:br/>
        <w:t xml:space="preserve">ul. Płk. Dąbka 16, 30-732 Kraków                                  </w:t>
      </w:r>
    </w:p>
    <w:p w14:paraId="3ABFE63B" w14:textId="4F250885" w:rsidR="00C269CA" w:rsidRPr="00E1738E" w:rsidRDefault="00C269CA" w:rsidP="00C269CA">
      <w:pPr>
        <w:pStyle w:val="Nagwek"/>
        <w:tabs>
          <w:tab w:val="clear" w:pos="4536"/>
          <w:tab w:val="clear" w:pos="9072"/>
        </w:tabs>
        <w:spacing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Wrotom Sp. z o.o.</w:t>
      </w:r>
      <w:r>
        <w:rPr>
          <w:rFonts w:ascii="Arial" w:hAnsi="Arial" w:cs="Arial"/>
        </w:rPr>
        <w:t xml:space="preserve"> (członek)</w:t>
      </w:r>
      <w:r>
        <w:rPr>
          <w:rFonts w:ascii="Arial" w:hAnsi="Arial" w:cs="Arial"/>
        </w:rPr>
        <w:br/>
        <w:t>ul. Ciepłownicza 23 B, 31-574 Kraków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1BD8" w:rsidRPr="00E1738E" w14:paraId="11800EA3" w14:textId="77777777" w:rsidTr="00D3680A">
        <w:trPr>
          <w:cantSplit/>
        </w:trPr>
        <w:tc>
          <w:tcPr>
            <w:tcW w:w="10080" w:type="dxa"/>
          </w:tcPr>
          <w:p w14:paraId="0644911A" w14:textId="77777777" w:rsidR="00081BD8" w:rsidRPr="00BC506C" w:rsidRDefault="00081BD8" w:rsidP="00D3680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081BD8">
              <w:rPr>
                <w:rFonts w:ascii="Arial" w:hAnsi="Arial" w:cs="Arial"/>
                <w:b/>
              </w:rPr>
              <w:t>2 697 771.30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F7F3896" w14:textId="77777777" w:rsidR="00081BD8" w:rsidRPr="00E1738E" w:rsidRDefault="00081BD8" w:rsidP="00D3680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EAA976E" w14:textId="77777777" w:rsidR="00081BD8" w:rsidRPr="00E1738E" w:rsidRDefault="00081BD8" w:rsidP="00D368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81BD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78BE351D" w14:textId="7638BE58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98"/>
        <w:gridCol w:w="1559"/>
        <w:gridCol w:w="2127"/>
      </w:tblGrid>
      <w:tr w:rsidR="00C269CA" w:rsidRPr="008567C7" w14:paraId="34DB080B" w14:textId="77777777" w:rsidTr="00C269CA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40898B1" w14:textId="77777777" w:rsidR="00C269CA" w:rsidRPr="00553EDC" w:rsidRDefault="00C269C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98" w:type="dxa"/>
            <w:shd w:val="clear" w:color="auto" w:fill="F2F2F2"/>
            <w:vAlign w:val="center"/>
          </w:tcPr>
          <w:p w14:paraId="48D67B38" w14:textId="77777777" w:rsidR="00C269CA" w:rsidRPr="00553EDC" w:rsidRDefault="00C269C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741E0AB" w14:textId="77777777" w:rsidR="00C269CA" w:rsidRPr="00553EDC" w:rsidRDefault="00C269C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81BD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49CF6824" w14:textId="77777777" w:rsidR="00C269CA" w:rsidRPr="00553EDC" w:rsidRDefault="00C269C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269CA" w:rsidRPr="008567C7" w14:paraId="16991814" w14:textId="77777777" w:rsidTr="00C269CA">
        <w:trPr>
          <w:jc w:val="center"/>
        </w:trPr>
        <w:tc>
          <w:tcPr>
            <w:tcW w:w="851" w:type="dxa"/>
            <w:vAlign w:val="center"/>
          </w:tcPr>
          <w:p w14:paraId="51D0551A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98" w:type="dxa"/>
            <w:vAlign w:val="center"/>
          </w:tcPr>
          <w:p w14:paraId="64309EBE" w14:textId="77777777" w:rsidR="00C269CA" w:rsidRDefault="00C269CA" w:rsidP="00C269CA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14:paraId="3846D749" w14:textId="77777777" w:rsidR="00C269CA" w:rsidRDefault="00C269CA" w:rsidP="00C269CA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Tom – </w:t>
            </w:r>
            <w:proofErr w:type="spellStart"/>
            <w:r>
              <w:rPr>
                <w:rFonts w:ascii="Arial" w:hAnsi="Arial" w:cs="Arial"/>
                <w:b/>
                <w:bCs/>
              </w:rPr>
              <w:t>Marg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ZPCH </w:t>
            </w:r>
            <w:r>
              <w:rPr>
                <w:rFonts w:ascii="Arial" w:hAnsi="Arial" w:cs="Arial"/>
              </w:rPr>
              <w:t>(lider)</w:t>
            </w:r>
            <w:r>
              <w:rPr>
                <w:rFonts w:ascii="Arial" w:hAnsi="Arial" w:cs="Arial"/>
              </w:rPr>
              <w:br/>
              <w:t xml:space="preserve">ul. Płk. Dąbka 16, 30-732 Kraków                                  </w:t>
            </w:r>
          </w:p>
          <w:p w14:paraId="253A2017" w14:textId="10BDD374" w:rsidR="00C269CA" w:rsidRPr="00553EDC" w:rsidRDefault="00C269CA" w:rsidP="00C269C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Wrotom Sp. z o.o.</w:t>
            </w:r>
            <w:r>
              <w:rPr>
                <w:rFonts w:ascii="Arial" w:hAnsi="Arial" w:cs="Arial"/>
                <w:sz w:val="24"/>
                <w:szCs w:val="24"/>
              </w:rPr>
              <w:t xml:space="preserve"> (członek)</w:t>
            </w:r>
            <w:r>
              <w:rPr>
                <w:rFonts w:ascii="Arial" w:hAnsi="Arial" w:cs="Arial"/>
                <w:sz w:val="24"/>
                <w:szCs w:val="24"/>
              </w:rPr>
              <w:br/>
              <w:t>ul. Ciepłownicza 23 B, 31-574 Kraków</w:t>
            </w:r>
          </w:p>
        </w:tc>
        <w:tc>
          <w:tcPr>
            <w:tcW w:w="1559" w:type="dxa"/>
            <w:vAlign w:val="center"/>
          </w:tcPr>
          <w:p w14:paraId="41EDDC29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56946950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269CA" w:rsidRPr="008567C7" w14:paraId="3562E5EB" w14:textId="77777777" w:rsidTr="00C269CA">
        <w:trPr>
          <w:jc w:val="center"/>
        </w:trPr>
        <w:tc>
          <w:tcPr>
            <w:tcW w:w="851" w:type="dxa"/>
            <w:vAlign w:val="center"/>
          </w:tcPr>
          <w:p w14:paraId="0A3D6DF8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198" w:type="dxa"/>
            <w:vAlign w:val="center"/>
          </w:tcPr>
          <w:p w14:paraId="71B06722" w14:textId="77777777" w:rsidR="00C269CA" w:rsidRPr="00553EDC" w:rsidRDefault="00C269CA" w:rsidP="00D3680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81BD8">
              <w:rPr>
                <w:rFonts w:ascii="Arial" w:hAnsi="Arial" w:cs="Arial"/>
                <w:b/>
                <w:sz w:val="22"/>
                <w:szCs w:val="22"/>
              </w:rPr>
              <w:t>Praxima</w:t>
            </w:r>
            <w:proofErr w:type="spellEnd"/>
            <w:r w:rsidRPr="00081B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81BD8">
              <w:rPr>
                <w:rFonts w:ascii="Arial" w:hAnsi="Arial" w:cs="Arial"/>
                <w:b/>
                <w:sz w:val="22"/>
                <w:szCs w:val="22"/>
              </w:rPr>
              <w:t>Krakpol</w:t>
            </w:r>
            <w:proofErr w:type="spellEnd"/>
            <w:r w:rsidRPr="00081BD8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14:paraId="17716B5B" w14:textId="77777777" w:rsidR="00C269CA" w:rsidRPr="00553EDC" w:rsidRDefault="00C269CA" w:rsidP="00D3680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81BD8">
              <w:rPr>
                <w:rFonts w:ascii="Arial" w:hAnsi="Arial" w:cs="Arial"/>
                <w:bCs/>
                <w:sz w:val="22"/>
                <w:szCs w:val="22"/>
              </w:rPr>
              <w:t>Dworcowa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1BD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5303A07" w14:textId="77777777" w:rsidR="00C269CA" w:rsidRPr="00553EDC" w:rsidRDefault="00C269CA" w:rsidP="00D3680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81BD8">
              <w:rPr>
                <w:rFonts w:ascii="Arial" w:hAnsi="Arial" w:cs="Arial"/>
                <w:bCs/>
                <w:sz w:val="22"/>
                <w:szCs w:val="22"/>
              </w:rPr>
              <w:t>32-540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1BD8">
              <w:rPr>
                <w:rFonts w:ascii="Arial" w:hAnsi="Arial" w:cs="Arial"/>
                <w:bCs/>
                <w:sz w:val="22"/>
                <w:szCs w:val="22"/>
              </w:rPr>
              <w:t>Trzebinia</w:t>
            </w:r>
          </w:p>
        </w:tc>
        <w:tc>
          <w:tcPr>
            <w:tcW w:w="1559" w:type="dxa"/>
            <w:vAlign w:val="center"/>
          </w:tcPr>
          <w:p w14:paraId="562F12AE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97,75</w:t>
            </w:r>
          </w:p>
        </w:tc>
        <w:tc>
          <w:tcPr>
            <w:tcW w:w="2127" w:type="dxa"/>
            <w:vAlign w:val="center"/>
          </w:tcPr>
          <w:p w14:paraId="2B534AA2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97,75</w:t>
            </w:r>
          </w:p>
        </w:tc>
      </w:tr>
      <w:tr w:rsidR="00C269CA" w:rsidRPr="008567C7" w14:paraId="788A5019" w14:textId="77777777" w:rsidTr="00C269CA">
        <w:trPr>
          <w:jc w:val="center"/>
        </w:trPr>
        <w:tc>
          <w:tcPr>
            <w:tcW w:w="851" w:type="dxa"/>
            <w:vAlign w:val="center"/>
          </w:tcPr>
          <w:p w14:paraId="2E1B43A3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98" w:type="dxa"/>
            <w:vAlign w:val="center"/>
          </w:tcPr>
          <w:p w14:paraId="75614367" w14:textId="77777777" w:rsidR="00C269CA" w:rsidRDefault="00C269CA" w:rsidP="00C269CA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14:paraId="2F63BC0F" w14:textId="77777777" w:rsidR="00C269CA" w:rsidRDefault="00C269CA" w:rsidP="00C269CA">
            <w:pPr>
              <w:spacing w:before="80" w:after="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Citonet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– Kraków Sp. z o.o.</w:t>
            </w:r>
            <w:r>
              <w:rPr>
                <w:rFonts w:ascii="Arial" w:hAnsi="Arial" w:cs="Arial"/>
              </w:rPr>
              <w:t xml:space="preserve"> (lider) </w:t>
            </w:r>
            <w:r>
              <w:rPr>
                <w:rFonts w:ascii="Arial" w:hAnsi="Arial" w:cs="Arial"/>
              </w:rPr>
              <w:br/>
              <w:t>ul. Gromadzka 52, 30-719 Kraków</w:t>
            </w:r>
          </w:p>
          <w:p w14:paraId="203245D2" w14:textId="77777777" w:rsidR="00C269CA" w:rsidRDefault="00C269CA" w:rsidP="00C269CA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Toruńskie Zakłady Materiałów Opatrunkowych S.A.</w:t>
            </w:r>
            <w:r>
              <w:rPr>
                <w:rFonts w:ascii="Arial" w:hAnsi="Arial" w:cs="Arial"/>
              </w:rPr>
              <w:t xml:space="preserve"> (członek)</w:t>
            </w:r>
          </w:p>
          <w:p w14:paraId="619BAA81" w14:textId="43AD4FDF" w:rsidR="00C269CA" w:rsidRPr="00553EDC" w:rsidRDefault="00C269CA" w:rsidP="00C269C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Żółkiewskiego 20/26, 87-100 Toruń</w:t>
            </w:r>
          </w:p>
        </w:tc>
        <w:tc>
          <w:tcPr>
            <w:tcW w:w="1559" w:type="dxa"/>
            <w:vAlign w:val="center"/>
          </w:tcPr>
          <w:p w14:paraId="2BE912CC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92,81</w:t>
            </w:r>
          </w:p>
        </w:tc>
        <w:tc>
          <w:tcPr>
            <w:tcW w:w="2127" w:type="dxa"/>
            <w:vAlign w:val="center"/>
          </w:tcPr>
          <w:p w14:paraId="10DFE614" w14:textId="77777777" w:rsidR="00C269CA" w:rsidRPr="00553EDC" w:rsidRDefault="00C269CA" w:rsidP="00D3680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BD8">
              <w:rPr>
                <w:rFonts w:ascii="Arial" w:hAnsi="Arial" w:cs="Arial"/>
                <w:sz w:val="22"/>
                <w:szCs w:val="22"/>
              </w:rPr>
              <w:t xml:space="preserve">  92,81</w:t>
            </w:r>
          </w:p>
        </w:tc>
      </w:tr>
    </w:tbl>
    <w:p w14:paraId="6D2FD02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5E5273B6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4A1B888" w14:textId="77777777" w:rsidR="00E060C6" w:rsidRPr="00E060C6" w:rsidRDefault="00E060C6" w:rsidP="00E060C6">
      <w:pPr>
        <w:ind w:left="2124"/>
        <w:jc w:val="right"/>
        <w:rPr>
          <w:rFonts w:ascii="Arial" w:hAnsi="Arial" w:cs="Arial"/>
          <w:i/>
        </w:rPr>
      </w:pPr>
      <w:r w:rsidRPr="00E060C6">
        <w:rPr>
          <w:rFonts w:ascii="Arial" w:hAnsi="Arial" w:cs="Arial"/>
          <w:i/>
        </w:rPr>
        <w:t>Zamawiający</w:t>
      </w:r>
    </w:p>
    <w:p w14:paraId="5B3124ED" w14:textId="77777777" w:rsidR="00E060C6" w:rsidRPr="00E060C6" w:rsidRDefault="00E060C6" w:rsidP="00E060C6">
      <w:pPr>
        <w:jc w:val="right"/>
        <w:rPr>
          <w:rFonts w:ascii="Arial" w:hAnsi="Arial" w:cs="Arial"/>
          <w:i/>
        </w:rPr>
      </w:pPr>
      <w:r w:rsidRPr="00E060C6">
        <w:rPr>
          <w:rFonts w:ascii="Arial" w:hAnsi="Arial" w:cs="Arial"/>
          <w:i/>
        </w:rPr>
        <w:t xml:space="preserve">Z-ca Dyrektora ds. Finansowych </w:t>
      </w:r>
    </w:p>
    <w:p w14:paraId="2D155C39" w14:textId="07628B0B" w:rsidR="008642B3" w:rsidRPr="00005838" w:rsidRDefault="00E060C6" w:rsidP="00E060C6">
      <w:pPr>
        <w:jc w:val="right"/>
        <w:rPr>
          <w:sz w:val="32"/>
          <w:szCs w:val="32"/>
        </w:rPr>
      </w:pPr>
      <w:r w:rsidRPr="00E060C6">
        <w:rPr>
          <w:rFonts w:ascii="Arial" w:hAnsi="Arial" w:cs="Arial"/>
          <w:i/>
        </w:rPr>
        <w:t>mgr Dorota Góral</w:t>
      </w:r>
      <w:r w:rsidR="00081BD8" w:rsidRPr="00081BD8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1EBFC" w14:textId="77777777" w:rsidR="00AC6CF9" w:rsidRDefault="00AC6CF9">
      <w:r>
        <w:separator/>
      </w:r>
    </w:p>
  </w:endnote>
  <w:endnote w:type="continuationSeparator" w:id="0">
    <w:p w14:paraId="5BFA7920" w14:textId="77777777" w:rsidR="00AC6CF9" w:rsidRDefault="00AC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E7C4" w14:textId="77777777" w:rsidR="00081BD8" w:rsidRDefault="00081B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6167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D190EB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0A33" w14:textId="77777777" w:rsidR="00081BD8" w:rsidRDefault="00081B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FBAD2" w14:textId="77777777" w:rsidR="00AC6CF9" w:rsidRDefault="00AC6CF9">
      <w:r>
        <w:separator/>
      </w:r>
    </w:p>
  </w:footnote>
  <w:footnote w:type="continuationSeparator" w:id="0">
    <w:p w14:paraId="1ED6B281" w14:textId="77777777" w:rsidR="00AC6CF9" w:rsidRDefault="00AC6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2BB19" w14:textId="77777777" w:rsidR="00081BD8" w:rsidRDefault="00081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9E47A" w14:textId="77777777" w:rsidR="00081BD8" w:rsidRDefault="00081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DB18A" w14:textId="77777777" w:rsidR="00081BD8" w:rsidRDefault="00081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CF9"/>
    <w:rsid w:val="00005838"/>
    <w:rsid w:val="00022322"/>
    <w:rsid w:val="00042497"/>
    <w:rsid w:val="00081BD8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028"/>
    <w:rsid w:val="004E324A"/>
    <w:rsid w:val="004E7234"/>
    <w:rsid w:val="0054734E"/>
    <w:rsid w:val="00596FD7"/>
    <w:rsid w:val="005E5BFF"/>
    <w:rsid w:val="00607F9B"/>
    <w:rsid w:val="006257A9"/>
    <w:rsid w:val="00644DCB"/>
    <w:rsid w:val="00657C1E"/>
    <w:rsid w:val="006E3089"/>
    <w:rsid w:val="00712C39"/>
    <w:rsid w:val="0075025B"/>
    <w:rsid w:val="00756CDA"/>
    <w:rsid w:val="007D1CC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6CF9"/>
    <w:rsid w:val="00B32D12"/>
    <w:rsid w:val="00B464D3"/>
    <w:rsid w:val="00B8185B"/>
    <w:rsid w:val="00BD2174"/>
    <w:rsid w:val="00C13EA9"/>
    <w:rsid w:val="00C269C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60C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AE6F52"/>
  <w15:chartTrackingRefBased/>
  <w15:docId w15:val="{A2C63302-71FD-4AE1-9FAB-181FC002B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269C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267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2025-01-09T07:47:00Z</dcterms:created>
  <dcterms:modified xsi:type="dcterms:W3CDTF">2025-01-10T06:40:00Z</dcterms:modified>
</cp:coreProperties>
</file>