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38F3A" w14:textId="77777777" w:rsidR="00687720" w:rsidRPr="002245BE" w:rsidRDefault="00687720" w:rsidP="00687720">
      <w:pPr>
        <w:jc w:val="right"/>
        <w:rPr>
          <w:sz w:val="22"/>
          <w:szCs w:val="22"/>
        </w:rPr>
      </w:pPr>
      <w:bookmarkStart w:id="0" w:name="_Hlk53520193"/>
      <w:r w:rsidRPr="00CE0248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CE0248">
        <w:rPr>
          <w:sz w:val="22"/>
          <w:szCs w:val="22"/>
        </w:rPr>
        <w:t>2025-01-09</w:t>
      </w:r>
    </w:p>
    <w:p w14:paraId="5AAA549F" w14:textId="77777777" w:rsidR="00687720" w:rsidRPr="00CE0248" w:rsidRDefault="00687720" w:rsidP="00687720">
      <w:pPr>
        <w:rPr>
          <w:b/>
          <w:bCs/>
          <w:sz w:val="22"/>
          <w:szCs w:val="22"/>
        </w:rPr>
      </w:pPr>
      <w:r w:rsidRPr="00CE0248">
        <w:rPr>
          <w:b/>
          <w:bCs/>
          <w:sz w:val="22"/>
          <w:szCs w:val="22"/>
        </w:rPr>
        <w:t>Akademia Górniczo - Hutnicza</w:t>
      </w:r>
    </w:p>
    <w:p w14:paraId="537D4C94" w14:textId="77777777" w:rsidR="00687720" w:rsidRPr="00CE0248" w:rsidRDefault="00687720" w:rsidP="00687720">
      <w:pPr>
        <w:rPr>
          <w:b/>
          <w:bCs/>
          <w:sz w:val="22"/>
          <w:szCs w:val="22"/>
        </w:rPr>
      </w:pPr>
      <w:r w:rsidRPr="00CE0248">
        <w:rPr>
          <w:b/>
          <w:bCs/>
          <w:sz w:val="22"/>
          <w:szCs w:val="22"/>
        </w:rPr>
        <w:t>im. Stanisława Staszica w Krakowie</w:t>
      </w:r>
    </w:p>
    <w:p w14:paraId="08EF9B11" w14:textId="77777777" w:rsidR="00687720" w:rsidRPr="002245BE" w:rsidRDefault="00687720" w:rsidP="00687720">
      <w:pPr>
        <w:rPr>
          <w:b/>
          <w:bCs/>
          <w:sz w:val="22"/>
          <w:szCs w:val="22"/>
        </w:rPr>
      </w:pPr>
      <w:r w:rsidRPr="00CE0248">
        <w:rPr>
          <w:b/>
          <w:bCs/>
          <w:sz w:val="22"/>
          <w:szCs w:val="22"/>
        </w:rPr>
        <w:t>Dział Zamówień Publicznych</w:t>
      </w:r>
    </w:p>
    <w:p w14:paraId="6B1C91B9" w14:textId="77777777" w:rsidR="00687720" w:rsidRPr="002245BE" w:rsidRDefault="00687720" w:rsidP="00687720">
      <w:pPr>
        <w:rPr>
          <w:sz w:val="22"/>
          <w:szCs w:val="22"/>
        </w:rPr>
      </w:pPr>
      <w:r w:rsidRPr="00CE0248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CE0248">
        <w:rPr>
          <w:sz w:val="22"/>
          <w:szCs w:val="22"/>
        </w:rPr>
        <w:t>30</w:t>
      </w:r>
    </w:p>
    <w:p w14:paraId="420F490A" w14:textId="77777777" w:rsidR="00687720" w:rsidRPr="002245BE" w:rsidRDefault="00687720" w:rsidP="00687720">
      <w:pPr>
        <w:rPr>
          <w:sz w:val="22"/>
          <w:szCs w:val="22"/>
        </w:rPr>
      </w:pPr>
      <w:r w:rsidRPr="00CE0248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CE0248">
        <w:rPr>
          <w:sz w:val="22"/>
          <w:szCs w:val="22"/>
        </w:rPr>
        <w:t>Kraków</w:t>
      </w:r>
    </w:p>
    <w:p w14:paraId="5F71CE96" w14:textId="77777777" w:rsidR="00687720" w:rsidRDefault="00687720" w:rsidP="00687720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CE0248">
        <w:rPr>
          <w:bCs/>
          <w:sz w:val="22"/>
          <w:szCs w:val="22"/>
        </w:rPr>
        <w:t>DE-dzp.272-689/24/7</w:t>
      </w:r>
    </w:p>
    <w:p w14:paraId="2C0F350C" w14:textId="77777777" w:rsidR="00687720" w:rsidRDefault="00687720" w:rsidP="00687720">
      <w:pPr>
        <w:rPr>
          <w:sz w:val="22"/>
          <w:szCs w:val="22"/>
        </w:rPr>
      </w:pPr>
    </w:p>
    <w:p w14:paraId="5E72DE0E" w14:textId="77777777" w:rsidR="00687720" w:rsidRPr="00E62859" w:rsidRDefault="00687720" w:rsidP="00687720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77BDB0F9" w14:textId="77777777" w:rsidR="00687720" w:rsidRPr="00C65E53" w:rsidRDefault="00687720" w:rsidP="00687720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433B4442" w14:textId="77777777" w:rsidR="00687720" w:rsidRDefault="00687720" w:rsidP="00687720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14:paraId="53B65EEF" w14:textId="77777777" w:rsidR="00687720" w:rsidRDefault="00687720" w:rsidP="00687720">
      <w:pPr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87720" w:rsidRPr="00607F9B" w14:paraId="5DCCC995" w14:textId="77777777" w:rsidTr="00F36DB0">
        <w:trPr>
          <w:trHeight w:val="638"/>
        </w:trPr>
        <w:tc>
          <w:tcPr>
            <w:tcW w:w="959" w:type="dxa"/>
            <w:shd w:val="clear" w:color="auto" w:fill="auto"/>
          </w:tcPr>
          <w:p w14:paraId="1664D131" w14:textId="77777777" w:rsidR="00687720" w:rsidRPr="00607F9B" w:rsidRDefault="00687720" w:rsidP="00687720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4B9FA86" w14:textId="77777777" w:rsidR="00687720" w:rsidRPr="00607F9B" w:rsidRDefault="00687720" w:rsidP="00687720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E024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E024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E3792">
              <w:rPr>
                <w:sz w:val="22"/>
                <w:szCs w:val="22"/>
              </w:rPr>
              <w:t>pn</w:t>
            </w:r>
            <w:proofErr w:type="spellEnd"/>
            <w:r w:rsidRPr="00AE3792">
              <w:rPr>
                <w:sz w:val="22"/>
                <w:szCs w:val="22"/>
              </w:rPr>
              <w:t>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E0248">
              <w:rPr>
                <w:b/>
                <w:bCs/>
                <w:sz w:val="22"/>
                <w:szCs w:val="22"/>
              </w:rPr>
              <w:t>Usługa audio-wideo - przygotowanie 10 transmisji internetowych z wydarzeń o charakterze popularno-naukowym - DE-dzp.272-689/24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5C3CC0F1" w14:textId="77777777" w:rsidR="00687720" w:rsidRDefault="00687720" w:rsidP="00687720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145E5058" w14:textId="771E30A2" w:rsidR="00687720" w:rsidRDefault="00687720" w:rsidP="00687720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</w:t>
      </w:r>
      <w:r w:rsidRPr="00214023">
        <w:rPr>
          <w:sz w:val="22"/>
          <w:szCs w:val="22"/>
        </w:rPr>
        <w:t xml:space="preserve">publicznych (Dz.U.2024.1320 </w:t>
      </w:r>
      <w:proofErr w:type="spellStart"/>
      <w:r w:rsidRPr="00214023">
        <w:rPr>
          <w:sz w:val="22"/>
          <w:szCs w:val="22"/>
        </w:rPr>
        <w:t>t.j</w:t>
      </w:r>
      <w:proofErr w:type="spellEnd"/>
      <w:r w:rsidRPr="00214023">
        <w:rPr>
          <w:sz w:val="22"/>
          <w:szCs w:val="22"/>
        </w:rPr>
        <w:t>. ze zm.) zwanej</w:t>
      </w:r>
      <w:r w:rsidRPr="009B2352">
        <w:rPr>
          <w:sz w:val="22"/>
          <w:szCs w:val="22"/>
        </w:rPr>
        <w:t xml:space="preserve">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p w14:paraId="4A69164E" w14:textId="77777777" w:rsidR="00687720" w:rsidRDefault="00687720" w:rsidP="00687720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87720" w14:paraId="7918CD17" w14:textId="77777777" w:rsidTr="00F36DB0">
        <w:trPr>
          <w:cantSplit/>
        </w:trPr>
        <w:tc>
          <w:tcPr>
            <w:tcW w:w="10150" w:type="dxa"/>
          </w:tcPr>
          <w:p w14:paraId="013CF313" w14:textId="77777777" w:rsidR="00687720" w:rsidRPr="00D26ED6" w:rsidRDefault="00687720" w:rsidP="00687720">
            <w:pPr>
              <w:jc w:val="both"/>
              <w:rPr>
                <w:b/>
                <w:sz w:val="22"/>
                <w:szCs w:val="22"/>
              </w:rPr>
            </w:pPr>
            <w:r w:rsidRPr="00CE0248">
              <w:rPr>
                <w:b/>
                <w:sz w:val="22"/>
                <w:szCs w:val="22"/>
              </w:rPr>
              <w:t xml:space="preserve">SOFTHAR Janusz </w:t>
            </w:r>
            <w:r>
              <w:rPr>
                <w:b/>
                <w:sz w:val="22"/>
                <w:szCs w:val="22"/>
              </w:rPr>
              <w:t>K</w:t>
            </w:r>
            <w:r w:rsidRPr="00CE0248">
              <w:rPr>
                <w:b/>
                <w:sz w:val="22"/>
                <w:szCs w:val="22"/>
              </w:rPr>
              <w:t>araś</w:t>
            </w:r>
          </w:p>
          <w:p w14:paraId="1A45CEBC" w14:textId="77777777" w:rsidR="00687720" w:rsidRPr="009F0E5C" w:rsidRDefault="00687720" w:rsidP="00687720">
            <w:pPr>
              <w:jc w:val="both"/>
              <w:rPr>
                <w:bCs/>
                <w:sz w:val="22"/>
                <w:szCs w:val="22"/>
              </w:rPr>
            </w:pPr>
            <w:r w:rsidRPr="00CE0248">
              <w:rPr>
                <w:bCs/>
                <w:sz w:val="22"/>
                <w:szCs w:val="22"/>
              </w:rPr>
              <w:t>Orzeszkowej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0248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E0248">
              <w:rPr>
                <w:bCs/>
                <w:sz w:val="22"/>
                <w:szCs w:val="22"/>
              </w:rPr>
              <w:t>/7</w:t>
            </w:r>
          </w:p>
          <w:p w14:paraId="0318C9EF" w14:textId="77777777" w:rsidR="00687720" w:rsidRPr="009F0E5C" w:rsidRDefault="00687720" w:rsidP="00687720">
            <w:pPr>
              <w:jc w:val="both"/>
              <w:rPr>
                <w:bCs/>
                <w:sz w:val="22"/>
                <w:szCs w:val="22"/>
              </w:rPr>
            </w:pPr>
            <w:r w:rsidRPr="00CE0248">
              <w:rPr>
                <w:bCs/>
                <w:sz w:val="22"/>
                <w:szCs w:val="22"/>
              </w:rPr>
              <w:t>41-902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0248">
              <w:rPr>
                <w:bCs/>
                <w:sz w:val="22"/>
                <w:szCs w:val="22"/>
              </w:rPr>
              <w:t>Bytom</w:t>
            </w:r>
          </w:p>
          <w:p w14:paraId="69078750" w14:textId="77777777" w:rsidR="00687720" w:rsidRPr="00D26ED6" w:rsidRDefault="00687720" w:rsidP="00687720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0DEF413" w14:textId="77777777" w:rsidR="00687720" w:rsidRPr="00D26ED6" w:rsidRDefault="00687720" w:rsidP="00687720">
            <w:pPr>
              <w:jc w:val="both"/>
              <w:rPr>
                <w:b/>
                <w:sz w:val="22"/>
                <w:szCs w:val="22"/>
              </w:rPr>
            </w:pPr>
            <w:r w:rsidRPr="00CE0248">
              <w:rPr>
                <w:sz w:val="22"/>
                <w:szCs w:val="22"/>
              </w:rPr>
              <w:t>Usługa audio-wideo - przygotowanie 10 transmisji internetowych z wydarzeń o charakterze popularno-naukowym - DE-dzp.272-689/24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E0248">
              <w:rPr>
                <w:b/>
                <w:sz w:val="22"/>
                <w:szCs w:val="22"/>
              </w:rPr>
              <w:t>58 400.00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4465431" w14:textId="77777777" w:rsidR="00687720" w:rsidRDefault="00687720" w:rsidP="00687720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287C00B" w14:textId="77777777" w:rsidR="00687720" w:rsidRDefault="00687720" w:rsidP="00687720">
      <w:pPr>
        <w:jc w:val="both"/>
        <w:rPr>
          <w:color w:val="000000"/>
          <w:sz w:val="22"/>
          <w:szCs w:val="22"/>
        </w:rPr>
      </w:pPr>
    </w:p>
    <w:p w14:paraId="03DB9FEA" w14:textId="77777777" w:rsidR="00687720" w:rsidRDefault="00687720" w:rsidP="00687720">
      <w:pPr>
        <w:jc w:val="both"/>
        <w:rPr>
          <w:color w:val="000000"/>
          <w:sz w:val="22"/>
          <w:szCs w:val="22"/>
        </w:rPr>
      </w:pPr>
    </w:p>
    <w:p w14:paraId="5EF456C3" w14:textId="77777777" w:rsidR="00687720" w:rsidRDefault="00687720" w:rsidP="00687720">
      <w:pPr>
        <w:jc w:val="both"/>
        <w:rPr>
          <w:color w:val="000000"/>
          <w:sz w:val="22"/>
          <w:szCs w:val="22"/>
        </w:rPr>
      </w:pPr>
    </w:p>
    <w:p w14:paraId="4780DDC5" w14:textId="1B928490" w:rsidR="00687720" w:rsidRPr="00756CDA" w:rsidRDefault="00687720" w:rsidP="00687720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6"/>
        <w:gridCol w:w="5103"/>
        <w:gridCol w:w="1087"/>
        <w:gridCol w:w="1960"/>
        <w:gridCol w:w="1470"/>
      </w:tblGrid>
      <w:tr w:rsidR="00687720" w:rsidRPr="008567C7" w14:paraId="7BDBC996" w14:textId="77777777" w:rsidTr="00F36DB0">
        <w:trPr>
          <w:trHeight w:val="510"/>
        </w:trPr>
        <w:tc>
          <w:tcPr>
            <w:tcW w:w="328" w:type="pct"/>
            <w:vAlign w:val="center"/>
          </w:tcPr>
          <w:p w14:paraId="35C8B67E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478" w:type="pct"/>
            <w:vAlign w:val="center"/>
          </w:tcPr>
          <w:p w14:paraId="700DD723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528" w:type="pct"/>
            <w:vAlign w:val="center"/>
          </w:tcPr>
          <w:p w14:paraId="5E0351F9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406CABD4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osoby realizującej zamówienie</w:t>
            </w:r>
          </w:p>
        </w:tc>
        <w:tc>
          <w:tcPr>
            <w:tcW w:w="714" w:type="pct"/>
            <w:vAlign w:val="center"/>
          </w:tcPr>
          <w:p w14:paraId="2408ACD9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87720" w:rsidRPr="008567C7" w14:paraId="71094100" w14:textId="77777777" w:rsidTr="00F36DB0">
        <w:tc>
          <w:tcPr>
            <w:tcW w:w="328" w:type="pct"/>
            <w:vAlign w:val="center"/>
          </w:tcPr>
          <w:p w14:paraId="39D167A5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478" w:type="pct"/>
            <w:vAlign w:val="center"/>
          </w:tcPr>
          <w:p w14:paraId="3181EB00" w14:textId="77777777" w:rsidR="00687720" w:rsidRPr="002B6761" w:rsidRDefault="00687720" w:rsidP="0068772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b/>
                <w:sz w:val="18"/>
                <w:szCs w:val="18"/>
              </w:rPr>
              <w:t>SOFTHAR Janusz karaś</w:t>
            </w:r>
          </w:p>
          <w:p w14:paraId="60213278" w14:textId="77777777" w:rsidR="00687720" w:rsidRPr="008567C7" w:rsidRDefault="00687720" w:rsidP="0068772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Orzeszkowej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/7</w:t>
            </w:r>
          </w:p>
          <w:p w14:paraId="749A0CC4" w14:textId="77777777" w:rsidR="00687720" w:rsidRPr="001B7815" w:rsidRDefault="00687720" w:rsidP="0068772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41-902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Bytom</w:t>
            </w:r>
          </w:p>
        </w:tc>
        <w:tc>
          <w:tcPr>
            <w:tcW w:w="528" w:type="pct"/>
            <w:vAlign w:val="center"/>
          </w:tcPr>
          <w:p w14:paraId="54E8BFFA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0019AE92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sz w:val="18"/>
                <w:szCs w:val="18"/>
              </w:rPr>
              <w:t xml:space="preserve">  12,00</w:t>
            </w:r>
          </w:p>
        </w:tc>
        <w:tc>
          <w:tcPr>
            <w:tcW w:w="714" w:type="pct"/>
            <w:vAlign w:val="center"/>
          </w:tcPr>
          <w:p w14:paraId="744AB4DC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sz w:val="18"/>
                <w:szCs w:val="18"/>
              </w:rPr>
              <w:t xml:space="preserve">  72,00</w:t>
            </w:r>
          </w:p>
        </w:tc>
      </w:tr>
      <w:tr w:rsidR="00687720" w:rsidRPr="008567C7" w14:paraId="12432C26" w14:textId="77777777" w:rsidTr="00F36DB0">
        <w:tc>
          <w:tcPr>
            <w:tcW w:w="328" w:type="pct"/>
            <w:vAlign w:val="center"/>
          </w:tcPr>
          <w:p w14:paraId="0B0F85D4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478" w:type="pct"/>
            <w:vAlign w:val="center"/>
          </w:tcPr>
          <w:p w14:paraId="6D8DCDFC" w14:textId="77777777" w:rsidR="00687720" w:rsidRPr="002B6761" w:rsidRDefault="00687720" w:rsidP="0068772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Agencja filmowo-reklamowa </w:t>
            </w:r>
            <w:proofErr w:type="spellStart"/>
            <w:r w:rsidRPr="00CE0248">
              <w:rPr>
                <w:rFonts w:ascii="Times New Roman" w:hAnsi="Times New Roman" w:cs="Times New Roman"/>
                <w:b/>
                <w:sz w:val="18"/>
                <w:szCs w:val="18"/>
              </w:rPr>
              <w:t>Aimart</w:t>
            </w:r>
            <w:proofErr w:type="spellEnd"/>
            <w:r w:rsidRPr="00CE024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Lech </w:t>
            </w:r>
            <w:proofErr w:type="spellStart"/>
            <w:r w:rsidRPr="00CE0248">
              <w:rPr>
                <w:rFonts w:ascii="Times New Roman" w:hAnsi="Times New Roman" w:cs="Times New Roman"/>
                <w:b/>
                <w:sz w:val="18"/>
                <w:szCs w:val="18"/>
              </w:rPr>
              <w:t>Wilczaszek</w:t>
            </w:r>
            <w:proofErr w:type="spellEnd"/>
          </w:p>
          <w:p w14:paraId="742430AF" w14:textId="77777777" w:rsidR="00687720" w:rsidRPr="008567C7" w:rsidRDefault="00687720" w:rsidP="0068772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Glinki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/131</w:t>
            </w:r>
          </w:p>
          <w:p w14:paraId="2B6C9865" w14:textId="77777777" w:rsidR="00687720" w:rsidRPr="001B7815" w:rsidRDefault="00687720" w:rsidP="0068772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85-861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Bydgoszcz</w:t>
            </w:r>
          </w:p>
        </w:tc>
        <w:tc>
          <w:tcPr>
            <w:tcW w:w="528" w:type="pct"/>
            <w:vAlign w:val="center"/>
          </w:tcPr>
          <w:p w14:paraId="001F270C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sz w:val="18"/>
                <w:szCs w:val="18"/>
              </w:rPr>
              <w:t xml:space="preserve">  42,52</w:t>
            </w:r>
          </w:p>
        </w:tc>
        <w:tc>
          <w:tcPr>
            <w:tcW w:w="952" w:type="pct"/>
            <w:vAlign w:val="center"/>
          </w:tcPr>
          <w:p w14:paraId="4629AE5B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sz w:val="18"/>
                <w:szCs w:val="18"/>
              </w:rPr>
              <w:t xml:space="preserve">  12,00</w:t>
            </w:r>
          </w:p>
        </w:tc>
        <w:tc>
          <w:tcPr>
            <w:tcW w:w="714" w:type="pct"/>
            <w:vAlign w:val="center"/>
          </w:tcPr>
          <w:p w14:paraId="4812BF56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sz w:val="18"/>
                <w:szCs w:val="18"/>
              </w:rPr>
              <w:t xml:space="preserve">  54,52</w:t>
            </w:r>
          </w:p>
        </w:tc>
      </w:tr>
      <w:tr w:rsidR="00687720" w:rsidRPr="008567C7" w14:paraId="18AE0674" w14:textId="77777777" w:rsidTr="00F36DB0">
        <w:tc>
          <w:tcPr>
            <w:tcW w:w="328" w:type="pct"/>
            <w:vAlign w:val="center"/>
          </w:tcPr>
          <w:p w14:paraId="3601627B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78" w:type="pct"/>
            <w:vAlign w:val="center"/>
          </w:tcPr>
          <w:p w14:paraId="6E2BD6C2" w14:textId="77777777" w:rsidR="00687720" w:rsidRPr="002B6761" w:rsidRDefault="00687720" w:rsidP="0068772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b/>
                <w:sz w:val="18"/>
                <w:szCs w:val="18"/>
              </w:rPr>
              <w:t>Broadcast Team sp. z o.o.</w:t>
            </w:r>
          </w:p>
          <w:p w14:paraId="22DAB4A8" w14:textId="77777777" w:rsidR="00687720" w:rsidRPr="008567C7" w:rsidRDefault="00687720" w:rsidP="0068772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Prochowa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24/26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/21</w:t>
            </w:r>
          </w:p>
          <w:p w14:paraId="3B516554" w14:textId="77777777" w:rsidR="00687720" w:rsidRPr="001B7815" w:rsidRDefault="00687720" w:rsidP="0068772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04-360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528" w:type="pct"/>
            <w:vAlign w:val="center"/>
          </w:tcPr>
          <w:p w14:paraId="3CA90841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  <w:vAlign w:val="center"/>
          </w:tcPr>
          <w:p w14:paraId="3BAE7D0E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714" w:type="pct"/>
            <w:vAlign w:val="center"/>
          </w:tcPr>
          <w:p w14:paraId="30005AF4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687720" w:rsidRPr="008567C7" w14:paraId="2CA58D39" w14:textId="77777777" w:rsidTr="00F36DB0">
        <w:tc>
          <w:tcPr>
            <w:tcW w:w="328" w:type="pct"/>
            <w:vAlign w:val="center"/>
          </w:tcPr>
          <w:p w14:paraId="673A5260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478" w:type="pct"/>
            <w:vAlign w:val="center"/>
          </w:tcPr>
          <w:p w14:paraId="43771C98" w14:textId="77777777" w:rsidR="00687720" w:rsidRPr="002B6761" w:rsidRDefault="00687720" w:rsidP="0068772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b/>
                <w:sz w:val="18"/>
                <w:szCs w:val="18"/>
              </w:rPr>
              <w:t>kgh.ec</w:t>
            </w:r>
          </w:p>
          <w:p w14:paraId="4B90C664" w14:textId="77777777" w:rsidR="00687720" w:rsidRPr="008567C7" w:rsidRDefault="00687720" w:rsidP="0068772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Noskowskiego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/-</w:t>
            </w:r>
          </w:p>
          <w:p w14:paraId="0C17B5A2" w14:textId="77777777" w:rsidR="00687720" w:rsidRPr="001B7815" w:rsidRDefault="00687720" w:rsidP="0068772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40-779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528" w:type="pct"/>
            <w:vAlign w:val="center"/>
          </w:tcPr>
          <w:p w14:paraId="049FD063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  <w:vAlign w:val="center"/>
          </w:tcPr>
          <w:p w14:paraId="020A12DA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714" w:type="pct"/>
            <w:vAlign w:val="center"/>
          </w:tcPr>
          <w:p w14:paraId="5781E11A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687720" w:rsidRPr="008567C7" w14:paraId="739CC078" w14:textId="77777777" w:rsidTr="00F36DB0">
        <w:tc>
          <w:tcPr>
            <w:tcW w:w="328" w:type="pct"/>
            <w:vAlign w:val="center"/>
          </w:tcPr>
          <w:p w14:paraId="662787F7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478" w:type="pct"/>
            <w:vAlign w:val="center"/>
          </w:tcPr>
          <w:p w14:paraId="1597FAC8" w14:textId="77777777" w:rsidR="00687720" w:rsidRPr="002B6761" w:rsidRDefault="00687720" w:rsidP="0068772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b/>
                <w:sz w:val="18"/>
                <w:szCs w:val="18"/>
              </w:rPr>
              <w:t>S2 Studio s.c. Grzegorz Staszek Wojciech Sadowski</w:t>
            </w:r>
          </w:p>
          <w:p w14:paraId="027C7B4A" w14:textId="77777777" w:rsidR="00687720" w:rsidRPr="008567C7" w:rsidRDefault="00687720" w:rsidP="0068772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Nowy Świat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C9274EF" w14:textId="77777777" w:rsidR="00687720" w:rsidRPr="001B7815" w:rsidRDefault="00687720" w:rsidP="0068772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Wieliczka</w:t>
            </w:r>
          </w:p>
        </w:tc>
        <w:tc>
          <w:tcPr>
            <w:tcW w:w="528" w:type="pct"/>
            <w:vAlign w:val="center"/>
          </w:tcPr>
          <w:p w14:paraId="199CF7BB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  <w:vAlign w:val="center"/>
          </w:tcPr>
          <w:p w14:paraId="35D87190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714" w:type="pct"/>
            <w:vAlign w:val="center"/>
          </w:tcPr>
          <w:p w14:paraId="4B8976BB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687720" w:rsidRPr="008567C7" w14:paraId="3ACFDEDA" w14:textId="77777777" w:rsidTr="00F36DB0">
        <w:tc>
          <w:tcPr>
            <w:tcW w:w="328" w:type="pct"/>
            <w:vAlign w:val="center"/>
          </w:tcPr>
          <w:p w14:paraId="5F90A1F2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478" w:type="pct"/>
            <w:vAlign w:val="center"/>
          </w:tcPr>
          <w:p w14:paraId="4AA19F8C" w14:textId="77777777" w:rsidR="00687720" w:rsidRPr="002B6761" w:rsidRDefault="00687720" w:rsidP="0068772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 </w:t>
            </w:r>
            <w:proofErr w:type="spellStart"/>
            <w:r w:rsidRPr="00CE0248">
              <w:rPr>
                <w:rFonts w:ascii="Times New Roman" w:hAnsi="Times New Roman" w:cs="Times New Roman"/>
                <w:b/>
                <w:sz w:val="18"/>
                <w:szCs w:val="18"/>
              </w:rPr>
              <w:t>Winyla</w:t>
            </w:r>
            <w:proofErr w:type="spellEnd"/>
            <w:r w:rsidRPr="00CE024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Michał Patyra</w:t>
            </w:r>
          </w:p>
          <w:p w14:paraId="3572A782" w14:textId="77777777" w:rsidR="00687720" w:rsidRPr="008567C7" w:rsidRDefault="00687720" w:rsidP="0068772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Orzechowa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A91046A" w14:textId="77777777" w:rsidR="00687720" w:rsidRPr="001B7815" w:rsidRDefault="00687720" w:rsidP="0068772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21-040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Świdnik</w:t>
            </w:r>
          </w:p>
        </w:tc>
        <w:tc>
          <w:tcPr>
            <w:tcW w:w="528" w:type="pct"/>
            <w:vAlign w:val="center"/>
          </w:tcPr>
          <w:p w14:paraId="78631658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  <w:vAlign w:val="center"/>
          </w:tcPr>
          <w:p w14:paraId="0C5D24E2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714" w:type="pct"/>
            <w:vAlign w:val="center"/>
          </w:tcPr>
          <w:p w14:paraId="6C5CAFC4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687720" w:rsidRPr="008567C7" w14:paraId="038EBFB0" w14:textId="77777777" w:rsidTr="00F36DB0">
        <w:tc>
          <w:tcPr>
            <w:tcW w:w="328" w:type="pct"/>
            <w:vAlign w:val="center"/>
          </w:tcPr>
          <w:p w14:paraId="53A5135B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478" w:type="pct"/>
            <w:vAlign w:val="center"/>
          </w:tcPr>
          <w:p w14:paraId="7EE472CE" w14:textId="77777777" w:rsidR="00687720" w:rsidRPr="002B6761" w:rsidRDefault="00687720" w:rsidP="0068772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EVENTX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14:paraId="1D15467E" w14:textId="77777777" w:rsidR="00687720" w:rsidRPr="008567C7" w:rsidRDefault="00687720" w:rsidP="0068772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Ogłęczyzna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43E1AC7" w14:textId="77777777" w:rsidR="00687720" w:rsidRPr="001B7815" w:rsidRDefault="00687720" w:rsidP="0068772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31-589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024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528" w:type="pct"/>
            <w:vAlign w:val="center"/>
          </w:tcPr>
          <w:p w14:paraId="6D961750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  <w:vAlign w:val="center"/>
          </w:tcPr>
          <w:p w14:paraId="32093BCB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714" w:type="pct"/>
            <w:vAlign w:val="center"/>
          </w:tcPr>
          <w:p w14:paraId="2747AB98" w14:textId="77777777" w:rsidR="00687720" w:rsidRPr="008567C7" w:rsidRDefault="00687720" w:rsidP="0068772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24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165C71C5" w14:textId="77777777" w:rsidR="00687720" w:rsidRPr="002972DB" w:rsidRDefault="00687720" w:rsidP="00687720">
      <w:pPr>
        <w:ind w:firstLine="709"/>
        <w:jc w:val="both"/>
        <w:rPr>
          <w:color w:val="000000"/>
          <w:sz w:val="18"/>
          <w:szCs w:val="18"/>
        </w:rPr>
      </w:pPr>
      <w:r w:rsidRPr="002972DB">
        <w:rPr>
          <w:color w:val="000000"/>
          <w:sz w:val="18"/>
          <w:szCs w:val="18"/>
        </w:rPr>
        <w:t>*Zamawiający nie przyznawał punktów. Oferta Wykonawcy została odrzucona.</w:t>
      </w:r>
    </w:p>
    <w:p w14:paraId="73855A32" w14:textId="77777777" w:rsidR="00687720" w:rsidRDefault="00687720" w:rsidP="00687720">
      <w:pPr>
        <w:ind w:firstLine="709"/>
        <w:jc w:val="both"/>
        <w:rPr>
          <w:color w:val="000000"/>
        </w:rPr>
      </w:pPr>
    </w:p>
    <w:bookmarkEnd w:id="0"/>
    <w:p w14:paraId="5DE222E1" w14:textId="77777777" w:rsidR="00687720" w:rsidRPr="00B464D3" w:rsidRDefault="00687720" w:rsidP="00687720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p w14:paraId="2FE50426" w14:textId="77777777" w:rsidR="00F960D7" w:rsidRPr="00687720" w:rsidRDefault="00F960D7" w:rsidP="00687720"/>
    <w:sectPr w:rsidR="00F960D7" w:rsidRPr="0068772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FA7F5E" w14:textId="77777777" w:rsidR="009D2ACB" w:rsidRDefault="009D2ACB">
      <w:r>
        <w:separator/>
      </w:r>
    </w:p>
  </w:endnote>
  <w:endnote w:type="continuationSeparator" w:id="0">
    <w:p w14:paraId="49B89EAC" w14:textId="77777777" w:rsidR="009D2ACB" w:rsidRDefault="009D2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5C41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CDDF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97CC86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321695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5D1F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1DCCD" w14:textId="77777777" w:rsidR="009D2ACB" w:rsidRDefault="009D2ACB">
      <w:r>
        <w:separator/>
      </w:r>
    </w:p>
  </w:footnote>
  <w:footnote w:type="continuationSeparator" w:id="0">
    <w:p w14:paraId="2F1D388B" w14:textId="77777777" w:rsidR="009D2ACB" w:rsidRDefault="009D2A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E7B3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7A16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6C28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2ACB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50AB6"/>
    <w:rsid w:val="00596FD7"/>
    <w:rsid w:val="005E5BFF"/>
    <w:rsid w:val="00607F9B"/>
    <w:rsid w:val="00644DCB"/>
    <w:rsid w:val="00657C1E"/>
    <w:rsid w:val="00687720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D2ACB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2A5CFC"/>
  <w15:chartTrackingRefBased/>
  <w15:docId w15:val="{A8A7805A-7696-4E28-ACDA-34A34A4B6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87720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269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2025-01-09T13:54:00Z</cp:lastPrinted>
  <dcterms:created xsi:type="dcterms:W3CDTF">2025-01-09T13:54:00Z</dcterms:created>
  <dcterms:modified xsi:type="dcterms:W3CDTF">2025-01-09T13:54:00Z</dcterms:modified>
</cp:coreProperties>
</file>