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C63FBE">
      <w:pPr>
        <w:pStyle w:val="Nagwek4"/>
        <w:spacing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C58E5" w:rsidRPr="00BC58E5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C63FB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C63FB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C63FB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C63FBE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C63FB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C63FB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C63FB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C63FBE">
            <w:pPr>
              <w:tabs>
                <w:tab w:val="left" w:pos="7023"/>
              </w:tabs>
              <w:spacing w:after="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C63FBE">
      <w:pPr>
        <w:spacing w:after="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C63FBE">
            <w:pPr>
              <w:spacing w:after="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C63FBE">
            <w:pPr>
              <w:spacing w:after="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C63FB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BC58E5" w:rsidRPr="00BC58E5">
        <w:rPr>
          <w:rFonts w:ascii="Arial" w:hAnsi="Arial" w:cs="Arial"/>
          <w:sz w:val="24"/>
          <w:szCs w:val="24"/>
        </w:rPr>
        <w:t>(</w:t>
      </w:r>
      <w:proofErr w:type="spellStart"/>
      <w:r w:rsidR="00BC58E5" w:rsidRPr="00BC58E5">
        <w:rPr>
          <w:rFonts w:ascii="Arial" w:hAnsi="Arial" w:cs="Arial"/>
          <w:sz w:val="24"/>
          <w:szCs w:val="24"/>
        </w:rPr>
        <w:t>t.j</w:t>
      </w:r>
      <w:proofErr w:type="spellEnd"/>
      <w:r w:rsidR="00BC58E5" w:rsidRPr="00BC58E5">
        <w:rPr>
          <w:rFonts w:ascii="Arial" w:hAnsi="Arial" w:cs="Arial"/>
          <w:sz w:val="24"/>
          <w:szCs w:val="24"/>
        </w:rPr>
        <w:t>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C63FB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BC58E5" w:rsidP="00C63FB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C58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kompleksu sportowego "Moje Boisko - Orlik 2012" w Szerzynach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C58E5" w:rsidRPr="00A2540E" w:rsidTr="00076623">
        <w:tc>
          <w:tcPr>
            <w:tcW w:w="2269" w:type="dxa"/>
            <w:shd w:val="clear" w:color="auto" w:fill="auto"/>
          </w:tcPr>
          <w:p w:rsidR="00BC58E5" w:rsidRPr="00A2540E" w:rsidRDefault="00BC58E5" w:rsidP="00C63FB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C58E5" w:rsidRPr="00A2540E" w:rsidRDefault="002C000A" w:rsidP="00C63FB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</w:t>
            </w:r>
            <w:r w:rsidR="00BC58E5" w:rsidRPr="00BC58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1.2025</w:t>
            </w:r>
          </w:p>
        </w:tc>
      </w:tr>
    </w:tbl>
    <w:p w:rsidR="00DC652A" w:rsidRPr="00053927" w:rsidRDefault="00BC58E5" w:rsidP="00C63FB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C63F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C63F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C63FB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C63FB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C63F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C63F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C63FB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C63FB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C63FBE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C63FBE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C63FBE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C63FBE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C63FBE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C63FBE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63FBE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C63FBE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C63FBE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C63FB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C63FB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C63FBE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C63FB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C63FB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C63FB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58E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C63F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664D" w:rsidRDefault="00FE664D" w:rsidP="00025386">
      <w:pPr>
        <w:spacing w:after="0" w:line="240" w:lineRule="auto"/>
      </w:pPr>
      <w:r>
        <w:separator/>
      </w:r>
    </w:p>
  </w:endnote>
  <w:endnote w:type="continuationSeparator" w:id="1">
    <w:p w:rsidR="00FE664D" w:rsidRDefault="00FE664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8E5" w:rsidRDefault="00BC58E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EA70B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A70B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A70BD">
      <w:rPr>
        <w:rStyle w:val="Numerstrony"/>
        <w:rFonts w:ascii="Arial" w:hAnsi="Arial"/>
        <w:sz w:val="18"/>
        <w:szCs w:val="18"/>
      </w:rPr>
      <w:fldChar w:fldCharType="separate"/>
    </w:r>
    <w:r w:rsidR="002C000A">
      <w:rPr>
        <w:rStyle w:val="Numerstrony"/>
        <w:rFonts w:ascii="Arial" w:hAnsi="Arial"/>
        <w:noProof/>
        <w:sz w:val="18"/>
        <w:szCs w:val="18"/>
      </w:rPr>
      <w:t>1</w:t>
    </w:r>
    <w:r w:rsidR="00EA70B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A70B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A70BD">
      <w:rPr>
        <w:rStyle w:val="Numerstrony"/>
        <w:rFonts w:ascii="Arial" w:hAnsi="Arial"/>
        <w:sz w:val="18"/>
        <w:szCs w:val="18"/>
      </w:rPr>
      <w:fldChar w:fldCharType="separate"/>
    </w:r>
    <w:r w:rsidR="002C000A">
      <w:rPr>
        <w:rStyle w:val="Numerstrony"/>
        <w:rFonts w:ascii="Arial" w:hAnsi="Arial"/>
        <w:noProof/>
        <w:sz w:val="18"/>
        <w:szCs w:val="18"/>
      </w:rPr>
      <w:t>1</w:t>
    </w:r>
    <w:r w:rsidR="00EA70BD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8E5" w:rsidRDefault="00BC58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664D" w:rsidRDefault="00FE664D" w:rsidP="00025386">
      <w:pPr>
        <w:spacing w:after="0" w:line="240" w:lineRule="auto"/>
      </w:pPr>
      <w:r>
        <w:separator/>
      </w:r>
    </w:p>
  </w:footnote>
  <w:footnote w:type="continuationSeparator" w:id="1">
    <w:p w:rsidR="00FE664D" w:rsidRDefault="00FE664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8E5" w:rsidRDefault="00BC58E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8E5" w:rsidRDefault="00BC58E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8E5" w:rsidRDefault="00BC58E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C58E5"/>
    <w:rsid w:val="00025386"/>
    <w:rsid w:val="000423B9"/>
    <w:rsid w:val="00053927"/>
    <w:rsid w:val="00066C44"/>
    <w:rsid w:val="00071D4C"/>
    <w:rsid w:val="00084786"/>
    <w:rsid w:val="0016158F"/>
    <w:rsid w:val="001A1F5F"/>
    <w:rsid w:val="001C2314"/>
    <w:rsid w:val="00213980"/>
    <w:rsid w:val="002C000A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115A4"/>
    <w:rsid w:val="00B62AD0"/>
    <w:rsid w:val="00B77707"/>
    <w:rsid w:val="00BC58E5"/>
    <w:rsid w:val="00BE3BCE"/>
    <w:rsid w:val="00C63FB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A70BD"/>
    <w:rsid w:val="00EC10EE"/>
    <w:rsid w:val="00ED2631"/>
    <w:rsid w:val="00EF3368"/>
    <w:rsid w:val="00F334B4"/>
    <w:rsid w:val="00FB7BA7"/>
    <w:rsid w:val="00FC28E3"/>
    <w:rsid w:val="00FE6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2025-01-09T12:11:00Z</cp:lastPrinted>
  <dcterms:created xsi:type="dcterms:W3CDTF">2025-01-09T13:22:00Z</dcterms:created>
  <dcterms:modified xsi:type="dcterms:W3CDTF">2025-01-09T13:22:00Z</dcterms:modified>
</cp:coreProperties>
</file>