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F25FE" w:rsidRPr="008F25F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F25F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25FE">
        <w:rPr>
          <w:rFonts w:ascii="Arial" w:hAnsi="Arial" w:cs="Arial"/>
        </w:rPr>
        <w:t>Gmina Szerzyny</w:t>
      </w:r>
    </w:p>
    <w:p w:rsidR="006676AE" w:rsidRPr="0012157F" w:rsidRDefault="008F25F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F25FE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8F25FE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F25F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F25FE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8F25FE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F25FE" w:rsidRPr="0012157F" w:rsidTr="00076623">
        <w:tc>
          <w:tcPr>
            <w:tcW w:w="9104" w:type="dxa"/>
            <w:shd w:val="clear" w:color="auto" w:fill="D9D9D9"/>
          </w:tcPr>
          <w:p w:rsidR="008F25FE" w:rsidRPr="0012157F" w:rsidRDefault="008F25FE" w:rsidP="0007662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F25FE" w:rsidRPr="0012157F" w:rsidRDefault="008F25FE" w:rsidP="0007662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F25F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F25F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F25F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F25FE" w:rsidRPr="00612283" w:rsidRDefault="008F25FE" w:rsidP="0007662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8F25FE" w:rsidRPr="00612283" w:rsidRDefault="008F25FE" w:rsidP="0007662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8F25FE" w:rsidRPr="0012157F" w:rsidRDefault="008F25FE" w:rsidP="0007662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8F25F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F25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kompleksu sportowego "Moje Boisko - Orlik 2012" w Szerzynach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F25FE" w:rsidRPr="00A2540E" w:rsidTr="00076623">
        <w:tc>
          <w:tcPr>
            <w:tcW w:w="2269" w:type="dxa"/>
            <w:shd w:val="clear" w:color="auto" w:fill="auto"/>
          </w:tcPr>
          <w:p w:rsidR="008F25FE" w:rsidRPr="00A2540E" w:rsidRDefault="008F25FE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F25FE" w:rsidRPr="00A2540E" w:rsidRDefault="001C34DF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</w:t>
            </w:r>
            <w:r w:rsidR="008F25FE" w:rsidRPr="008F25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1.2025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F25FE" w:rsidRPr="008F25FE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8F25FE" w:rsidRPr="00992BD8" w:rsidRDefault="008F25FE" w:rsidP="008F25F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8F25FE" w:rsidP="008F25FE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8F25FE" w:rsidRPr="00A44833" w:rsidRDefault="008F25FE" w:rsidP="008F25F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8F25FE" w:rsidRPr="0012157F" w:rsidRDefault="008F25FE" w:rsidP="008F25FE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8</w:t>
      </w:r>
    </w:p>
    <w:p w:rsidR="008F25FE" w:rsidRPr="0012157F" w:rsidRDefault="008F25FE" w:rsidP="008F25FE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F25FE" w:rsidRPr="0012157F" w:rsidTr="000766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5FE" w:rsidRPr="0012157F" w:rsidRDefault="008F25FE" w:rsidP="0007662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F25F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25FE" w:rsidRPr="0012157F" w:rsidRDefault="008F25FE" w:rsidP="0007662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25F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8F25FE" w:rsidRPr="008F25FE" w:rsidRDefault="008F25FE" w:rsidP="0007662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5FE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8F25FE" w:rsidRPr="0012157F" w:rsidRDefault="008F25FE" w:rsidP="001C34DF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25FE">
              <w:rPr>
                <w:rFonts w:ascii="Arial" w:hAnsi="Arial" w:cs="Arial"/>
                <w:sz w:val="24"/>
                <w:szCs w:val="24"/>
              </w:rPr>
              <w:t xml:space="preserve">Wykonawca spełni warunek, jeżeli wykaże, że w okresie ostatnich 5 lat przez upływem terminu składania ofert, a jeżeli okres prowadzenia działalności jest krótszy - w tym okresie wybudował </w:t>
            </w:r>
            <w:r w:rsidRPr="001756DA">
              <w:rPr>
                <w:rFonts w:ascii="Arial" w:hAnsi="Arial" w:cs="Arial"/>
                <w:b/>
                <w:sz w:val="24"/>
                <w:szCs w:val="24"/>
              </w:rPr>
              <w:t>co najmniej dwa tory</w:t>
            </w:r>
            <w:r w:rsidRPr="008F25FE">
              <w:rPr>
                <w:rFonts w:ascii="Arial" w:hAnsi="Arial" w:cs="Arial"/>
                <w:sz w:val="24"/>
                <w:szCs w:val="24"/>
              </w:rPr>
              <w:t xml:space="preserve"> rowerowe typu pump</w:t>
            </w:r>
            <w:r w:rsidR="001C34D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C34DF">
              <w:rPr>
                <w:rFonts w:ascii="Arial" w:hAnsi="Arial" w:cs="Arial"/>
                <w:sz w:val="24"/>
                <w:szCs w:val="24"/>
              </w:rPr>
              <w:t>track</w:t>
            </w:r>
            <w:proofErr w:type="spellEnd"/>
            <w:r w:rsidR="001C34DF">
              <w:rPr>
                <w:rFonts w:ascii="Arial" w:hAnsi="Arial" w:cs="Arial"/>
                <w:sz w:val="24"/>
                <w:szCs w:val="24"/>
              </w:rPr>
              <w:t xml:space="preserve"> o wartości co najmniej 12</w:t>
            </w:r>
            <w:r w:rsidRPr="008F25FE">
              <w:rPr>
                <w:rFonts w:ascii="Arial" w:hAnsi="Arial" w:cs="Arial"/>
                <w:sz w:val="24"/>
                <w:szCs w:val="24"/>
              </w:rPr>
              <w:t xml:space="preserve">0.000,- zł brutto (sto </w:t>
            </w:r>
            <w:r w:rsidR="001C34DF">
              <w:rPr>
                <w:rFonts w:ascii="Arial" w:hAnsi="Arial" w:cs="Arial"/>
                <w:sz w:val="24"/>
                <w:szCs w:val="24"/>
              </w:rPr>
              <w:t>dwadzieścia</w:t>
            </w:r>
            <w:r w:rsidRPr="008F25FE">
              <w:rPr>
                <w:rFonts w:ascii="Arial" w:hAnsi="Arial" w:cs="Arial"/>
                <w:sz w:val="24"/>
                <w:szCs w:val="24"/>
              </w:rPr>
              <w:t xml:space="preserve"> tysięcy złotych)  każdy.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D10" w:rsidRDefault="00D76D10" w:rsidP="0038231F">
      <w:pPr>
        <w:spacing w:after="0" w:line="240" w:lineRule="auto"/>
      </w:pPr>
      <w:r>
        <w:separator/>
      </w:r>
    </w:p>
  </w:endnote>
  <w:endnote w:type="continuationSeparator" w:id="1">
    <w:p w:rsidR="00D76D10" w:rsidRDefault="00D76D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FE" w:rsidRDefault="008F25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1775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1775E">
      <w:rPr>
        <w:b/>
        <w:bCs/>
        <w:sz w:val="24"/>
        <w:szCs w:val="24"/>
      </w:rPr>
      <w:fldChar w:fldCharType="separate"/>
    </w:r>
    <w:r w:rsidR="001C34DF">
      <w:rPr>
        <w:b/>
        <w:bCs/>
        <w:noProof/>
      </w:rPr>
      <w:t>4</w:t>
    </w:r>
    <w:r w:rsidR="0021775E">
      <w:rPr>
        <w:b/>
        <w:bCs/>
        <w:sz w:val="24"/>
        <w:szCs w:val="24"/>
      </w:rPr>
      <w:fldChar w:fldCharType="end"/>
    </w:r>
    <w:r>
      <w:t xml:space="preserve"> z </w:t>
    </w:r>
    <w:r w:rsidR="0021775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1775E">
      <w:rPr>
        <w:b/>
        <w:bCs/>
        <w:sz w:val="24"/>
        <w:szCs w:val="24"/>
      </w:rPr>
      <w:fldChar w:fldCharType="separate"/>
    </w:r>
    <w:r w:rsidR="001C34DF">
      <w:rPr>
        <w:b/>
        <w:bCs/>
        <w:noProof/>
      </w:rPr>
      <w:t>4</w:t>
    </w:r>
    <w:r w:rsidR="0021775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FE" w:rsidRDefault="008F25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D10" w:rsidRDefault="00D76D10" w:rsidP="0038231F">
      <w:pPr>
        <w:spacing w:after="0" w:line="240" w:lineRule="auto"/>
      </w:pPr>
      <w:r>
        <w:separator/>
      </w:r>
    </w:p>
  </w:footnote>
  <w:footnote w:type="continuationSeparator" w:id="1">
    <w:p w:rsidR="00D76D10" w:rsidRDefault="00D76D10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FE" w:rsidRDefault="008F25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FE" w:rsidRDefault="008F25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FE" w:rsidRDefault="008F25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8F25F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00"/>
    <w:rsid w:val="00110593"/>
    <w:rsid w:val="0011306C"/>
    <w:rsid w:val="0012157F"/>
    <w:rsid w:val="00160A7A"/>
    <w:rsid w:val="001756DA"/>
    <w:rsid w:val="0018769E"/>
    <w:rsid w:val="001902D2"/>
    <w:rsid w:val="001C34DF"/>
    <w:rsid w:val="001C6945"/>
    <w:rsid w:val="001F027E"/>
    <w:rsid w:val="00203A40"/>
    <w:rsid w:val="002168A8"/>
    <w:rsid w:val="0021775E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6B9B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25F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76D10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75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815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2025-01-09T12:10:00Z</cp:lastPrinted>
  <dcterms:created xsi:type="dcterms:W3CDTF">2025-01-09T13:22:00Z</dcterms:created>
  <dcterms:modified xsi:type="dcterms:W3CDTF">2025-01-09T13:22:00Z</dcterms:modified>
</cp:coreProperties>
</file>