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763B6" w14:textId="719B45F0" w:rsidR="00FB7F50" w:rsidRPr="002245BE" w:rsidRDefault="00E75849" w:rsidP="003D6E2E">
      <w:pPr>
        <w:spacing w:after="240"/>
        <w:jc w:val="right"/>
        <w:rPr>
          <w:sz w:val="22"/>
          <w:szCs w:val="22"/>
        </w:rPr>
      </w:pPr>
      <w:bookmarkStart w:id="0" w:name="_Hlk53520193"/>
      <w:r w:rsidRPr="00E7584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</w:t>
      </w:r>
      <w:r w:rsidR="003D6E2E">
        <w:rPr>
          <w:sz w:val="22"/>
          <w:szCs w:val="22"/>
        </w:rPr>
        <w:t xml:space="preserve"> </w:t>
      </w:r>
      <w:r w:rsidR="00AB04F1">
        <w:rPr>
          <w:sz w:val="22"/>
          <w:szCs w:val="22"/>
        </w:rPr>
        <w:t>09.01.2025r.</w:t>
      </w:r>
    </w:p>
    <w:p w14:paraId="39C91EAD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73AA995A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72CA0EF9" w14:textId="77777777" w:rsidR="002032C0" w:rsidRPr="002032C0" w:rsidRDefault="002032C0" w:rsidP="002032C0">
      <w:r w:rsidRPr="002032C0">
        <w:t>ul. Prądnicka 35-37</w:t>
      </w:r>
    </w:p>
    <w:p w14:paraId="4CAD5B45" w14:textId="77777777" w:rsidR="002032C0" w:rsidRPr="002032C0" w:rsidRDefault="002032C0" w:rsidP="002032C0">
      <w:r w:rsidRPr="002032C0">
        <w:t>31-202 Kraków</w:t>
      </w:r>
    </w:p>
    <w:p w14:paraId="319346CD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A0FED0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75849" w:rsidRPr="00607F9B" w14:paraId="6B1218EC" w14:textId="77777777" w:rsidTr="00314FAF">
        <w:trPr>
          <w:trHeight w:val="638"/>
        </w:trPr>
        <w:tc>
          <w:tcPr>
            <w:tcW w:w="959" w:type="dxa"/>
            <w:shd w:val="clear" w:color="auto" w:fill="auto"/>
          </w:tcPr>
          <w:p w14:paraId="50060FF8" w14:textId="77777777" w:rsidR="00E75849" w:rsidRPr="00607F9B" w:rsidRDefault="00E75849" w:rsidP="00314F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9F8DDD" w14:textId="684AC76F" w:rsidR="00E75849" w:rsidRPr="00607F9B" w:rsidRDefault="00E75849" w:rsidP="00314F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75849">
              <w:rPr>
                <w:sz w:val="22"/>
                <w:szCs w:val="22"/>
              </w:rPr>
              <w:t>podstawowy</w:t>
            </w:r>
            <w:r w:rsidR="003D6E2E">
              <w:rPr>
                <w:sz w:val="22"/>
                <w:szCs w:val="22"/>
              </w:rPr>
              <w:t>m</w:t>
            </w:r>
            <w:r w:rsidRPr="00E75849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6E2E">
              <w:rPr>
                <w:b/>
                <w:bCs/>
                <w:i/>
                <w:iCs/>
                <w:sz w:val="22"/>
                <w:szCs w:val="22"/>
              </w:rPr>
              <w:t>Zakup i dostawa środków dezynfekcyjnych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75849">
              <w:rPr>
                <w:b/>
                <w:sz w:val="22"/>
                <w:szCs w:val="22"/>
              </w:rPr>
              <w:t>ZP/70/2024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052F41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E75849" w14:paraId="7BB55DD8" w14:textId="77777777" w:rsidTr="00314FAF">
        <w:trPr>
          <w:cantSplit/>
        </w:trPr>
        <w:tc>
          <w:tcPr>
            <w:tcW w:w="9072" w:type="dxa"/>
          </w:tcPr>
          <w:p w14:paraId="796A2463" w14:textId="77777777" w:rsidR="00E75849" w:rsidRPr="00D26ED6" w:rsidRDefault="00E75849" w:rsidP="00314FA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75849">
              <w:rPr>
                <w:b/>
                <w:sz w:val="22"/>
                <w:szCs w:val="22"/>
              </w:rPr>
              <w:t>Media-MED Sp. z o.o.</w:t>
            </w:r>
          </w:p>
          <w:p w14:paraId="7802DF99" w14:textId="2C617121" w:rsidR="00E75849" w:rsidRPr="009F0E5C" w:rsidRDefault="003D6E2E" w:rsidP="00314FA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75849" w:rsidRPr="00E75849">
              <w:rPr>
                <w:bCs/>
                <w:sz w:val="22"/>
                <w:szCs w:val="22"/>
              </w:rPr>
              <w:t>Promienistych</w:t>
            </w:r>
            <w:r w:rsidR="00E75849" w:rsidRPr="009F0E5C">
              <w:rPr>
                <w:bCs/>
                <w:sz w:val="22"/>
                <w:szCs w:val="22"/>
              </w:rPr>
              <w:t xml:space="preserve"> </w:t>
            </w:r>
            <w:r w:rsidR="00E75849" w:rsidRPr="00E75849">
              <w:rPr>
                <w:bCs/>
                <w:sz w:val="22"/>
                <w:szCs w:val="22"/>
              </w:rPr>
              <w:t>7</w:t>
            </w:r>
            <w:r w:rsidR="00E75849">
              <w:rPr>
                <w:bCs/>
                <w:sz w:val="22"/>
                <w:szCs w:val="22"/>
              </w:rPr>
              <w:t xml:space="preserve"> </w:t>
            </w:r>
          </w:p>
          <w:p w14:paraId="2148F7AE" w14:textId="77777777" w:rsidR="00E75849" w:rsidRPr="009F0E5C" w:rsidRDefault="00E75849" w:rsidP="00314FAF">
            <w:pPr>
              <w:jc w:val="both"/>
              <w:rPr>
                <w:bCs/>
                <w:sz w:val="22"/>
                <w:szCs w:val="22"/>
              </w:rPr>
            </w:pPr>
            <w:r w:rsidRPr="00E75849">
              <w:rPr>
                <w:bCs/>
                <w:sz w:val="22"/>
                <w:szCs w:val="22"/>
              </w:rPr>
              <w:t>31-481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5849">
              <w:rPr>
                <w:bCs/>
                <w:sz w:val="22"/>
                <w:szCs w:val="22"/>
              </w:rPr>
              <w:t>Kraków</w:t>
            </w:r>
          </w:p>
          <w:p w14:paraId="0625ED81" w14:textId="10B24170" w:rsidR="00E75849" w:rsidRPr="00211A34" w:rsidRDefault="00E75849" w:rsidP="00314FA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75849">
              <w:rPr>
                <w:sz w:val="22"/>
                <w:szCs w:val="22"/>
              </w:rPr>
              <w:t>Pakiet 1 - Preparaty do mycia i dezynfekcji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07B77F2" w14:textId="29831BAF" w:rsidR="00E75849" w:rsidRPr="003D6E2E" w:rsidRDefault="00E75849" w:rsidP="003D6E2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D6E2E">
              <w:rPr>
                <w:color w:val="000000"/>
                <w:sz w:val="22"/>
                <w:szCs w:val="22"/>
              </w:rPr>
              <w:t xml:space="preserve"> </w:t>
            </w:r>
            <w:r w:rsidRPr="003D6E2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E75849" w14:paraId="1765848C" w14:textId="77777777" w:rsidTr="00314FAF">
        <w:trPr>
          <w:cantSplit/>
        </w:trPr>
        <w:tc>
          <w:tcPr>
            <w:tcW w:w="9072" w:type="dxa"/>
          </w:tcPr>
          <w:p w14:paraId="77DE2CFD" w14:textId="77777777" w:rsidR="00E75849" w:rsidRPr="00D26ED6" w:rsidRDefault="00E75849" w:rsidP="00314FA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75849">
              <w:rPr>
                <w:b/>
                <w:sz w:val="22"/>
                <w:szCs w:val="22"/>
              </w:rPr>
              <w:t>Media-MED Sp. z o.o.</w:t>
            </w:r>
          </w:p>
          <w:p w14:paraId="2170DA20" w14:textId="1FF2DEEE" w:rsidR="00E75849" w:rsidRPr="009F0E5C" w:rsidRDefault="003D6E2E" w:rsidP="00314FA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75849" w:rsidRPr="00E75849">
              <w:rPr>
                <w:bCs/>
                <w:sz w:val="22"/>
                <w:szCs w:val="22"/>
              </w:rPr>
              <w:t>Promienistych</w:t>
            </w:r>
            <w:r w:rsidR="00E75849" w:rsidRPr="009F0E5C">
              <w:rPr>
                <w:bCs/>
                <w:sz w:val="22"/>
                <w:szCs w:val="22"/>
              </w:rPr>
              <w:t xml:space="preserve"> </w:t>
            </w:r>
            <w:r w:rsidR="00E75849" w:rsidRPr="00E75849">
              <w:rPr>
                <w:bCs/>
                <w:sz w:val="22"/>
                <w:szCs w:val="22"/>
              </w:rPr>
              <w:t>7</w:t>
            </w:r>
            <w:r w:rsidR="00E75849">
              <w:rPr>
                <w:bCs/>
                <w:sz w:val="22"/>
                <w:szCs w:val="22"/>
              </w:rPr>
              <w:t xml:space="preserve"> </w:t>
            </w:r>
          </w:p>
          <w:p w14:paraId="016CCCFA" w14:textId="77777777" w:rsidR="00E75849" w:rsidRPr="009F0E5C" w:rsidRDefault="00E75849" w:rsidP="00314FAF">
            <w:pPr>
              <w:jc w:val="both"/>
              <w:rPr>
                <w:bCs/>
                <w:sz w:val="22"/>
                <w:szCs w:val="22"/>
              </w:rPr>
            </w:pPr>
            <w:r w:rsidRPr="00E75849">
              <w:rPr>
                <w:bCs/>
                <w:sz w:val="22"/>
                <w:szCs w:val="22"/>
              </w:rPr>
              <w:t>31-481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5849">
              <w:rPr>
                <w:bCs/>
                <w:sz w:val="22"/>
                <w:szCs w:val="22"/>
              </w:rPr>
              <w:t>Kraków</w:t>
            </w:r>
          </w:p>
          <w:p w14:paraId="15A3AB9E" w14:textId="435F2428" w:rsidR="00E75849" w:rsidRPr="00211A34" w:rsidRDefault="00E75849" w:rsidP="00314FA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75849">
              <w:rPr>
                <w:sz w:val="22"/>
                <w:szCs w:val="22"/>
              </w:rPr>
              <w:t>Pakiet 2 - Kontrola mycia i dezynfekcji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9031C67" w14:textId="50A8EF3D" w:rsidR="00E75849" w:rsidRPr="003D6E2E" w:rsidRDefault="00E75849" w:rsidP="003D6E2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D6E2E">
              <w:rPr>
                <w:color w:val="000000"/>
                <w:sz w:val="22"/>
                <w:szCs w:val="22"/>
              </w:rPr>
              <w:t xml:space="preserve"> </w:t>
            </w:r>
            <w:r w:rsidRPr="003D6E2E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E75849" w14:paraId="6F0EA1F7" w14:textId="77777777" w:rsidTr="00314FAF">
        <w:trPr>
          <w:cantSplit/>
        </w:trPr>
        <w:tc>
          <w:tcPr>
            <w:tcW w:w="9072" w:type="dxa"/>
          </w:tcPr>
          <w:p w14:paraId="2C9A9C44" w14:textId="0C850150" w:rsidR="00E75849" w:rsidRPr="00D26ED6" w:rsidRDefault="003D6E2E" w:rsidP="00314FA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„Greenpol” Instytut Kształtowania Środowiska Sp. z o.o.</w:t>
            </w:r>
          </w:p>
          <w:p w14:paraId="4269B964" w14:textId="6B24563A" w:rsidR="00E75849" w:rsidRPr="009F0E5C" w:rsidRDefault="003D6E2E" w:rsidP="00314FA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</w:t>
            </w:r>
            <w:r w:rsidR="00E75849" w:rsidRPr="00E75849">
              <w:rPr>
                <w:bCs/>
                <w:sz w:val="22"/>
                <w:szCs w:val="22"/>
              </w:rPr>
              <w:t xml:space="preserve">. </w:t>
            </w:r>
            <w:r>
              <w:rPr>
                <w:bCs/>
                <w:sz w:val="22"/>
                <w:szCs w:val="22"/>
              </w:rPr>
              <w:t>Stefana Żeromskiego</w:t>
            </w:r>
            <w:r w:rsidR="00E75849" w:rsidRPr="009F0E5C">
              <w:rPr>
                <w:bCs/>
                <w:sz w:val="22"/>
                <w:szCs w:val="22"/>
              </w:rPr>
              <w:t xml:space="preserve"> </w:t>
            </w:r>
            <w:r w:rsidR="00E75849" w:rsidRPr="00E75849">
              <w:rPr>
                <w:bCs/>
                <w:sz w:val="22"/>
                <w:szCs w:val="22"/>
              </w:rPr>
              <w:t>10/4</w:t>
            </w:r>
            <w:r w:rsidR="00E75849">
              <w:rPr>
                <w:bCs/>
                <w:sz w:val="22"/>
                <w:szCs w:val="22"/>
              </w:rPr>
              <w:t xml:space="preserve"> </w:t>
            </w:r>
          </w:p>
          <w:p w14:paraId="6CF9FF40" w14:textId="6587CA9D" w:rsidR="00E75849" w:rsidRPr="009F0E5C" w:rsidRDefault="00E75849" w:rsidP="00314FAF">
            <w:pPr>
              <w:jc w:val="both"/>
              <w:rPr>
                <w:bCs/>
                <w:sz w:val="22"/>
                <w:szCs w:val="22"/>
              </w:rPr>
            </w:pPr>
            <w:r w:rsidRPr="00E75849">
              <w:rPr>
                <w:bCs/>
                <w:sz w:val="22"/>
                <w:szCs w:val="22"/>
              </w:rPr>
              <w:t>65-066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3D6E2E">
              <w:rPr>
                <w:bCs/>
                <w:sz w:val="22"/>
                <w:szCs w:val="22"/>
              </w:rPr>
              <w:t>Zielona Góra</w:t>
            </w:r>
          </w:p>
          <w:p w14:paraId="2EBF4C19" w14:textId="2574C859" w:rsidR="00E75849" w:rsidRPr="00211A34" w:rsidRDefault="00E75849" w:rsidP="00314FA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75849">
              <w:rPr>
                <w:sz w:val="22"/>
                <w:szCs w:val="22"/>
              </w:rPr>
              <w:t>Pakiet 3 - Środki dezynfekujące - zamgławianie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6366007" w14:textId="12E069AB" w:rsidR="00E75849" w:rsidRPr="003D6E2E" w:rsidRDefault="00E75849" w:rsidP="003D6E2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D6E2E">
              <w:rPr>
                <w:color w:val="000000"/>
                <w:sz w:val="22"/>
                <w:szCs w:val="22"/>
              </w:rPr>
              <w:t xml:space="preserve"> </w:t>
            </w:r>
            <w:r w:rsidRPr="003D6E2E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E75849" w14:paraId="536DF650" w14:textId="77777777" w:rsidTr="00314FAF">
        <w:trPr>
          <w:cantSplit/>
        </w:trPr>
        <w:tc>
          <w:tcPr>
            <w:tcW w:w="9072" w:type="dxa"/>
          </w:tcPr>
          <w:p w14:paraId="1F686E21" w14:textId="00E00214" w:rsidR="00E75849" w:rsidRPr="00D26ED6" w:rsidRDefault="003D6E2E" w:rsidP="00314FA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Henry Kruse Sp. z o.o.</w:t>
            </w:r>
          </w:p>
          <w:p w14:paraId="0455A2F6" w14:textId="7D41318A" w:rsidR="00E75849" w:rsidRPr="009F0E5C" w:rsidRDefault="003D6E2E" w:rsidP="00314FA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Kolejowa</w:t>
            </w:r>
            <w:r w:rsidR="00E75849" w:rsidRPr="009F0E5C">
              <w:rPr>
                <w:bCs/>
                <w:sz w:val="22"/>
                <w:szCs w:val="22"/>
              </w:rPr>
              <w:t xml:space="preserve"> </w:t>
            </w:r>
            <w:r w:rsidR="00E75849" w:rsidRPr="00E75849">
              <w:rPr>
                <w:bCs/>
                <w:sz w:val="22"/>
                <w:szCs w:val="22"/>
              </w:rPr>
              <w:t>3</w:t>
            </w:r>
            <w:r w:rsidR="00E75849">
              <w:rPr>
                <w:bCs/>
                <w:sz w:val="22"/>
                <w:szCs w:val="22"/>
              </w:rPr>
              <w:t xml:space="preserve"> </w:t>
            </w:r>
          </w:p>
          <w:p w14:paraId="645968F8" w14:textId="46F474B1" w:rsidR="00E75849" w:rsidRPr="009F0E5C" w:rsidRDefault="00E75849" w:rsidP="00314FAF">
            <w:pPr>
              <w:jc w:val="both"/>
              <w:rPr>
                <w:bCs/>
                <w:sz w:val="22"/>
                <w:szCs w:val="22"/>
              </w:rPr>
            </w:pPr>
            <w:r w:rsidRPr="00E75849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3D6E2E">
              <w:rPr>
                <w:bCs/>
                <w:sz w:val="22"/>
                <w:szCs w:val="22"/>
              </w:rPr>
              <w:t>Bielany Wrocławskie</w:t>
            </w:r>
          </w:p>
          <w:p w14:paraId="4E329133" w14:textId="2B2D7FCC" w:rsidR="00E75849" w:rsidRPr="00211A34" w:rsidRDefault="00E75849" w:rsidP="00314FA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75849">
              <w:rPr>
                <w:sz w:val="22"/>
                <w:szCs w:val="22"/>
              </w:rPr>
              <w:t>Pakiet 4 - Środki dezynfekujące do powierzchni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89C68D1" w14:textId="7FCB8F3B" w:rsidR="00E75849" w:rsidRPr="003D6E2E" w:rsidRDefault="00E75849" w:rsidP="003D6E2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D6E2E">
              <w:rPr>
                <w:color w:val="000000"/>
                <w:sz w:val="22"/>
                <w:szCs w:val="22"/>
              </w:rPr>
              <w:t xml:space="preserve"> </w:t>
            </w:r>
            <w:r w:rsidRPr="003D6E2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E75849" w14:paraId="6358F7D0" w14:textId="77777777" w:rsidTr="00314FAF">
        <w:trPr>
          <w:cantSplit/>
        </w:trPr>
        <w:tc>
          <w:tcPr>
            <w:tcW w:w="9072" w:type="dxa"/>
          </w:tcPr>
          <w:p w14:paraId="3C8F337A" w14:textId="7245284E" w:rsidR="00E75849" w:rsidRPr="00D26ED6" w:rsidRDefault="003D6E2E" w:rsidP="00314FA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Henry Kruse Sp. z o.o.</w:t>
            </w:r>
          </w:p>
          <w:p w14:paraId="5CB6B60C" w14:textId="6737D085" w:rsidR="00E75849" w:rsidRPr="009F0E5C" w:rsidRDefault="003D6E2E" w:rsidP="00314FA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Kolejowa</w:t>
            </w:r>
            <w:r w:rsidR="00E75849" w:rsidRPr="009F0E5C">
              <w:rPr>
                <w:bCs/>
                <w:sz w:val="22"/>
                <w:szCs w:val="22"/>
              </w:rPr>
              <w:t xml:space="preserve"> </w:t>
            </w:r>
            <w:r w:rsidR="00E75849" w:rsidRPr="00E75849">
              <w:rPr>
                <w:bCs/>
                <w:sz w:val="22"/>
                <w:szCs w:val="22"/>
              </w:rPr>
              <w:t>3</w:t>
            </w:r>
            <w:r w:rsidR="00E75849">
              <w:rPr>
                <w:bCs/>
                <w:sz w:val="22"/>
                <w:szCs w:val="22"/>
              </w:rPr>
              <w:t xml:space="preserve"> </w:t>
            </w:r>
          </w:p>
          <w:p w14:paraId="6872C552" w14:textId="1C3456D1" w:rsidR="00E75849" w:rsidRPr="009F0E5C" w:rsidRDefault="00E75849" w:rsidP="00314FAF">
            <w:pPr>
              <w:jc w:val="both"/>
              <w:rPr>
                <w:bCs/>
                <w:sz w:val="22"/>
                <w:szCs w:val="22"/>
              </w:rPr>
            </w:pPr>
            <w:r w:rsidRPr="00E75849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3D6E2E">
              <w:rPr>
                <w:bCs/>
                <w:sz w:val="22"/>
                <w:szCs w:val="22"/>
              </w:rPr>
              <w:t>Bielany Wrocławskie</w:t>
            </w:r>
          </w:p>
          <w:p w14:paraId="69F77446" w14:textId="1EF33E89" w:rsidR="00E75849" w:rsidRPr="00211A34" w:rsidRDefault="00E75849" w:rsidP="00314FA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75849">
              <w:rPr>
                <w:sz w:val="22"/>
                <w:szCs w:val="22"/>
              </w:rPr>
              <w:t>Pakiet 5 - Środki dezynfekujące do wanien i basenów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E439FDE" w14:textId="017E94BF" w:rsidR="00E75849" w:rsidRPr="003D6E2E" w:rsidRDefault="00E75849" w:rsidP="003D6E2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D6E2E">
              <w:rPr>
                <w:color w:val="000000"/>
                <w:sz w:val="22"/>
                <w:szCs w:val="22"/>
              </w:rPr>
              <w:t xml:space="preserve"> </w:t>
            </w:r>
            <w:r w:rsidRPr="003D6E2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</w:tbl>
    <w:p w14:paraId="6727E38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465EF5C0" w14:textId="77777777" w:rsidTr="0057114B">
        <w:tc>
          <w:tcPr>
            <w:tcW w:w="2169" w:type="dxa"/>
            <w:shd w:val="clear" w:color="auto" w:fill="F3F3F3"/>
            <w:vAlign w:val="center"/>
          </w:tcPr>
          <w:p w14:paraId="00512471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43EFA777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5BF864B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633C723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0F732A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E75849" w:rsidRPr="00834EF4" w14:paraId="4F040C5F" w14:textId="77777777" w:rsidTr="00314FAF">
        <w:tc>
          <w:tcPr>
            <w:tcW w:w="2169" w:type="dxa"/>
            <w:shd w:val="clear" w:color="auto" w:fill="auto"/>
          </w:tcPr>
          <w:p w14:paraId="4406B2B9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5849">
              <w:rPr>
                <w:sz w:val="20"/>
                <w:szCs w:val="20"/>
              </w:rPr>
              <w:t>Pakiet 1 - Preparaty do mycia i dezynfekcji</w:t>
            </w:r>
          </w:p>
        </w:tc>
        <w:tc>
          <w:tcPr>
            <w:tcW w:w="2793" w:type="dxa"/>
            <w:shd w:val="clear" w:color="auto" w:fill="auto"/>
          </w:tcPr>
          <w:p w14:paraId="5003333B" w14:textId="77777777" w:rsidR="00E75849" w:rsidRPr="00211A34" w:rsidRDefault="00E75849" w:rsidP="00314FA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5849">
              <w:rPr>
                <w:b/>
                <w:bCs/>
                <w:sz w:val="20"/>
                <w:szCs w:val="20"/>
              </w:rPr>
              <w:t>Media-MED Sp. z o.o.</w:t>
            </w:r>
          </w:p>
          <w:p w14:paraId="25D137FA" w14:textId="47102F59" w:rsidR="00E75849" w:rsidRPr="00211A34" w:rsidRDefault="003D6E2E" w:rsidP="00314F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75849" w:rsidRPr="00E75849">
              <w:rPr>
                <w:sz w:val="20"/>
                <w:szCs w:val="20"/>
              </w:rPr>
              <w:t>Promienistych</w:t>
            </w:r>
            <w:r w:rsidR="00E75849" w:rsidRPr="00211A34">
              <w:rPr>
                <w:sz w:val="20"/>
                <w:szCs w:val="20"/>
              </w:rPr>
              <w:t xml:space="preserve"> </w:t>
            </w:r>
            <w:r w:rsidR="00E75849" w:rsidRPr="00E75849">
              <w:rPr>
                <w:sz w:val="20"/>
                <w:szCs w:val="20"/>
              </w:rPr>
              <w:t>7</w:t>
            </w:r>
          </w:p>
          <w:p w14:paraId="665D279E" w14:textId="77777777" w:rsidR="00E75849" w:rsidRPr="00211A34" w:rsidRDefault="00E75849" w:rsidP="00314FAF">
            <w:pPr>
              <w:spacing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31-481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5849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1EC5C246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1 - Cena - 400.00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BAC429" w14:textId="77777777" w:rsidR="00E75849" w:rsidRPr="00211A34" w:rsidRDefault="00E75849" w:rsidP="00314FAF">
            <w:pPr>
              <w:jc w:val="center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 xml:space="preserve">  400,00</w:t>
            </w:r>
          </w:p>
        </w:tc>
      </w:tr>
      <w:tr w:rsidR="00E75849" w:rsidRPr="00834EF4" w14:paraId="7B968232" w14:textId="77777777" w:rsidTr="00314FAF">
        <w:tc>
          <w:tcPr>
            <w:tcW w:w="2169" w:type="dxa"/>
            <w:shd w:val="clear" w:color="auto" w:fill="auto"/>
          </w:tcPr>
          <w:p w14:paraId="695B6A2E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5849">
              <w:rPr>
                <w:sz w:val="20"/>
                <w:szCs w:val="20"/>
              </w:rPr>
              <w:t>Pakiet 1 - Preparaty do mycia i dezynfekcji</w:t>
            </w:r>
          </w:p>
        </w:tc>
        <w:tc>
          <w:tcPr>
            <w:tcW w:w="2793" w:type="dxa"/>
            <w:shd w:val="clear" w:color="auto" w:fill="auto"/>
          </w:tcPr>
          <w:p w14:paraId="73056676" w14:textId="77777777" w:rsidR="00E75849" w:rsidRPr="00211A34" w:rsidRDefault="00E75849" w:rsidP="00314FA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5849">
              <w:rPr>
                <w:b/>
                <w:bCs/>
                <w:sz w:val="20"/>
                <w:szCs w:val="20"/>
              </w:rPr>
              <w:t>Medilab Firma Wytwórczo-Usługowa Sp. z o.o.</w:t>
            </w:r>
          </w:p>
          <w:p w14:paraId="3138B175" w14:textId="6DC35B33" w:rsidR="00E75849" w:rsidRPr="00211A34" w:rsidRDefault="003D6E2E" w:rsidP="00314F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75849" w:rsidRPr="00E75849">
              <w:rPr>
                <w:sz w:val="20"/>
                <w:szCs w:val="20"/>
              </w:rPr>
              <w:t>Niedźwiedzia</w:t>
            </w:r>
            <w:r w:rsidR="00E75849" w:rsidRPr="00211A34">
              <w:rPr>
                <w:sz w:val="20"/>
                <w:szCs w:val="20"/>
              </w:rPr>
              <w:t xml:space="preserve"> </w:t>
            </w:r>
            <w:r w:rsidR="00E75849" w:rsidRPr="00E75849">
              <w:rPr>
                <w:sz w:val="20"/>
                <w:szCs w:val="20"/>
              </w:rPr>
              <w:t>60</w:t>
            </w:r>
          </w:p>
          <w:p w14:paraId="66FCA141" w14:textId="77777777" w:rsidR="00E75849" w:rsidRPr="00211A34" w:rsidRDefault="00E75849" w:rsidP="00314FAF">
            <w:pPr>
              <w:spacing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15-531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5849">
              <w:rPr>
                <w:sz w:val="20"/>
                <w:szCs w:val="20"/>
              </w:rPr>
              <w:t>Białystok</w:t>
            </w:r>
          </w:p>
        </w:tc>
        <w:tc>
          <w:tcPr>
            <w:tcW w:w="2551" w:type="dxa"/>
            <w:shd w:val="clear" w:color="auto" w:fill="auto"/>
          </w:tcPr>
          <w:p w14:paraId="04C32CF5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A06D86" w14:textId="77777777" w:rsidR="00E75849" w:rsidRPr="00211A34" w:rsidRDefault="00E75849" w:rsidP="00314FAF">
            <w:pPr>
              <w:jc w:val="center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 xml:space="preserve">  0,00</w:t>
            </w:r>
          </w:p>
        </w:tc>
      </w:tr>
      <w:tr w:rsidR="00E75849" w:rsidRPr="00834EF4" w14:paraId="77A8A3AE" w14:textId="77777777" w:rsidTr="00314FAF">
        <w:tc>
          <w:tcPr>
            <w:tcW w:w="2169" w:type="dxa"/>
            <w:shd w:val="clear" w:color="auto" w:fill="auto"/>
          </w:tcPr>
          <w:p w14:paraId="580DB42B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5849">
              <w:rPr>
                <w:sz w:val="20"/>
                <w:szCs w:val="20"/>
              </w:rPr>
              <w:t>Pakiet 2 - Kontrola mycia i dezynfekcji</w:t>
            </w:r>
          </w:p>
        </w:tc>
        <w:tc>
          <w:tcPr>
            <w:tcW w:w="2793" w:type="dxa"/>
            <w:shd w:val="clear" w:color="auto" w:fill="auto"/>
          </w:tcPr>
          <w:p w14:paraId="20C5C724" w14:textId="77777777" w:rsidR="00E75849" w:rsidRPr="00211A34" w:rsidRDefault="00E75849" w:rsidP="00314FA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5849">
              <w:rPr>
                <w:b/>
                <w:bCs/>
                <w:sz w:val="20"/>
                <w:szCs w:val="20"/>
              </w:rPr>
              <w:t>Media-MED Sp. z o.o.</w:t>
            </w:r>
          </w:p>
          <w:p w14:paraId="5E756AAC" w14:textId="240D9524" w:rsidR="00E75849" w:rsidRPr="00211A34" w:rsidRDefault="003D6E2E" w:rsidP="00314F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75849" w:rsidRPr="00E75849">
              <w:rPr>
                <w:sz w:val="20"/>
                <w:szCs w:val="20"/>
              </w:rPr>
              <w:t>Promienistych</w:t>
            </w:r>
            <w:r w:rsidR="00E75849" w:rsidRPr="00211A34">
              <w:rPr>
                <w:sz w:val="20"/>
                <w:szCs w:val="20"/>
              </w:rPr>
              <w:t xml:space="preserve"> </w:t>
            </w:r>
            <w:r w:rsidR="00E75849" w:rsidRPr="00E75849">
              <w:rPr>
                <w:sz w:val="20"/>
                <w:szCs w:val="20"/>
              </w:rPr>
              <w:t>7</w:t>
            </w:r>
          </w:p>
          <w:p w14:paraId="598A23F8" w14:textId="77777777" w:rsidR="00E75849" w:rsidRPr="00211A34" w:rsidRDefault="00E75849" w:rsidP="00314FAF">
            <w:pPr>
              <w:spacing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31-481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5849">
              <w:rPr>
                <w:sz w:val="20"/>
                <w:szCs w:val="20"/>
              </w:rPr>
              <w:t>Kraków</w:t>
            </w:r>
          </w:p>
        </w:tc>
        <w:tc>
          <w:tcPr>
            <w:tcW w:w="2551" w:type="dxa"/>
            <w:shd w:val="clear" w:color="auto" w:fill="auto"/>
          </w:tcPr>
          <w:p w14:paraId="2392D8FB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1 - Cena - 400.00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9AE0A3" w14:textId="77777777" w:rsidR="00E75849" w:rsidRPr="00211A34" w:rsidRDefault="00E75849" w:rsidP="00314FAF">
            <w:pPr>
              <w:jc w:val="center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 xml:space="preserve">  400,00</w:t>
            </w:r>
          </w:p>
        </w:tc>
      </w:tr>
      <w:tr w:rsidR="00E75849" w:rsidRPr="00834EF4" w14:paraId="11F810ED" w14:textId="77777777" w:rsidTr="00314FAF">
        <w:tc>
          <w:tcPr>
            <w:tcW w:w="2169" w:type="dxa"/>
            <w:shd w:val="clear" w:color="auto" w:fill="auto"/>
          </w:tcPr>
          <w:p w14:paraId="1B9C3B94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5849">
              <w:rPr>
                <w:sz w:val="20"/>
                <w:szCs w:val="20"/>
              </w:rPr>
              <w:t>Pakiet 3 - Środki dezynfekujące - zamgławianie</w:t>
            </w:r>
          </w:p>
        </w:tc>
        <w:tc>
          <w:tcPr>
            <w:tcW w:w="2793" w:type="dxa"/>
            <w:shd w:val="clear" w:color="auto" w:fill="auto"/>
          </w:tcPr>
          <w:p w14:paraId="53A66FDC" w14:textId="47D160D9" w:rsidR="00E75849" w:rsidRPr="00211A34" w:rsidRDefault="00E75849" w:rsidP="00314FA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5849">
              <w:rPr>
                <w:b/>
                <w:bCs/>
                <w:sz w:val="20"/>
                <w:szCs w:val="20"/>
              </w:rPr>
              <w:t>"</w:t>
            </w:r>
            <w:r w:rsidR="003D6E2E">
              <w:rPr>
                <w:b/>
                <w:bCs/>
                <w:sz w:val="20"/>
                <w:szCs w:val="20"/>
              </w:rPr>
              <w:t>Greenpol” Instytut Kształtowania Środowiska Sp. z o.o.</w:t>
            </w:r>
          </w:p>
          <w:p w14:paraId="331E359F" w14:textId="3AC520A1" w:rsidR="00E75849" w:rsidRPr="00211A34" w:rsidRDefault="003D6E2E" w:rsidP="00314F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Stefana Żeromskiego</w:t>
            </w:r>
            <w:r w:rsidR="00E75849" w:rsidRPr="00211A34">
              <w:rPr>
                <w:sz w:val="20"/>
                <w:szCs w:val="20"/>
              </w:rPr>
              <w:t xml:space="preserve"> </w:t>
            </w:r>
            <w:r w:rsidR="00E75849" w:rsidRPr="00E75849">
              <w:rPr>
                <w:sz w:val="20"/>
                <w:szCs w:val="20"/>
              </w:rPr>
              <w:t>10/4</w:t>
            </w:r>
          </w:p>
          <w:p w14:paraId="28FBE16A" w14:textId="20A4094A" w:rsidR="00E75849" w:rsidRPr="00211A34" w:rsidRDefault="00E75849" w:rsidP="00314FAF">
            <w:pPr>
              <w:spacing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65-066</w:t>
            </w:r>
            <w:r w:rsidRPr="00211A34">
              <w:rPr>
                <w:sz w:val="20"/>
                <w:szCs w:val="20"/>
              </w:rPr>
              <w:t xml:space="preserve"> </w:t>
            </w:r>
            <w:r w:rsidR="003D6E2E">
              <w:rPr>
                <w:sz w:val="20"/>
                <w:szCs w:val="20"/>
              </w:rPr>
              <w:t>Zielona Góra</w:t>
            </w:r>
          </w:p>
        </w:tc>
        <w:tc>
          <w:tcPr>
            <w:tcW w:w="2551" w:type="dxa"/>
            <w:shd w:val="clear" w:color="auto" w:fill="auto"/>
          </w:tcPr>
          <w:p w14:paraId="62037260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1 - Cena - 400.00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47C908" w14:textId="77777777" w:rsidR="00E75849" w:rsidRPr="00211A34" w:rsidRDefault="00E75849" w:rsidP="00314FAF">
            <w:pPr>
              <w:jc w:val="center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 xml:space="preserve">  400,00</w:t>
            </w:r>
          </w:p>
        </w:tc>
      </w:tr>
      <w:tr w:rsidR="00E75849" w:rsidRPr="00834EF4" w14:paraId="0765A798" w14:textId="77777777" w:rsidTr="00314FAF">
        <w:tc>
          <w:tcPr>
            <w:tcW w:w="2169" w:type="dxa"/>
            <w:shd w:val="clear" w:color="auto" w:fill="auto"/>
          </w:tcPr>
          <w:p w14:paraId="74ADFF7A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5849">
              <w:rPr>
                <w:sz w:val="20"/>
                <w:szCs w:val="20"/>
              </w:rPr>
              <w:t>Pakiet 4 - Środki dezynfekujące do powierzchni</w:t>
            </w:r>
          </w:p>
        </w:tc>
        <w:tc>
          <w:tcPr>
            <w:tcW w:w="2793" w:type="dxa"/>
            <w:shd w:val="clear" w:color="auto" w:fill="auto"/>
          </w:tcPr>
          <w:p w14:paraId="522EF20A" w14:textId="5B0CEC1D" w:rsidR="00E75849" w:rsidRPr="00211A34" w:rsidRDefault="003D6E2E" w:rsidP="00314FA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Henry Kruse Sp. z o.o.</w:t>
            </w:r>
          </w:p>
          <w:p w14:paraId="6E085A3F" w14:textId="608C4653" w:rsidR="00E75849" w:rsidRPr="00211A34" w:rsidRDefault="003D6E2E" w:rsidP="00314F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</w:t>
            </w:r>
            <w:r w:rsidR="00E75849" w:rsidRPr="00211A34">
              <w:rPr>
                <w:sz w:val="20"/>
                <w:szCs w:val="20"/>
              </w:rPr>
              <w:t xml:space="preserve"> </w:t>
            </w:r>
            <w:r w:rsidR="00E75849" w:rsidRPr="00E75849">
              <w:rPr>
                <w:sz w:val="20"/>
                <w:szCs w:val="20"/>
              </w:rPr>
              <w:t>3</w:t>
            </w:r>
          </w:p>
          <w:p w14:paraId="517B2350" w14:textId="4486114E" w:rsidR="00E75849" w:rsidRPr="00211A34" w:rsidRDefault="00E75849" w:rsidP="00314FAF">
            <w:pPr>
              <w:spacing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="003D6E2E">
              <w:rPr>
                <w:sz w:val="20"/>
                <w:szCs w:val="20"/>
              </w:rPr>
              <w:t>Bielany Wrocławskie</w:t>
            </w:r>
          </w:p>
        </w:tc>
        <w:tc>
          <w:tcPr>
            <w:tcW w:w="2551" w:type="dxa"/>
            <w:shd w:val="clear" w:color="auto" w:fill="auto"/>
          </w:tcPr>
          <w:p w14:paraId="7C069AC9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1 - Cena - 400.00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6D1259" w14:textId="77777777" w:rsidR="00E75849" w:rsidRPr="00211A34" w:rsidRDefault="00E75849" w:rsidP="00314FAF">
            <w:pPr>
              <w:jc w:val="center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 xml:space="preserve">  400,00</w:t>
            </w:r>
          </w:p>
        </w:tc>
      </w:tr>
      <w:tr w:rsidR="00E75849" w:rsidRPr="00834EF4" w14:paraId="448C8229" w14:textId="77777777" w:rsidTr="00314FAF">
        <w:tc>
          <w:tcPr>
            <w:tcW w:w="2169" w:type="dxa"/>
            <w:shd w:val="clear" w:color="auto" w:fill="auto"/>
          </w:tcPr>
          <w:p w14:paraId="61DB1BBA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5849">
              <w:rPr>
                <w:sz w:val="20"/>
                <w:szCs w:val="20"/>
              </w:rPr>
              <w:t>Pakiet 4 - Środki dezynfekujące do powierzchni</w:t>
            </w:r>
          </w:p>
        </w:tc>
        <w:tc>
          <w:tcPr>
            <w:tcW w:w="2793" w:type="dxa"/>
            <w:shd w:val="clear" w:color="auto" w:fill="auto"/>
          </w:tcPr>
          <w:p w14:paraId="2DC3A08A" w14:textId="77777777" w:rsidR="00E75849" w:rsidRPr="00211A34" w:rsidRDefault="00E75849" w:rsidP="00314FA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5849">
              <w:rPr>
                <w:b/>
                <w:bCs/>
                <w:sz w:val="20"/>
                <w:szCs w:val="20"/>
              </w:rPr>
              <w:t>Bialmed Sp. z o.o.</w:t>
            </w:r>
          </w:p>
          <w:p w14:paraId="44F28C2C" w14:textId="7A542DCC" w:rsidR="00E75849" w:rsidRPr="00211A34" w:rsidRDefault="003D6E2E" w:rsidP="00314F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75849" w:rsidRPr="00E75849">
              <w:rPr>
                <w:sz w:val="20"/>
                <w:szCs w:val="20"/>
              </w:rPr>
              <w:t>Konopnickiej</w:t>
            </w:r>
            <w:r w:rsidR="00E75849" w:rsidRPr="00211A34">
              <w:rPr>
                <w:sz w:val="20"/>
                <w:szCs w:val="20"/>
              </w:rPr>
              <w:t xml:space="preserve"> </w:t>
            </w:r>
            <w:r w:rsidR="00E75849" w:rsidRPr="00E75849">
              <w:rPr>
                <w:sz w:val="20"/>
                <w:szCs w:val="20"/>
              </w:rPr>
              <w:t>11 a</w:t>
            </w:r>
          </w:p>
          <w:p w14:paraId="27F85D1C" w14:textId="0A6DF62E" w:rsidR="00E75849" w:rsidRPr="00211A34" w:rsidRDefault="00E75849" w:rsidP="00314FAF">
            <w:pPr>
              <w:spacing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12-230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5849">
              <w:rPr>
                <w:sz w:val="20"/>
                <w:szCs w:val="20"/>
              </w:rPr>
              <w:t>Biała Piska</w:t>
            </w:r>
          </w:p>
        </w:tc>
        <w:tc>
          <w:tcPr>
            <w:tcW w:w="2551" w:type="dxa"/>
            <w:shd w:val="clear" w:color="auto" w:fill="auto"/>
          </w:tcPr>
          <w:p w14:paraId="7E18CEF0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C7D03D" w14:textId="77777777" w:rsidR="00E75849" w:rsidRPr="00211A34" w:rsidRDefault="00E75849" w:rsidP="00314FAF">
            <w:pPr>
              <w:jc w:val="center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 xml:space="preserve">  0,00</w:t>
            </w:r>
          </w:p>
        </w:tc>
      </w:tr>
      <w:tr w:rsidR="00E75849" w:rsidRPr="00834EF4" w14:paraId="73E38371" w14:textId="77777777" w:rsidTr="00314FAF">
        <w:tc>
          <w:tcPr>
            <w:tcW w:w="2169" w:type="dxa"/>
            <w:shd w:val="clear" w:color="auto" w:fill="auto"/>
          </w:tcPr>
          <w:p w14:paraId="5D6A3C1B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5849">
              <w:rPr>
                <w:sz w:val="20"/>
                <w:szCs w:val="20"/>
              </w:rPr>
              <w:t>Pakiet 5 - Środki dezynfekujące do wanien i basenów</w:t>
            </w:r>
          </w:p>
        </w:tc>
        <w:tc>
          <w:tcPr>
            <w:tcW w:w="2793" w:type="dxa"/>
            <w:shd w:val="clear" w:color="auto" w:fill="auto"/>
          </w:tcPr>
          <w:p w14:paraId="00397381" w14:textId="77777777" w:rsidR="003D6E2E" w:rsidRPr="00211A34" w:rsidRDefault="003D6E2E" w:rsidP="003D6E2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Henry Kruse Sp. z o.o.</w:t>
            </w:r>
          </w:p>
          <w:p w14:paraId="3710D975" w14:textId="77777777" w:rsidR="003D6E2E" w:rsidRPr="00211A34" w:rsidRDefault="003D6E2E" w:rsidP="003D6E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5849">
              <w:rPr>
                <w:sz w:val="20"/>
                <w:szCs w:val="20"/>
              </w:rPr>
              <w:t>3</w:t>
            </w:r>
          </w:p>
          <w:p w14:paraId="4CF15065" w14:textId="1C731CD3" w:rsidR="00E75849" w:rsidRPr="00211A34" w:rsidRDefault="003D6E2E" w:rsidP="003D6E2E">
            <w:pPr>
              <w:spacing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Bielany Wrocławskie</w:t>
            </w:r>
          </w:p>
        </w:tc>
        <w:tc>
          <w:tcPr>
            <w:tcW w:w="2551" w:type="dxa"/>
            <w:shd w:val="clear" w:color="auto" w:fill="auto"/>
          </w:tcPr>
          <w:p w14:paraId="60A61FDC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1 - Cena - 400.00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212DB6" w14:textId="77777777" w:rsidR="00E75849" w:rsidRPr="00211A34" w:rsidRDefault="00E75849" w:rsidP="00314FAF">
            <w:pPr>
              <w:jc w:val="center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 xml:space="preserve">  400,00</w:t>
            </w:r>
          </w:p>
        </w:tc>
      </w:tr>
      <w:tr w:rsidR="00E75849" w:rsidRPr="00834EF4" w14:paraId="696CA2EB" w14:textId="77777777" w:rsidTr="00314FAF">
        <w:tc>
          <w:tcPr>
            <w:tcW w:w="2169" w:type="dxa"/>
            <w:shd w:val="clear" w:color="auto" w:fill="auto"/>
          </w:tcPr>
          <w:p w14:paraId="7A368E91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5849">
              <w:rPr>
                <w:sz w:val="20"/>
                <w:szCs w:val="20"/>
              </w:rPr>
              <w:t>Pakiet 5 - Środki dezynfekujące do wanien i basenów</w:t>
            </w:r>
          </w:p>
        </w:tc>
        <w:tc>
          <w:tcPr>
            <w:tcW w:w="2793" w:type="dxa"/>
            <w:shd w:val="clear" w:color="auto" w:fill="auto"/>
          </w:tcPr>
          <w:p w14:paraId="1A084F15" w14:textId="439872D8" w:rsidR="00E75849" w:rsidRPr="00211A34" w:rsidRDefault="00E75849" w:rsidP="00314FA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5849">
              <w:rPr>
                <w:b/>
                <w:bCs/>
                <w:sz w:val="20"/>
                <w:szCs w:val="20"/>
              </w:rPr>
              <w:t xml:space="preserve">S4K </w:t>
            </w:r>
            <w:r w:rsidR="003D6E2E">
              <w:rPr>
                <w:b/>
                <w:bCs/>
                <w:sz w:val="20"/>
                <w:szCs w:val="20"/>
              </w:rPr>
              <w:t>S</w:t>
            </w:r>
            <w:r w:rsidRPr="00E75849">
              <w:rPr>
                <w:b/>
                <w:bCs/>
                <w:sz w:val="20"/>
                <w:szCs w:val="20"/>
              </w:rPr>
              <w:t>p. z o.o.</w:t>
            </w:r>
          </w:p>
          <w:p w14:paraId="4BCE9C97" w14:textId="0AC36734" w:rsidR="00E75849" w:rsidRPr="00211A34" w:rsidRDefault="003D6E2E" w:rsidP="00314F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75849" w:rsidRPr="00E75849">
              <w:rPr>
                <w:sz w:val="20"/>
                <w:szCs w:val="20"/>
              </w:rPr>
              <w:t>Batalionów Chłopskich</w:t>
            </w:r>
            <w:r w:rsidR="00E75849" w:rsidRPr="00211A34">
              <w:rPr>
                <w:sz w:val="20"/>
                <w:szCs w:val="20"/>
              </w:rPr>
              <w:t xml:space="preserve"> </w:t>
            </w:r>
            <w:r w:rsidR="00E75849" w:rsidRPr="00E75849">
              <w:rPr>
                <w:sz w:val="20"/>
                <w:szCs w:val="20"/>
              </w:rPr>
              <w:t>50</w:t>
            </w:r>
          </w:p>
          <w:p w14:paraId="505A1D07" w14:textId="77777777" w:rsidR="00E75849" w:rsidRPr="00211A34" w:rsidRDefault="00E75849" w:rsidP="00314FAF">
            <w:pPr>
              <w:spacing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25-671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5849">
              <w:rPr>
                <w:sz w:val="20"/>
                <w:szCs w:val="20"/>
              </w:rPr>
              <w:t>Kielce</w:t>
            </w:r>
          </w:p>
        </w:tc>
        <w:tc>
          <w:tcPr>
            <w:tcW w:w="2551" w:type="dxa"/>
            <w:shd w:val="clear" w:color="auto" w:fill="auto"/>
          </w:tcPr>
          <w:p w14:paraId="2C187D05" w14:textId="77777777" w:rsidR="00E75849" w:rsidRPr="00211A34" w:rsidRDefault="00E75849" w:rsidP="00314FA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80FCBC" w14:textId="77777777" w:rsidR="00E75849" w:rsidRPr="00211A34" w:rsidRDefault="00E75849" w:rsidP="00314FAF">
            <w:pPr>
              <w:jc w:val="center"/>
              <w:rPr>
                <w:color w:val="000000"/>
                <w:sz w:val="20"/>
                <w:szCs w:val="20"/>
              </w:rPr>
            </w:pPr>
            <w:r w:rsidRPr="00E75849">
              <w:rPr>
                <w:sz w:val="20"/>
                <w:szCs w:val="20"/>
              </w:rPr>
              <w:t xml:space="preserve">  0,00</w:t>
            </w:r>
          </w:p>
        </w:tc>
      </w:tr>
    </w:tbl>
    <w:p w14:paraId="07B2FD6C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0387E" w14:textId="77777777" w:rsidR="00BB11C4" w:rsidRDefault="00BB11C4">
      <w:r>
        <w:separator/>
      </w:r>
    </w:p>
  </w:endnote>
  <w:endnote w:type="continuationSeparator" w:id="0">
    <w:p w14:paraId="4360155D" w14:textId="77777777" w:rsidR="00BB11C4" w:rsidRDefault="00BB1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06B1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7524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8AC0B1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324C05" w14:textId="055ADE81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E119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2403F" w14:textId="77777777" w:rsidR="00BB11C4" w:rsidRDefault="00BB11C4">
      <w:r>
        <w:separator/>
      </w:r>
    </w:p>
  </w:footnote>
  <w:footnote w:type="continuationSeparator" w:id="0">
    <w:p w14:paraId="5B79ABC2" w14:textId="77777777" w:rsidR="00BB11C4" w:rsidRDefault="00BB1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8721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5FA0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A0DE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11C4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3D6E2E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B04F1"/>
    <w:rsid w:val="00B32D12"/>
    <w:rsid w:val="00B464D3"/>
    <w:rsid w:val="00B74EB6"/>
    <w:rsid w:val="00B8185B"/>
    <w:rsid w:val="00BB11C4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D1DA8"/>
    <w:rsid w:val="00E30B2D"/>
    <w:rsid w:val="00E62859"/>
    <w:rsid w:val="00E7584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6A8553"/>
  <w15:chartTrackingRefBased/>
  <w15:docId w15:val="{CCD2E38E-AA33-4DD4-828E-3766DE0C8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461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2025-01-03T13:46:00Z</dcterms:created>
  <dcterms:modified xsi:type="dcterms:W3CDTF">2025-01-09T12:03:00Z</dcterms:modified>
</cp:coreProperties>
</file>