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F40DB" w14:textId="77777777" w:rsidR="00D665F5" w:rsidRPr="00C51E23" w:rsidRDefault="00AF0439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C51E23">
        <w:rPr>
          <w:rFonts w:ascii="Verdana" w:hAnsi="Verdana"/>
          <w:sz w:val="18"/>
          <w:szCs w:val="18"/>
        </w:rPr>
        <w:t>Kraków</w:t>
      </w:r>
      <w:r w:rsidR="00D665F5" w:rsidRPr="00C51E23">
        <w:rPr>
          <w:rFonts w:ascii="Verdana" w:hAnsi="Verdana"/>
          <w:sz w:val="18"/>
          <w:szCs w:val="18"/>
        </w:rPr>
        <w:t xml:space="preserve"> dnia: </w:t>
      </w:r>
      <w:r w:rsidRPr="00C51E23">
        <w:rPr>
          <w:rFonts w:ascii="Verdana" w:hAnsi="Verdana"/>
          <w:sz w:val="18"/>
          <w:szCs w:val="18"/>
        </w:rPr>
        <w:t>2025-01-09</w:t>
      </w:r>
    </w:p>
    <w:p w14:paraId="1BD7ED33" w14:textId="77777777" w:rsidR="00D665F5" w:rsidRPr="00C51E23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5B3769F" w14:textId="77777777" w:rsidR="00AF0439" w:rsidRPr="00C51E23" w:rsidRDefault="00AF043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51E2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0DA9B57" w14:textId="77777777" w:rsidR="00AF0439" w:rsidRPr="00C51E23" w:rsidRDefault="00AF043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51E2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860976" w14:textId="77777777" w:rsidR="00D665F5" w:rsidRPr="00C51E23" w:rsidRDefault="00AF043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51E2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A25B7D5" w14:textId="77777777" w:rsidR="00D665F5" w:rsidRPr="00C51E23" w:rsidRDefault="00AF0439" w:rsidP="00D665F5">
      <w:pPr>
        <w:rPr>
          <w:rFonts w:ascii="Verdana" w:hAnsi="Verdana"/>
          <w:sz w:val="18"/>
          <w:szCs w:val="18"/>
        </w:rPr>
      </w:pPr>
      <w:r w:rsidRPr="00C51E23">
        <w:rPr>
          <w:rFonts w:ascii="Verdana" w:hAnsi="Verdana"/>
          <w:sz w:val="18"/>
          <w:szCs w:val="18"/>
        </w:rPr>
        <w:t>Al. Mickiewicza</w:t>
      </w:r>
      <w:r w:rsidR="00D665F5" w:rsidRPr="00C51E23">
        <w:rPr>
          <w:rFonts w:ascii="Verdana" w:hAnsi="Verdana"/>
          <w:sz w:val="18"/>
          <w:szCs w:val="18"/>
        </w:rPr>
        <w:t xml:space="preserve"> </w:t>
      </w:r>
      <w:r w:rsidRPr="00C51E23">
        <w:rPr>
          <w:rFonts w:ascii="Verdana" w:hAnsi="Verdana"/>
          <w:sz w:val="18"/>
          <w:szCs w:val="18"/>
        </w:rPr>
        <w:t>30</w:t>
      </w:r>
    </w:p>
    <w:p w14:paraId="640A1030" w14:textId="77777777" w:rsidR="00D665F5" w:rsidRDefault="00AF0439" w:rsidP="00D665F5">
      <w:pPr>
        <w:rPr>
          <w:rFonts w:ascii="Verdana" w:hAnsi="Verdana"/>
          <w:sz w:val="18"/>
          <w:szCs w:val="18"/>
        </w:rPr>
      </w:pPr>
      <w:r w:rsidRPr="00C51E23">
        <w:rPr>
          <w:rFonts w:ascii="Verdana" w:hAnsi="Verdana"/>
          <w:sz w:val="18"/>
          <w:szCs w:val="18"/>
        </w:rPr>
        <w:t>30-059</w:t>
      </w:r>
      <w:r w:rsidR="00D665F5" w:rsidRPr="00C51E23">
        <w:rPr>
          <w:rFonts w:ascii="Verdana" w:hAnsi="Verdana"/>
          <w:sz w:val="18"/>
          <w:szCs w:val="18"/>
        </w:rPr>
        <w:t xml:space="preserve"> </w:t>
      </w:r>
      <w:r w:rsidRPr="00C51E23">
        <w:rPr>
          <w:rFonts w:ascii="Verdana" w:hAnsi="Verdana"/>
          <w:sz w:val="18"/>
          <w:szCs w:val="18"/>
        </w:rPr>
        <w:t>Kraków</w:t>
      </w:r>
    </w:p>
    <w:p w14:paraId="260F060B" w14:textId="77777777" w:rsidR="00C51E23" w:rsidRDefault="00C51E23" w:rsidP="00D665F5">
      <w:pPr>
        <w:rPr>
          <w:rFonts w:ascii="Verdana" w:hAnsi="Verdana"/>
          <w:sz w:val="18"/>
          <w:szCs w:val="18"/>
        </w:rPr>
      </w:pPr>
    </w:p>
    <w:p w14:paraId="04A254AD" w14:textId="77777777" w:rsidR="00C51E23" w:rsidRPr="00C51E23" w:rsidRDefault="00C51E23" w:rsidP="00D665F5">
      <w:pPr>
        <w:rPr>
          <w:rFonts w:ascii="Verdana" w:hAnsi="Verdana"/>
          <w:sz w:val="18"/>
          <w:szCs w:val="18"/>
        </w:rPr>
      </w:pPr>
    </w:p>
    <w:p w14:paraId="711BE8E9" w14:textId="77777777" w:rsidR="00A80738" w:rsidRPr="00C51E2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51E23">
        <w:rPr>
          <w:rFonts w:ascii="Verdana" w:hAnsi="Verdana"/>
          <w:sz w:val="18"/>
          <w:szCs w:val="18"/>
        </w:rPr>
        <w:t>Znak sprawy:</w:t>
      </w:r>
      <w:r w:rsidRPr="00C51E23">
        <w:rPr>
          <w:rFonts w:ascii="Verdana" w:hAnsi="Verdana"/>
          <w:b/>
          <w:sz w:val="18"/>
          <w:szCs w:val="18"/>
        </w:rPr>
        <w:t xml:space="preserve"> </w:t>
      </w:r>
      <w:r w:rsidR="00AF0439" w:rsidRPr="00C51E23">
        <w:rPr>
          <w:rFonts w:ascii="Verdana" w:hAnsi="Verdana"/>
          <w:b/>
          <w:sz w:val="18"/>
          <w:szCs w:val="18"/>
        </w:rPr>
        <w:t>DE-dzp.272-731/24</w:t>
      </w:r>
      <w:r w:rsidR="00A80738" w:rsidRPr="00C51E23">
        <w:rPr>
          <w:rFonts w:ascii="Verdana" w:hAnsi="Verdana"/>
          <w:sz w:val="18"/>
          <w:szCs w:val="18"/>
        </w:rPr>
        <w:tab/>
        <w:t xml:space="preserve"> </w:t>
      </w:r>
    </w:p>
    <w:p w14:paraId="56C32CED" w14:textId="77777777" w:rsidR="00A80738" w:rsidRPr="00C51E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9F6AB9" w14:textId="77777777" w:rsidR="00A80738" w:rsidRPr="00C51E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CE00E4" w14:textId="77777777" w:rsidR="00A80738" w:rsidRPr="00C51E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0501D3" w14:textId="77777777" w:rsidR="00A80738" w:rsidRPr="00C51E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51E2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323AAB6" w14:textId="77777777" w:rsidR="00A80738" w:rsidRPr="00C51E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3A2D704" w14:textId="6647686B" w:rsidR="00C51E23" w:rsidRPr="00C51E23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51E23">
        <w:rPr>
          <w:rFonts w:ascii="Verdana" w:hAnsi="Verdana"/>
          <w:bCs/>
          <w:sz w:val="18"/>
          <w:szCs w:val="18"/>
        </w:rPr>
        <w:t xml:space="preserve">Dotyczy </w:t>
      </w:r>
      <w:r w:rsidRPr="00C51E2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F0439" w:rsidRPr="00C51E23">
        <w:rPr>
          <w:rFonts w:ascii="Verdana" w:hAnsi="Verdana"/>
          <w:sz w:val="18"/>
          <w:szCs w:val="18"/>
        </w:rPr>
        <w:t>przetarg nieograniczony</w:t>
      </w:r>
      <w:r w:rsidRPr="00C51E23">
        <w:rPr>
          <w:rFonts w:ascii="Verdana" w:hAnsi="Verdana"/>
          <w:sz w:val="18"/>
          <w:szCs w:val="18"/>
        </w:rPr>
        <w:t xml:space="preserve"> </w:t>
      </w:r>
      <w:r w:rsidR="007965DC" w:rsidRPr="00C51E23">
        <w:rPr>
          <w:rFonts w:ascii="Verdana" w:hAnsi="Verdana"/>
          <w:sz w:val="18"/>
          <w:szCs w:val="18"/>
        </w:rPr>
        <w:t>prowadzonego pn.</w:t>
      </w:r>
      <w:r w:rsidRPr="00C51E23">
        <w:rPr>
          <w:rFonts w:ascii="Verdana" w:hAnsi="Verdana"/>
          <w:sz w:val="18"/>
          <w:szCs w:val="18"/>
        </w:rPr>
        <w:t xml:space="preserve">: </w:t>
      </w:r>
    </w:p>
    <w:p w14:paraId="1989033D" w14:textId="77777777" w:rsidR="00A80738" w:rsidRPr="00C51E23" w:rsidRDefault="00AF043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51E23">
        <w:rPr>
          <w:rFonts w:ascii="Verdana" w:hAnsi="Verdana"/>
          <w:b/>
          <w:sz w:val="18"/>
          <w:szCs w:val="18"/>
        </w:rPr>
        <w:t>sukcesywna dostawa materiałów promocyjnych na potrzeby Centrum Rekrutacji AGH - DE-dzp.272-731/24</w:t>
      </w:r>
    </w:p>
    <w:p w14:paraId="384DF348" w14:textId="77777777" w:rsidR="00D665F5" w:rsidRPr="00C51E2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51E23">
        <w:rPr>
          <w:rFonts w:ascii="Verdana" w:hAnsi="Verdana"/>
          <w:sz w:val="18"/>
          <w:szCs w:val="18"/>
        </w:rPr>
        <w:t>Zamawiający, działając na podstawie art. 22</w:t>
      </w:r>
      <w:r w:rsidR="00601802" w:rsidRPr="00C51E23">
        <w:rPr>
          <w:rFonts w:ascii="Verdana" w:hAnsi="Verdana"/>
          <w:sz w:val="18"/>
          <w:szCs w:val="18"/>
        </w:rPr>
        <w:t>2</w:t>
      </w:r>
      <w:r w:rsidRPr="00C51E23">
        <w:rPr>
          <w:rFonts w:ascii="Verdana" w:hAnsi="Verdana"/>
          <w:sz w:val="18"/>
          <w:szCs w:val="18"/>
        </w:rPr>
        <w:t xml:space="preserve"> ust. 5 </w:t>
      </w:r>
      <w:r w:rsidRPr="00C51E2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51E23">
        <w:rPr>
          <w:rFonts w:ascii="Verdana" w:hAnsi="Verdana"/>
          <w:sz w:val="18"/>
          <w:szCs w:val="18"/>
        </w:rPr>
        <w:t>publicznych</w:t>
      </w:r>
      <w:r w:rsidR="00104EFA" w:rsidRPr="00C51E23">
        <w:rPr>
          <w:rFonts w:ascii="Verdana" w:hAnsi="Verdana"/>
          <w:sz w:val="18"/>
          <w:szCs w:val="18"/>
        </w:rPr>
        <w:t xml:space="preserve"> </w:t>
      </w:r>
      <w:r w:rsidR="009C20BC" w:rsidRPr="00C51E23">
        <w:rPr>
          <w:rFonts w:ascii="Verdana" w:hAnsi="Verdana"/>
          <w:sz w:val="18"/>
          <w:szCs w:val="18"/>
        </w:rPr>
        <w:t xml:space="preserve">(Dz.U.2024.1320 t.j. </w:t>
      </w:r>
      <w:r w:rsidR="00104EFA" w:rsidRPr="00C51E23">
        <w:rPr>
          <w:rFonts w:ascii="Verdana" w:hAnsi="Verdana"/>
          <w:sz w:val="18"/>
          <w:szCs w:val="18"/>
        </w:rPr>
        <w:t>ze zm.</w:t>
      </w:r>
      <w:r w:rsidR="00AA718D" w:rsidRPr="00C51E23">
        <w:rPr>
          <w:rFonts w:ascii="Verdana" w:hAnsi="Verdana"/>
          <w:sz w:val="18"/>
          <w:szCs w:val="18"/>
        </w:rPr>
        <w:t>)</w:t>
      </w:r>
      <w:r w:rsidR="00A67C20" w:rsidRPr="00C51E23">
        <w:rPr>
          <w:rFonts w:ascii="Verdana" w:hAnsi="Verdana"/>
          <w:sz w:val="18"/>
          <w:szCs w:val="18"/>
        </w:rPr>
        <w:t xml:space="preserve"> </w:t>
      </w:r>
      <w:r w:rsidRPr="00C51E23">
        <w:rPr>
          <w:rFonts w:ascii="Verdana" w:hAnsi="Verdana"/>
          <w:sz w:val="18"/>
          <w:szCs w:val="18"/>
        </w:rPr>
        <w:t>udostępnia</w:t>
      </w:r>
      <w:r w:rsidR="00F95C33" w:rsidRPr="00C51E23">
        <w:rPr>
          <w:rFonts w:ascii="Verdana" w:hAnsi="Verdana"/>
          <w:sz w:val="18"/>
          <w:szCs w:val="18"/>
        </w:rPr>
        <w:t xml:space="preserve"> </w:t>
      </w:r>
      <w:r w:rsidR="004C7E9B" w:rsidRPr="00C51E23">
        <w:rPr>
          <w:rFonts w:ascii="Verdana" w:hAnsi="Verdana"/>
          <w:sz w:val="18"/>
          <w:szCs w:val="18"/>
        </w:rPr>
        <w:t>informacj</w:t>
      </w:r>
      <w:r w:rsidR="00577BC6" w:rsidRPr="00C51E23">
        <w:rPr>
          <w:rFonts w:ascii="Verdana" w:hAnsi="Verdana"/>
          <w:sz w:val="18"/>
          <w:szCs w:val="18"/>
        </w:rPr>
        <w:t>ę</w:t>
      </w:r>
      <w:r w:rsidR="00035488" w:rsidRPr="00C51E23">
        <w:rPr>
          <w:rFonts w:ascii="Verdana" w:hAnsi="Verdana"/>
          <w:sz w:val="18"/>
          <w:szCs w:val="18"/>
        </w:rPr>
        <w:t xml:space="preserve"> z otwarcia ofert</w:t>
      </w:r>
      <w:r w:rsidR="00577BC6" w:rsidRPr="00C51E23">
        <w:rPr>
          <w:rFonts w:ascii="Verdana" w:hAnsi="Verdana"/>
          <w:sz w:val="18"/>
          <w:szCs w:val="18"/>
        </w:rPr>
        <w:t>.</w:t>
      </w:r>
    </w:p>
    <w:p w14:paraId="217AECDF" w14:textId="77777777" w:rsidR="00A80738" w:rsidRPr="00C51E2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51E23">
        <w:rPr>
          <w:rFonts w:ascii="Verdana" w:hAnsi="Verdana"/>
          <w:sz w:val="18"/>
          <w:szCs w:val="18"/>
        </w:rPr>
        <w:t>Podczas otwarcia ofert, mającego miejsce</w:t>
      </w:r>
      <w:r w:rsidR="00FF4AB1" w:rsidRPr="00C51E23">
        <w:rPr>
          <w:rFonts w:ascii="Verdana" w:hAnsi="Verdana"/>
          <w:sz w:val="18"/>
          <w:szCs w:val="18"/>
        </w:rPr>
        <w:t xml:space="preserve"> w dniu </w:t>
      </w:r>
      <w:r w:rsidR="00AF0439" w:rsidRPr="00C51E23">
        <w:rPr>
          <w:rFonts w:ascii="Verdana" w:hAnsi="Verdana"/>
          <w:sz w:val="18"/>
          <w:szCs w:val="18"/>
        </w:rPr>
        <w:t>09/01/2025</w:t>
      </w:r>
      <w:r w:rsidR="00FF4AB1" w:rsidRPr="00C51E23">
        <w:rPr>
          <w:rFonts w:ascii="Verdana" w:hAnsi="Verdana"/>
          <w:sz w:val="18"/>
          <w:szCs w:val="18"/>
        </w:rPr>
        <w:t xml:space="preserve"> o godz. </w:t>
      </w:r>
      <w:r w:rsidR="00AF0439" w:rsidRPr="00C51E23">
        <w:rPr>
          <w:rFonts w:ascii="Verdana" w:hAnsi="Verdana"/>
          <w:sz w:val="18"/>
          <w:szCs w:val="18"/>
        </w:rPr>
        <w:t>11:00</w:t>
      </w:r>
      <w:r w:rsidRPr="00C51E2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51E23" w14:paraId="574FCA2E" w14:textId="77777777" w:rsidTr="003F57CD">
        <w:tc>
          <w:tcPr>
            <w:tcW w:w="993" w:type="dxa"/>
            <w:shd w:val="clear" w:color="auto" w:fill="auto"/>
            <w:vAlign w:val="center"/>
          </w:tcPr>
          <w:p w14:paraId="03DDE714" w14:textId="77777777" w:rsidR="00D665F5" w:rsidRPr="00C51E2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2F6A95A" w14:textId="77777777" w:rsidR="00D665F5" w:rsidRPr="00C51E2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1E2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BDFA5" w14:textId="77777777" w:rsidR="00D665F5" w:rsidRPr="00C51E2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F0439" w:rsidRPr="00C51E23" w14:paraId="2D046EA4" w14:textId="77777777" w:rsidTr="009231E3">
        <w:tc>
          <w:tcPr>
            <w:tcW w:w="993" w:type="dxa"/>
            <w:shd w:val="clear" w:color="auto" w:fill="auto"/>
            <w:vAlign w:val="center"/>
          </w:tcPr>
          <w:p w14:paraId="2B0C2FB0" w14:textId="77777777" w:rsidR="00AF0439" w:rsidRPr="00C51E23" w:rsidRDefault="00AF0439" w:rsidP="009231E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D8E38C6" w14:textId="08CE8846" w:rsidR="00AF0439" w:rsidRPr="00C51E23" w:rsidRDefault="00AF0439" w:rsidP="009231E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PPHU LIR El</w:t>
            </w:r>
            <w:r w:rsidR="00C51E23">
              <w:rPr>
                <w:rFonts w:ascii="Verdana" w:hAnsi="Verdana"/>
                <w:sz w:val="18"/>
                <w:szCs w:val="18"/>
              </w:rPr>
              <w:t>ż</w:t>
            </w:r>
            <w:r w:rsidRPr="00C51E23">
              <w:rPr>
                <w:rFonts w:ascii="Verdana" w:hAnsi="Verdana"/>
                <w:sz w:val="18"/>
                <w:szCs w:val="18"/>
              </w:rPr>
              <w:t>bieta Zajet</w:t>
            </w:r>
          </w:p>
          <w:p w14:paraId="2424C27F" w14:textId="052AD35E" w:rsidR="00AF0439" w:rsidRPr="00C51E23" w:rsidRDefault="00C51E23" w:rsidP="009231E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>Grunwaldzka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>2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1464F50" w14:textId="77777777" w:rsidR="00AF0439" w:rsidRPr="00C51E23" w:rsidRDefault="00AF0439" w:rsidP="009231E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82-300</w:t>
            </w:r>
            <w:r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1E23">
              <w:rPr>
                <w:rFonts w:ascii="Verdana" w:hAnsi="Verdana"/>
                <w:sz w:val="18"/>
                <w:szCs w:val="18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D8D58" w14:textId="77777777" w:rsidR="00AF0439" w:rsidRPr="00C51E23" w:rsidRDefault="00AF0439" w:rsidP="009231E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402 333.00 zł</w:t>
            </w:r>
          </w:p>
        </w:tc>
      </w:tr>
      <w:tr w:rsidR="00AF0439" w:rsidRPr="00C51E23" w14:paraId="737BD8D1" w14:textId="77777777" w:rsidTr="009231E3">
        <w:tc>
          <w:tcPr>
            <w:tcW w:w="993" w:type="dxa"/>
            <w:shd w:val="clear" w:color="auto" w:fill="auto"/>
            <w:vAlign w:val="center"/>
          </w:tcPr>
          <w:p w14:paraId="1E156538" w14:textId="77777777" w:rsidR="00AF0439" w:rsidRPr="00C51E23" w:rsidRDefault="00AF0439" w:rsidP="009231E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5D8CE71" w14:textId="7E7832E7" w:rsidR="00AF0439" w:rsidRPr="00C51E23" w:rsidRDefault="00AF0439" w:rsidP="009231E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Narwal Group</w:t>
            </w:r>
            <w:r w:rsidR="00C51E23" w:rsidRPr="00C51E23">
              <w:rPr>
                <w:rFonts w:ascii="Verdana" w:hAnsi="Verdana"/>
                <w:sz w:val="18"/>
                <w:szCs w:val="18"/>
              </w:rPr>
              <w:t xml:space="preserve"> Dawid Witkowski</w:t>
            </w:r>
          </w:p>
          <w:p w14:paraId="59748843" w14:textId="629BEF9A" w:rsidR="00AF0439" w:rsidRPr="00C51E23" w:rsidRDefault="00C51E23" w:rsidP="009231E3">
            <w:pPr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>Folwarczna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>29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69C498E" w14:textId="77777777" w:rsidR="00AF0439" w:rsidRPr="00C51E23" w:rsidRDefault="00AF0439" w:rsidP="009231E3">
            <w:pPr>
              <w:spacing w:after="40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C51E23">
              <w:rPr>
                <w:rFonts w:ascii="Verdana" w:hAnsi="Verdana"/>
                <w:sz w:val="18"/>
                <w:szCs w:val="18"/>
                <w:lang w:val="en-US"/>
              </w:rPr>
              <w:t>62-060</w:t>
            </w:r>
            <w:r w:rsidRPr="00C51E23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C51E23">
              <w:rPr>
                <w:rFonts w:ascii="Verdana" w:hAnsi="Verdana"/>
                <w:sz w:val="18"/>
                <w:szCs w:val="18"/>
                <w:lang w:val="en-US"/>
              </w:rPr>
              <w:t>Witobel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EB6EA" w14:textId="77777777" w:rsidR="00AF0439" w:rsidRPr="00C51E23" w:rsidRDefault="00AF0439" w:rsidP="009231E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360 114.48 zł</w:t>
            </w:r>
          </w:p>
        </w:tc>
      </w:tr>
      <w:tr w:rsidR="00AF0439" w:rsidRPr="00C51E23" w14:paraId="19D53A01" w14:textId="77777777" w:rsidTr="009231E3">
        <w:tc>
          <w:tcPr>
            <w:tcW w:w="993" w:type="dxa"/>
            <w:shd w:val="clear" w:color="auto" w:fill="auto"/>
            <w:vAlign w:val="center"/>
          </w:tcPr>
          <w:p w14:paraId="7139B166" w14:textId="77777777" w:rsidR="00AF0439" w:rsidRPr="00C51E23" w:rsidRDefault="00AF0439" w:rsidP="009231E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D579069" w14:textId="77777777" w:rsidR="00AF0439" w:rsidRPr="00C51E23" w:rsidRDefault="00AF0439" w:rsidP="009231E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Pracownia Reklamy AD, Halina Zaleńska</w:t>
            </w:r>
          </w:p>
          <w:p w14:paraId="334BFDD0" w14:textId="7BCD1879" w:rsidR="00AF0439" w:rsidRPr="00C51E23" w:rsidRDefault="00C51E23" w:rsidP="009231E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Ul. Igołomska 12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554DD19" w14:textId="1F813A64" w:rsidR="00AF0439" w:rsidRPr="00C51E23" w:rsidRDefault="00AF0439" w:rsidP="009231E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3</w:t>
            </w:r>
            <w:r w:rsidR="00C51E23">
              <w:rPr>
                <w:rFonts w:ascii="Verdana" w:hAnsi="Verdana"/>
                <w:sz w:val="18"/>
                <w:szCs w:val="18"/>
              </w:rPr>
              <w:t>1</w:t>
            </w:r>
            <w:r w:rsidRPr="00C51E23">
              <w:rPr>
                <w:rFonts w:ascii="Verdana" w:hAnsi="Verdana"/>
                <w:sz w:val="18"/>
                <w:szCs w:val="18"/>
              </w:rPr>
              <w:t>-</w:t>
            </w:r>
            <w:r w:rsidR="00C51E23">
              <w:rPr>
                <w:rFonts w:ascii="Verdana" w:hAnsi="Verdana"/>
                <w:sz w:val="18"/>
                <w:szCs w:val="18"/>
              </w:rPr>
              <w:t>983</w:t>
            </w:r>
            <w:r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1E2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2B4F7" w14:textId="77777777" w:rsidR="00AF0439" w:rsidRPr="00C51E23" w:rsidRDefault="00AF0439" w:rsidP="009231E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364 572.00 zł</w:t>
            </w:r>
          </w:p>
        </w:tc>
      </w:tr>
      <w:tr w:rsidR="00AF0439" w:rsidRPr="00C51E23" w14:paraId="50973FE7" w14:textId="77777777" w:rsidTr="009231E3">
        <w:tc>
          <w:tcPr>
            <w:tcW w:w="993" w:type="dxa"/>
            <w:shd w:val="clear" w:color="auto" w:fill="auto"/>
            <w:vAlign w:val="center"/>
          </w:tcPr>
          <w:p w14:paraId="241EFCC6" w14:textId="77777777" w:rsidR="00AF0439" w:rsidRPr="00C51E23" w:rsidRDefault="00AF0439" w:rsidP="009231E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53D40B8C" w14:textId="2DAE7DFF" w:rsidR="00AF0439" w:rsidRPr="00C51E23" w:rsidRDefault="00AF0439" w:rsidP="009231E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XD GIFTS Sp</w:t>
            </w:r>
            <w:r w:rsidR="00C51E23" w:rsidRPr="00C51E23">
              <w:rPr>
                <w:rFonts w:ascii="Verdana" w:hAnsi="Verdana"/>
                <w:sz w:val="18"/>
                <w:szCs w:val="18"/>
              </w:rPr>
              <w:t>.</w:t>
            </w:r>
            <w:r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51E23">
              <w:rPr>
                <w:rFonts w:ascii="Verdana" w:hAnsi="Verdana"/>
                <w:sz w:val="18"/>
                <w:szCs w:val="18"/>
              </w:rPr>
              <w:t>z</w:t>
            </w:r>
            <w:r w:rsidR="00C51E23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1E23">
              <w:rPr>
                <w:rFonts w:ascii="Verdana" w:hAnsi="Verdana"/>
                <w:sz w:val="18"/>
                <w:szCs w:val="18"/>
              </w:rPr>
              <w:t>o.</w:t>
            </w:r>
            <w:r w:rsidR="00C51E23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1E23">
              <w:rPr>
                <w:rFonts w:ascii="Verdana" w:hAnsi="Verdana"/>
                <w:sz w:val="18"/>
                <w:szCs w:val="18"/>
              </w:rPr>
              <w:t>o</w:t>
            </w:r>
            <w:r w:rsidR="00C51E23" w:rsidRPr="00C51E23">
              <w:rPr>
                <w:rFonts w:ascii="Verdana" w:hAnsi="Verdana"/>
                <w:sz w:val="18"/>
                <w:szCs w:val="18"/>
              </w:rPr>
              <w:t>.</w:t>
            </w:r>
          </w:p>
          <w:p w14:paraId="08CBEEFA" w14:textId="39C23E52" w:rsidR="00AF0439" w:rsidRPr="00C51E23" w:rsidRDefault="00C51E23" w:rsidP="009231E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>Bratnia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>1</w:t>
            </w:r>
            <w:r w:rsidR="00AF0439"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29B9CA1" w14:textId="77777777" w:rsidR="00AF0439" w:rsidRPr="00C51E23" w:rsidRDefault="00AF0439" w:rsidP="009231E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60-185</w:t>
            </w:r>
            <w:r w:rsidRPr="00C51E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1E23">
              <w:rPr>
                <w:rFonts w:ascii="Verdana" w:hAnsi="Verdana"/>
                <w:sz w:val="18"/>
                <w:szCs w:val="18"/>
              </w:rPr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47B9D" w14:textId="77777777" w:rsidR="00AF0439" w:rsidRPr="00C51E23" w:rsidRDefault="00AF0439" w:rsidP="009231E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51E23">
              <w:rPr>
                <w:rFonts w:ascii="Verdana" w:hAnsi="Verdana"/>
                <w:sz w:val="18"/>
                <w:szCs w:val="18"/>
              </w:rPr>
              <w:t>563 910.11 zł</w:t>
            </w:r>
          </w:p>
        </w:tc>
      </w:tr>
    </w:tbl>
    <w:p w14:paraId="557B6326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06472B0" w14:textId="4B306A7E" w:rsidR="00C51E23" w:rsidRDefault="00C51E23" w:rsidP="00C51E23">
      <w:pPr>
        <w:tabs>
          <w:tab w:val="left" w:pos="571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06A19982" w14:textId="5B299F23" w:rsidR="00C51E23" w:rsidRPr="00C51E23" w:rsidRDefault="00C51E23" w:rsidP="00C51E23">
      <w:pPr>
        <w:tabs>
          <w:tab w:val="left" w:pos="571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C51E23" w:rsidRPr="00C51E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34A02" w14:textId="77777777" w:rsidR="00180BEA" w:rsidRDefault="00180BEA">
      <w:r>
        <w:separator/>
      </w:r>
    </w:p>
  </w:endnote>
  <w:endnote w:type="continuationSeparator" w:id="0">
    <w:p w14:paraId="61C7F5F4" w14:textId="77777777" w:rsidR="00180BEA" w:rsidRDefault="00180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05D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F572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BE57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546CF8">
        <v:line id="_x0000_s1025" style="position:absolute;left:0;text-align:left;z-index:251657728" from="-3.85pt,8.7pt" to="455.15pt,8.7pt"/>
      </w:pict>
    </w:r>
  </w:p>
  <w:p w14:paraId="3A3FFC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AE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7F3C54" w14:textId="77777777" w:rsidR="009F189D" w:rsidRDefault="009F189D">
    <w:pPr>
      <w:pStyle w:val="Stopka"/>
      <w:tabs>
        <w:tab w:val="clear" w:pos="4536"/>
      </w:tabs>
      <w:jc w:val="center"/>
    </w:pPr>
  </w:p>
  <w:p w14:paraId="393A54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3D1B9" w14:textId="77777777" w:rsidR="00180BEA" w:rsidRDefault="00180BEA">
      <w:r>
        <w:separator/>
      </w:r>
    </w:p>
  </w:footnote>
  <w:footnote w:type="continuationSeparator" w:id="0">
    <w:p w14:paraId="39F03F32" w14:textId="77777777" w:rsidR="00180BEA" w:rsidRDefault="00180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64E16" w14:textId="77777777" w:rsidR="00AF0439" w:rsidRDefault="00AF04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ACA41" w14:textId="77777777" w:rsidR="00AF0439" w:rsidRDefault="00AF04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4C1C0" w14:textId="77777777" w:rsidR="00AF0439" w:rsidRDefault="00AF04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BE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0BEA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F0439"/>
    <w:rsid w:val="00C236D3"/>
    <w:rsid w:val="00C51E2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7D5229"/>
  <w15:chartTrackingRefBased/>
  <w15:docId w15:val="{7C62592D-563E-4A79-B9AB-26F3F524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2025-01-09T10:31:00Z</dcterms:created>
  <dcterms:modified xsi:type="dcterms:W3CDTF">2025-01-09T10:36:00Z</dcterms:modified>
</cp:coreProperties>
</file>