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D7F02" w14:textId="2D42D8E7" w:rsidR="005103B9" w:rsidRDefault="006676AE" w:rsidP="00312E2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12E2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502B18F" w14:textId="77777777" w:rsidR="00312E24" w:rsidRPr="00312E24" w:rsidRDefault="00312E24" w:rsidP="00312E24">
      <w:pPr>
        <w:rPr>
          <w:lang w:eastAsia="pl-PL"/>
        </w:rPr>
      </w:pPr>
    </w:p>
    <w:p w14:paraId="7ECE5E78" w14:textId="77777777" w:rsidR="00C4103F" w:rsidRPr="0012157F" w:rsidRDefault="007118F0" w:rsidP="00312E24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E0B0D6A" w14:textId="77777777" w:rsidR="006676AE" w:rsidRPr="0012157F" w:rsidRDefault="001B5DDB" w:rsidP="00312E24">
      <w:pPr>
        <w:pStyle w:val="Tekstpodstawowy"/>
        <w:spacing w:after="0"/>
        <w:ind w:left="4111"/>
        <w:rPr>
          <w:rFonts w:ascii="Arial" w:hAnsi="Arial" w:cs="Arial"/>
        </w:rPr>
      </w:pPr>
      <w:r w:rsidRPr="001B5DDB">
        <w:rPr>
          <w:rFonts w:ascii="Arial" w:hAnsi="Arial" w:cs="Arial"/>
        </w:rPr>
        <w:t>SZPITAL WOJEWÓDZKI W POZNANIU</w:t>
      </w:r>
    </w:p>
    <w:p w14:paraId="190E8409" w14:textId="77777777" w:rsidR="006676AE" w:rsidRPr="0012157F" w:rsidRDefault="001B5DDB" w:rsidP="00312E24">
      <w:pPr>
        <w:pStyle w:val="Tekstpodstawowy"/>
        <w:spacing w:after="0"/>
        <w:ind w:left="4111"/>
        <w:rPr>
          <w:rFonts w:ascii="Arial" w:hAnsi="Arial" w:cs="Arial"/>
        </w:rPr>
      </w:pPr>
      <w:r w:rsidRPr="001B5DD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B5DD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CEC0FA8" w14:textId="77777777" w:rsidR="00F90CD1" w:rsidRDefault="001B5DDB" w:rsidP="00312E24">
      <w:pPr>
        <w:pStyle w:val="Tekstpodstawowy"/>
        <w:spacing w:after="0"/>
        <w:ind w:left="4111"/>
        <w:rPr>
          <w:rFonts w:ascii="Arial" w:hAnsi="Arial" w:cs="Arial"/>
        </w:rPr>
      </w:pPr>
      <w:r w:rsidRPr="001B5DD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B5DDB">
        <w:rPr>
          <w:rFonts w:ascii="Arial" w:hAnsi="Arial" w:cs="Arial"/>
        </w:rPr>
        <w:t>Poznań</w:t>
      </w:r>
    </w:p>
    <w:p w14:paraId="67217752" w14:textId="77777777" w:rsidR="009169D4" w:rsidRDefault="009169D4" w:rsidP="00312E2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9EB7616" w14:textId="77777777" w:rsidR="00C4103F" w:rsidRPr="002578E4" w:rsidRDefault="002578E4" w:rsidP="00312E24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1DCFAF" w14:textId="77777777" w:rsidR="002578E4" w:rsidRDefault="002578E4" w:rsidP="00312E2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0FF5013" w14:textId="77777777" w:rsidTr="0018769E">
        <w:tc>
          <w:tcPr>
            <w:tcW w:w="2800" w:type="dxa"/>
            <w:shd w:val="clear" w:color="auto" w:fill="auto"/>
          </w:tcPr>
          <w:p w14:paraId="77B52E0F" w14:textId="77777777" w:rsidR="002578E4" w:rsidRPr="00A2540E" w:rsidRDefault="002578E4" w:rsidP="00312E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CB4EC35" w14:textId="77777777" w:rsidR="002578E4" w:rsidRPr="00A2540E" w:rsidRDefault="002578E4" w:rsidP="00312E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D6A9B6" w14:textId="77777777" w:rsidR="002578E4" w:rsidRPr="00A2540E" w:rsidRDefault="002578E4" w:rsidP="00312E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3979B8" w14:textId="77777777" w:rsidR="002578E4" w:rsidRPr="00A2540E" w:rsidRDefault="002578E4" w:rsidP="00312E2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39B5CDF" w14:textId="77777777" w:rsidTr="0018769E">
        <w:tc>
          <w:tcPr>
            <w:tcW w:w="2800" w:type="dxa"/>
            <w:shd w:val="clear" w:color="auto" w:fill="auto"/>
          </w:tcPr>
          <w:p w14:paraId="1DAFC6A4" w14:textId="77777777" w:rsidR="002578E4" w:rsidRPr="00A2540E" w:rsidRDefault="002578E4" w:rsidP="00312E2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643DF8" w14:textId="77777777" w:rsidR="002578E4" w:rsidRPr="00A2540E" w:rsidRDefault="002578E4" w:rsidP="00312E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AA3C5E" w14:textId="77777777" w:rsidR="002578E4" w:rsidRPr="00A2540E" w:rsidRDefault="002578E4" w:rsidP="00312E2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DAC3EE" w14:textId="77777777" w:rsidR="002578E4" w:rsidRPr="00A2540E" w:rsidRDefault="002578E4" w:rsidP="00312E2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46C7EE" w14:textId="77777777" w:rsidR="002578E4" w:rsidRPr="002578E4" w:rsidRDefault="002578E4" w:rsidP="00312E24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DDB" w:rsidRPr="0012157F" w14:paraId="39A3806C" w14:textId="77777777" w:rsidTr="000B7225">
        <w:tc>
          <w:tcPr>
            <w:tcW w:w="9104" w:type="dxa"/>
            <w:shd w:val="clear" w:color="auto" w:fill="D9D9D9"/>
          </w:tcPr>
          <w:p w14:paraId="7870C51B" w14:textId="77777777" w:rsidR="001B5DDB" w:rsidRPr="0012157F" w:rsidRDefault="001B5DDB" w:rsidP="00312E2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946A03C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B5DD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B5DD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B5DD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57DE85A" w14:textId="77777777" w:rsidR="001B5DDB" w:rsidRPr="00612283" w:rsidRDefault="001B5DDB" w:rsidP="00312E2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A479446" w14:textId="77777777" w:rsidR="001B5DDB" w:rsidRPr="00612283" w:rsidRDefault="001B5DDB" w:rsidP="00312E2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70FF128" w14:textId="77777777" w:rsidR="001B5DDB" w:rsidRPr="0012157F" w:rsidRDefault="001B5DDB" w:rsidP="00312E24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082707F" w14:textId="77777777" w:rsidR="00E50194" w:rsidRDefault="001F027E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8B2FE78" w14:textId="77777777" w:rsidTr="0018769E">
        <w:tc>
          <w:tcPr>
            <w:tcW w:w="2269" w:type="dxa"/>
            <w:shd w:val="clear" w:color="auto" w:fill="auto"/>
          </w:tcPr>
          <w:p w14:paraId="372299FE" w14:textId="77777777" w:rsidR="002578E4" w:rsidRPr="00A2540E" w:rsidRDefault="002578E4" w:rsidP="00312E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7A87A7" w14:textId="77777777" w:rsidR="002578E4" w:rsidRPr="00A2540E" w:rsidRDefault="001B5DDB" w:rsidP="00312E2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B5D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słodyczy, napoi oraz obranych ziemniaków i buraków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5DDB" w:rsidRPr="00A2540E" w14:paraId="403AA870" w14:textId="77777777" w:rsidTr="000B7225">
        <w:tc>
          <w:tcPr>
            <w:tcW w:w="2269" w:type="dxa"/>
            <w:shd w:val="clear" w:color="auto" w:fill="auto"/>
          </w:tcPr>
          <w:p w14:paraId="55D8EB2E" w14:textId="77777777" w:rsidR="001B5DDB" w:rsidRPr="00A2540E" w:rsidRDefault="001B5DDB" w:rsidP="00312E2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C31647" w14:textId="77777777" w:rsidR="001B5DDB" w:rsidRPr="00A2540E" w:rsidRDefault="001B5DDB" w:rsidP="00312E2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B5D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SZW/DZP/105/2024</w:t>
            </w:r>
          </w:p>
        </w:tc>
      </w:tr>
    </w:tbl>
    <w:p w14:paraId="255CBA43" w14:textId="77777777" w:rsidR="002578E4" w:rsidRDefault="002578E4" w:rsidP="00312E2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162738E" w14:textId="77777777" w:rsidR="00F90CD1" w:rsidRDefault="005434B3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B5DDB" w:rsidRPr="001B5DD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7F2DB0E" w14:textId="77777777" w:rsidR="00312E24" w:rsidRDefault="00312E2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D5F38C" w14:textId="77777777" w:rsidR="00312E24" w:rsidRPr="0012157F" w:rsidRDefault="00312E2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C14D2E5" w14:textId="77777777" w:rsidTr="00650D6C">
        <w:tc>
          <w:tcPr>
            <w:tcW w:w="9104" w:type="dxa"/>
            <w:shd w:val="clear" w:color="auto" w:fill="D9D9D9"/>
          </w:tcPr>
          <w:p w14:paraId="68F7F8E8" w14:textId="77777777" w:rsidR="00E50194" w:rsidRPr="00650D6C" w:rsidRDefault="00650D6C" w:rsidP="00312E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5EB6346" w14:textId="77777777" w:rsidR="00C113BF" w:rsidRPr="0012157F" w:rsidRDefault="00C113BF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24C443B" w14:textId="77777777" w:rsidR="002426FF" w:rsidRPr="00A44833" w:rsidRDefault="002426FF" w:rsidP="00312E24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2E25011" w14:textId="77777777" w:rsidR="00023477" w:rsidRPr="006B53D6" w:rsidRDefault="00023477" w:rsidP="00312E2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F2684B3" w14:textId="77777777" w:rsidR="00023477" w:rsidRPr="00992BD8" w:rsidRDefault="00992BD8" w:rsidP="00312E24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3BDC6C9" w14:textId="77777777" w:rsidR="00992BD8" w:rsidRPr="00992BD8" w:rsidRDefault="00992BD8" w:rsidP="00312E2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27FB4F5" w14:textId="77777777" w:rsidR="00023477" w:rsidRDefault="00C113BF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84DEDBA" w14:textId="77777777" w:rsidR="007A2BCB" w:rsidRDefault="00992BD8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A5C06E" w14:textId="77777777" w:rsidR="0011306C" w:rsidRDefault="007A2BCB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10300C04" w14:textId="77777777" w:rsidR="00312E24" w:rsidRDefault="00312E2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BF0B7FB" w14:textId="77777777" w:rsidR="00312E24" w:rsidRDefault="00312E2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BB2008E" w14:textId="77777777" w:rsidTr="00CD4DD1">
        <w:tc>
          <w:tcPr>
            <w:tcW w:w="9104" w:type="dxa"/>
            <w:shd w:val="clear" w:color="auto" w:fill="D9D9D9"/>
          </w:tcPr>
          <w:p w14:paraId="71D3F6DA" w14:textId="77777777" w:rsidR="0011306C" w:rsidRPr="00650D6C" w:rsidRDefault="0011306C" w:rsidP="00312E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6CC3A9A" w14:textId="77777777" w:rsidR="00D2702A" w:rsidRPr="0012157F" w:rsidRDefault="004F23F7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D8DB8B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0F8E5" w14:textId="77777777" w:rsidR="00D2702A" w:rsidRPr="0012157F" w:rsidRDefault="00D2702A" w:rsidP="00312E2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1F97" w14:textId="77777777" w:rsidR="00D2702A" w:rsidRPr="0012157F" w:rsidRDefault="00D2702A" w:rsidP="00312E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B5DDB" w:rsidRPr="0012157F" w14:paraId="322744AA" w14:textId="77777777" w:rsidTr="000B72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6FDF" w14:textId="77777777" w:rsidR="001B5DDB" w:rsidRPr="0012157F" w:rsidRDefault="001B5DDB" w:rsidP="00312E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19ADA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5DD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E2E52B1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B5DDB" w:rsidRPr="0012157F" w14:paraId="352C02B7" w14:textId="77777777" w:rsidTr="000B72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20AF8" w14:textId="77777777" w:rsidR="001B5DDB" w:rsidRPr="0012157F" w:rsidRDefault="001B5DDB" w:rsidP="00312E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A46F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5DD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5101615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B5DDB" w:rsidRPr="0012157F" w14:paraId="3737495E" w14:textId="77777777" w:rsidTr="000B72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0ED36" w14:textId="77777777" w:rsidR="001B5DDB" w:rsidRPr="0012157F" w:rsidRDefault="001B5DDB" w:rsidP="00312E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91C71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5DD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ED4DD37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1B5DDB" w:rsidRPr="0012157F" w14:paraId="151785A7" w14:textId="77777777" w:rsidTr="000B72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7270" w14:textId="77777777" w:rsidR="001B5DDB" w:rsidRPr="0012157F" w:rsidRDefault="001B5DDB" w:rsidP="00312E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123FB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5DD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AAE203C" w14:textId="77777777" w:rsidR="001B5DDB" w:rsidRPr="0012157F" w:rsidRDefault="001B5DDB" w:rsidP="00312E2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5DD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zakresie..</w:t>
            </w:r>
          </w:p>
        </w:tc>
      </w:tr>
    </w:tbl>
    <w:p w14:paraId="426F01B4" w14:textId="77777777" w:rsidR="00E21BB4" w:rsidRPr="0012157F" w:rsidRDefault="00257E73" w:rsidP="00312E2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7A12C69" w14:textId="77777777" w:rsidR="00E21BB4" w:rsidRPr="00E21BB4" w:rsidRDefault="00E21BB4" w:rsidP="00312E2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D317FB4" w14:textId="77777777" w:rsidR="00C62F57" w:rsidRDefault="00C62F57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EFCE1C7" w14:textId="77777777" w:rsidR="00C62F57" w:rsidRDefault="00C62F57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66E4A6A" w14:textId="77777777" w:rsidR="00721D87" w:rsidRDefault="00E21BB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029840C" w14:textId="77777777" w:rsidR="00721D87" w:rsidRDefault="00E21BB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3BB9B66" w14:textId="77777777" w:rsidR="00721D87" w:rsidRPr="00721D87" w:rsidRDefault="00721D87" w:rsidP="00312E2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F456622" w14:textId="77777777" w:rsidR="00721D87" w:rsidRDefault="00E21BB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46BE42B" w14:textId="77777777" w:rsidR="00E21BB4" w:rsidRPr="00E21BB4" w:rsidRDefault="00E21BB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A1D19D6" w14:textId="77777777" w:rsidR="00E21BB4" w:rsidRPr="00721D87" w:rsidRDefault="00E21BB4" w:rsidP="00312E24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85E2D09" w14:textId="77777777" w:rsidR="00312E24" w:rsidRDefault="00312E24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E2C5CF" w14:textId="77777777" w:rsidR="00312E24" w:rsidRDefault="00312E24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62E5A73" w14:textId="77777777" w:rsidR="00312E24" w:rsidRDefault="00312E24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6B8D68A" w14:textId="77777777" w:rsidR="00312E24" w:rsidRDefault="00312E24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F4C02D" w14:textId="77777777" w:rsidR="00312E24" w:rsidRDefault="00312E24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BE915A" w14:textId="77777777" w:rsidR="00312E24" w:rsidRDefault="00312E24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752D3D" w14:textId="377D4B4D" w:rsidR="00C62F57" w:rsidRDefault="00257E73" w:rsidP="00312E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83C6991" w14:textId="77777777" w:rsidTr="00CD4DD1">
        <w:tc>
          <w:tcPr>
            <w:tcW w:w="9104" w:type="dxa"/>
            <w:shd w:val="clear" w:color="auto" w:fill="D9D9D9"/>
          </w:tcPr>
          <w:p w14:paraId="2F5558CC" w14:textId="77777777" w:rsidR="00BE6F04" w:rsidRPr="00650D6C" w:rsidRDefault="00E426EB" w:rsidP="00312E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0AAC940" w14:textId="77777777" w:rsidR="00FE4E2B" w:rsidRDefault="00E426EB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0CF91AA" w14:textId="77777777" w:rsidR="00312E24" w:rsidRDefault="00312E2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14E589" w14:textId="77777777" w:rsidR="00312E24" w:rsidRPr="00E426EB" w:rsidRDefault="00312E24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A18666D" w14:textId="77777777" w:rsidTr="00847232">
        <w:tc>
          <w:tcPr>
            <w:tcW w:w="9104" w:type="dxa"/>
            <w:shd w:val="clear" w:color="auto" w:fill="D9D9D9"/>
          </w:tcPr>
          <w:p w14:paraId="72F7738A" w14:textId="77777777" w:rsidR="00E426EB" w:rsidRPr="00650D6C" w:rsidRDefault="00E426EB" w:rsidP="00312E2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1E2FA7" w14:textId="77777777" w:rsidR="00E426EB" w:rsidRPr="0012157F" w:rsidRDefault="00E426EB" w:rsidP="00312E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16DB27" w14:textId="77777777" w:rsidR="00E426EB" w:rsidRPr="00E426EB" w:rsidRDefault="00E426EB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1E25DEE" w14:textId="77777777" w:rsidR="00E426EB" w:rsidRPr="00E426EB" w:rsidRDefault="00E426EB" w:rsidP="00312E2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3A497C" w14:textId="77777777" w:rsidR="00E426EB" w:rsidRPr="00FF0EBB" w:rsidRDefault="00E426EB" w:rsidP="00312E2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21BB3D" w14:textId="77777777" w:rsidR="00E426EB" w:rsidRPr="00E426EB" w:rsidRDefault="00E426EB" w:rsidP="00312E2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18FEE8" w14:textId="77777777" w:rsidR="00E426EB" w:rsidRPr="00FF0EBB" w:rsidRDefault="00E426EB" w:rsidP="00312E2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F7EBC4" w14:textId="77777777" w:rsidR="00E426EB" w:rsidRDefault="00E426EB" w:rsidP="00312E2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1C7DBE" w14:textId="77777777" w:rsidR="0012157F" w:rsidRPr="0012157F" w:rsidRDefault="0012157F" w:rsidP="00312E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0BD10" w14:textId="77777777" w:rsidR="00524951" w:rsidRDefault="00FE4E2B" w:rsidP="00312E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31DCE3" w14:textId="77777777" w:rsidR="00524951" w:rsidRDefault="00524951" w:rsidP="00312E24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7F3D4A5" w14:textId="77777777" w:rsidR="00FE4E2B" w:rsidRPr="0012157F" w:rsidRDefault="00524951" w:rsidP="00312E24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031923D" w14:textId="77777777" w:rsidR="00484F88" w:rsidRPr="0012157F" w:rsidRDefault="006D536F" w:rsidP="00312E24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6DC80" w14:textId="77777777" w:rsidR="00C445C3" w:rsidRDefault="00C445C3" w:rsidP="0038231F">
      <w:pPr>
        <w:spacing w:after="0" w:line="240" w:lineRule="auto"/>
      </w:pPr>
      <w:r>
        <w:separator/>
      </w:r>
    </w:p>
  </w:endnote>
  <w:endnote w:type="continuationSeparator" w:id="0">
    <w:p w14:paraId="4E08EC06" w14:textId="77777777" w:rsidR="00C445C3" w:rsidRDefault="00C445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45A39" w14:textId="77777777" w:rsidR="001B5DDB" w:rsidRDefault="001B5D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38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8785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9DDC1" w14:textId="77777777" w:rsidR="001B5DDB" w:rsidRDefault="001B5D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FF48C" w14:textId="77777777" w:rsidR="00C445C3" w:rsidRDefault="00C445C3" w:rsidP="0038231F">
      <w:pPr>
        <w:spacing w:after="0" w:line="240" w:lineRule="auto"/>
      </w:pPr>
      <w:r>
        <w:separator/>
      </w:r>
    </w:p>
  </w:footnote>
  <w:footnote w:type="continuationSeparator" w:id="0">
    <w:p w14:paraId="48F509F2" w14:textId="77777777" w:rsidR="00C445C3" w:rsidRDefault="00C445C3" w:rsidP="0038231F">
      <w:pPr>
        <w:spacing w:after="0" w:line="240" w:lineRule="auto"/>
      </w:pPr>
      <w:r>
        <w:continuationSeparator/>
      </w:r>
    </w:p>
  </w:footnote>
  <w:footnote w:id="1">
    <w:p w14:paraId="4B63010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2C17C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9A09A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7076D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F9324" w14:textId="77777777" w:rsidR="001B5DDB" w:rsidRDefault="001B5D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A9FEB" w14:textId="77777777" w:rsidR="001B5DDB" w:rsidRDefault="001B5D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4D2A8" w14:textId="77777777" w:rsidR="001B5DDB" w:rsidRDefault="001B5D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30569">
    <w:abstractNumId w:val="11"/>
  </w:num>
  <w:num w:numId="2" w16cid:durableId="1877231964">
    <w:abstractNumId w:val="0"/>
  </w:num>
  <w:num w:numId="3" w16cid:durableId="288125742">
    <w:abstractNumId w:val="10"/>
  </w:num>
  <w:num w:numId="4" w16cid:durableId="1805654431">
    <w:abstractNumId w:val="13"/>
  </w:num>
  <w:num w:numId="5" w16cid:durableId="682099327">
    <w:abstractNumId w:val="12"/>
  </w:num>
  <w:num w:numId="6" w16cid:durableId="63912281">
    <w:abstractNumId w:val="9"/>
  </w:num>
  <w:num w:numId="7" w16cid:durableId="1031809364">
    <w:abstractNumId w:val="1"/>
  </w:num>
  <w:num w:numId="8" w16cid:durableId="844245737">
    <w:abstractNumId w:val="6"/>
  </w:num>
  <w:num w:numId="9" w16cid:durableId="1703626644">
    <w:abstractNumId w:val="4"/>
  </w:num>
  <w:num w:numId="10" w16cid:durableId="912593382">
    <w:abstractNumId w:val="7"/>
  </w:num>
  <w:num w:numId="11" w16cid:durableId="1575970485">
    <w:abstractNumId w:val="5"/>
  </w:num>
  <w:num w:numId="12" w16cid:durableId="115369434">
    <w:abstractNumId w:val="8"/>
  </w:num>
  <w:num w:numId="13" w16cid:durableId="920216293">
    <w:abstractNumId w:val="3"/>
  </w:num>
  <w:num w:numId="14" w16cid:durableId="1177386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5C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5DD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2E2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45C3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89C98"/>
  <w15:docId w15:val="{E32E9BE4-F223-4F7D-B701-8B607D7C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2025-01-09T10:21:00Z</dcterms:created>
  <dcterms:modified xsi:type="dcterms:W3CDTF">2025-01-09T10:21:00Z</dcterms:modified>
</cp:coreProperties>
</file>