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4A693CCD" w14:textId="1BFF5FCD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15451B4B" w14:textId="77777777" w:rsidR="00363F6F" w:rsidRDefault="00363F6F" w:rsidP="000C63AB">
      <w:pPr>
        <w:jc w:val="center"/>
        <w:rPr>
          <w:b/>
          <w:sz w:val="28"/>
          <w:szCs w:val="28"/>
        </w:rPr>
      </w:pPr>
      <w:r w:rsidRPr="00363F6F">
        <w:rPr>
          <w:b/>
          <w:sz w:val="28"/>
          <w:szCs w:val="28"/>
        </w:rPr>
        <w:t xml:space="preserve">Sukcesywna dostawa słodyczy, </w:t>
      </w:r>
    </w:p>
    <w:p w14:paraId="515AB610" w14:textId="66819BDB" w:rsidR="000C63AB" w:rsidRDefault="00363F6F" w:rsidP="000C63AB">
      <w:pPr>
        <w:jc w:val="center"/>
        <w:rPr>
          <w:b/>
          <w:sz w:val="28"/>
          <w:szCs w:val="28"/>
        </w:rPr>
      </w:pPr>
      <w:r w:rsidRPr="00363F6F">
        <w:rPr>
          <w:b/>
          <w:sz w:val="28"/>
          <w:szCs w:val="28"/>
        </w:rPr>
        <w:t>napoi oraz obranych ziemniaków i buraków</w:t>
      </w:r>
    </w:p>
    <w:p w14:paraId="50A3AAA4" w14:textId="77777777" w:rsidR="000C63AB" w:rsidRDefault="000C63AB" w:rsidP="000C63AB">
      <w:pPr>
        <w:jc w:val="center"/>
        <w:rPr>
          <w:b/>
          <w:sz w:val="28"/>
          <w:szCs w:val="28"/>
        </w:rPr>
      </w:pPr>
    </w:p>
    <w:p w14:paraId="52264483" w14:textId="451BAA22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9E3AA4A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(województwo, powiat)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012E1DD0" w14:textId="6FADB1CA" w:rsidR="00872282" w:rsidRPr="00595A7A" w:rsidRDefault="00872282" w:rsidP="00656C93">
      <w:pPr>
        <w:ind w:left="709"/>
        <w:jc w:val="both"/>
        <w:rPr>
          <w:b/>
        </w:rPr>
      </w:pPr>
      <w:r w:rsidRPr="006679F4">
        <w:rPr>
          <w:b/>
        </w:rPr>
        <w:t>Zadanie nr 1</w:t>
      </w:r>
      <w:r w:rsidRPr="00595A7A">
        <w:rPr>
          <w:b/>
        </w:rPr>
        <w:t xml:space="preserve">: </w:t>
      </w:r>
      <w:r w:rsidR="00363F6F">
        <w:rPr>
          <w:rFonts w:cs="Calibri"/>
          <w:b/>
        </w:rPr>
        <w:t>słodycze, napoje</w:t>
      </w:r>
    </w:p>
    <w:p w14:paraId="613A5501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090F0812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</w:t>
      </w:r>
      <w:r w:rsidR="00BD2E2A">
        <w:t>asortymentowo-</w:t>
      </w:r>
      <w:r w:rsidRPr="006679F4">
        <w:t xml:space="preserve">cenowego </w:t>
      </w:r>
    </w:p>
    <w:p w14:paraId="083213C1" w14:textId="47787FAA" w:rsidR="00CA7C6C" w:rsidRDefault="00872282" w:rsidP="00656C93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</w:t>
      </w:r>
      <w:r w:rsidR="000C63AB">
        <w:t>2</w:t>
      </w:r>
      <w:r w:rsidRPr="006679F4">
        <w:t xml:space="preserve"> miesięcy </w:t>
      </w:r>
      <w:r w:rsidR="00B6079A">
        <w:t>od dnia zawarcia umowy.</w:t>
      </w:r>
    </w:p>
    <w:p w14:paraId="048E3D0C" w14:textId="3F3EBF5E" w:rsidR="00666716" w:rsidRDefault="00666716" w:rsidP="00666716">
      <w:pPr>
        <w:ind w:left="709" w:hanging="1"/>
        <w:jc w:val="both"/>
      </w:pPr>
      <w:r>
        <w:t xml:space="preserve">Dostawa </w:t>
      </w:r>
      <w:r>
        <w:t>codziennie</w:t>
      </w:r>
      <w:r>
        <w:t xml:space="preserve"> do godz. </w:t>
      </w:r>
      <w:r>
        <w:t>5</w:t>
      </w:r>
      <w:r>
        <w:t>:00 do Magazynów Żywności ul. Juraszów</w:t>
      </w:r>
      <w:r>
        <w:t xml:space="preserve"> </w:t>
      </w:r>
      <w:r>
        <w:t>7/19 Poznań i ul. Sanatoryjna 34 Kowanówko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7D9553AE" w14:textId="27241B99" w:rsidR="000C63AB" w:rsidRDefault="00872282" w:rsidP="00656C93">
      <w:pPr>
        <w:ind w:left="709"/>
        <w:jc w:val="both"/>
        <w:rPr>
          <w:rFonts w:cs="Calibri"/>
          <w:b/>
        </w:rPr>
      </w:pPr>
      <w:r w:rsidRPr="006679F4">
        <w:rPr>
          <w:b/>
        </w:rPr>
        <w:t xml:space="preserve">Zadanie nr </w:t>
      </w:r>
      <w:r>
        <w:rPr>
          <w:b/>
        </w:rPr>
        <w:t>2</w:t>
      </w:r>
      <w:r w:rsidRPr="00595A7A">
        <w:rPr>
          <w:b/>
        </w:rPr>
        <w:t xml:space="preserve">: </w:t>
      </w:r>
      <w:r w:rsidR="00363F6F">
        <w:rPr>
          <w:rFonts w:cs="Calibri"/>
          <w:b/>
        </w:rPr>
        <w:t>obrane ziemniaki i buraki</w:t>
      </w:r>
    </w:p>
    <w:p w14:paraId="05CBF058" w14:textId="74C67C23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7BD00C06" w14:textId="77777777" w:rsidR="00872282" w:rsidRPr="006679F4" w:rsidRDefault="00872282" w:rsidP="00656C93">
      <w:pPr>
        <w:ind w:left="709" w:hanging="284"/>
        <w:jc w:val="both"/>
      </w:pPr>
      <w:r w:rsidRPr="006679F4">
        <w:lastRenderedPageBreak/>
        <w:t xml:space="preserve">     stawka  podatku VAT wynosi  ......%</w:t>
      </w:r>
    </w:p>
    <w:p w14:paraId="776A3AE3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41620848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68E488B2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25D0D00" w14:textId="46410D1C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</w:t>
      </w:r>
      <w:r w:rsidR="000C63AB">
        <w:t>asortymentowo-</w:t>
      </w:r>
      <w:r w:rsidRPr="006679F4">
        <w:t xml:space="preserve">cenowego </w:t>
      </w:r>
    </w:p>
    <w:p w14:paraId="66C887E6" w14:textId="64174309" w:rsidR="00872282" w:rsidRDefault="00872282" w:rsidP="00656C93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</w:t>
      </w:r>
      <w:r w:rsidR="000C63AB">
        <w:t>2</w:t>
      </w:r>
      <w:r w:rsidRPr="006679F4">
        <w:t xml:space="preserve"> miesięcy </w:t>
      </w:r>
      <w:r w:rsidR="000C63AB">
        <w:t xml:space="preserve">od dnia </w:t>
      </w:r>
      <w:r w:rsidR="00363F6F">
        <w:t>01.04.2025r.</w:t>
      </w:r>
      <w:r w:rsidR="000C63AB">
        <w:t>.</w:t>
      </w:r>
    </w:p>
    <w:p w14:paraId="500C6637" w14:textId="6DEDBA67" w:rsidR="00363F6F" w:rsidRDefault="00363F6F" w:rsidP="00666716">
      <w:pPr>
        <w:ind w:left="709" w:hanging="1"/>
        <w:jc w:val="both"/>
      </w:pPr>
      <w:r>
        <w:t>Dostawa min. 3 razy w tygodniu do godz. 9:00 do Magazynów Żywności</w:t>
      </w:r>
      <w:r w:rsidR="00666716">
        <w:t xml:space="preserve"> ul. Juraszów 7/19 Poznań i ul. Sanatoryjna 34 Kowanówko</w:t>
      </w:r>
    </w:p>
    <w:p w14:paraId="5A0D78AF" w14:textId="77777777" w:rsidR="00872282" w:rsidRDefault="00872282" w:rsidP="00656C93">
      <w:pPr>
        <w:ind w:left="709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świadczenie będą prowadziły </w:t>
            </w:r>
            <w:r w:rsidRPr="00281DC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281DC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767FAD0F" w14:textId="3E525602" w:rsidR="00BD2E2A" w:rsidRPr="00281DC6" w:rsidRDefault="00BD2E2A" w:rsidP="00BD2E2A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przedsiębiorstwem?</w:t>
      </w:r>
    </w:p>
    <w:p w14:paraId="1B1F1B6D" w14:textId="77777777" w:rsidR="00BD2E2A" w:rsidRPr="00281DC6" w:rsidRDefault="00BD2E2A" w:rsidP="00BD2E2A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36BEB8F" w14:textId="77777777" w:rsidR="00BD2E2A" w:rsidRPr="00D915F8" w:rsidRDefault="00BD2E2A" w:rsidP="00BD2E2A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2E3880F3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48B7C65D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4D41C0B1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6E8A1725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42A6E645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17DCBA6A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09E823B7" w14:textId="77777777" w:rsidR="00BD2E2A" w:rsidRDefault="00BD2E2A" w:rsidP="00BD2E2A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29AEE798" w14:textId="77777777" w:rsidR="00BD2E2A" w:rsidRPr="00281DC6" w:rsidRDefault="00BD2E2A" w:rsidP="00BD2E2A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5F769F7" w14:textId="77777777" w:rsidR="00BD2E2A" w:rsidRPr="00281DC6" w:rsidRDefault="00BD2E2A" w:rsidP="00BD2E2A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FA907F6" w14:textId="77777777" w:rsidR="00BD2E2A" w:rsidRPr="00281DC6" w:rsidRDefault="00BD2E2A" w:rsidP="00BD2E2A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2A36366" w14:textId="77777777" w:rsidR="00BD2E2A" w:rsidRPr="00281DC6" w:rsidRDefault="00BD2E2A" w:rsidP="00BD2E2A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12923CA" w14:textId="77777777" w:rsidR="00BD2E2A" w:rsidRPr="00281DC6" w:rsidRDefault="00BD2E2A" w:rsidP="00BD2E2A">
      <w:pPr>
        <w:ind w:left="644"/>
        <w:contextualSpacing/>
        <w:jc w:val="both"/>
        <w:rPr>
          <w:b/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1DE7FAD4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36145B7D" w:rsidR="00D74BC1" w:rsidRDefault="00281DC6">
    <w:pPr>
      <w:pStyle w:val="Nagwek"/>
    </w:pPr>
    <w:r w:rsidRPr="00074235">
      <w:t>Znak sprawy: SZW/DZP/</w:t>
    </w:r>
    <w:r w:rsidR="000C63AB">
      <w:t>10</w:t>
    </w:r>
    <w:r w:rsidR="00363F6F">
      <w:t>5</w:t>
    </w:r>
    <w:r w:rsidRPr="00074235">
      <w:t>/202</w:t>
    </w:r>
    <w:r w:rsidR="000C63AB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1"/>
  </w:num>
  <w:num w:numId="3" w16cid:durableId="1298605660">
    <w:abstractNumId w:val="24"/>
  </w:num>
  <w:num w:numId="4" w16cid:durableId="841891276">
    <w:abstractNumId w:val="5"/>
  </w:num>
  <w:num w:numId="5" w16cid:durableId="323240274">
    <w:abstractNumId w:val="28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3"/>
  </w:num>
  <w:num w:numId="9" w16cid:durableId="319426508">
    <w:abstractNumId w:val="4"/>
  </w:num>
  <w:num w:numId="10" w16cid:durableId="1474179351">
    <w:abstractNumId w:val="32"/>
  </w:num>
  <w:num w:numId="11" w16cid:durableId="2046980568">
    <w:abstractNumId w:val="26"/>
  </w:num>
  <w:num w:numId="12" w16cid:durableId="795681154">
    <w:abstractNumId w:val="11"/>
  </w:num>
  <w:num w:numId="13" w16cid:durableId="1075974091">
    <w:abstractNumId w:val="25"/>
  </w:num>
  <w:num w:numId="14" w16cid:durableId="278297732">
    <w:abstractNumId w:val="39"/>
  </w:num>
  <w:num w:numId="15" w16cid:durableId="1821657206">
    <w:abstractNumId w:val="22"/>
  </w:num>
  <w:num w:numId="16" w16cid:durableId="1367175952">
    <w:abstractNumId w:val="38"/>
  </w:num>
  <w:num w:numId="17" w16cid:durableId="1784300058">
    <w:abstractNumId w:val="10"/>
  </w:num>
  <w:num w:numId="18" w16cid:durableId="1623728478">
    <w:abstractNumId w:val="16"/>
  </w:num>
  <w:num w:numId="19" w16cid:durableId="991717998">
    <w:abstractNumId w:val="36"/>
  </w:num>
  <w:num w:numId="20" w16cid:durableId="1262254918">
    <w:abstractNumId w:val="1"/>
  </w:num>
  <w:num w:numId="21" w16cid:durableId="727924369">
    <w:abstractNumId w:val="30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4"/>
  </w:num>
  <w:num w:numId="25" w16cid:durableId="1529829315">
    <w:abstractNumId w:val="8"/>
  </w:num>
  <w:num w:numId="26" w16cid:durableId="1292589897">
    <w:abstractNumId w:val="15"/>
  </w:num>
  <w:num w:numId="27" w16cid:durableId="1480803252">
    <w:abstractNumId w:val="19"/>
  </w:num>
  <w:num w:numId="28" w16cid:durableId="877544435">
    <w:abstractNumId w:val="17"/>
  </w:num>
  <w:num w:numId="29" w16cid:durableId="21903551">
    <w:abstractNumId w:val="3"/>
  </w:num>
  <w:num w:numId="30" w16cid:durableId="660934216">
    <w:abstractNumId w:val="18"/>
  </w:num>
  <w:num w:numId="31" w16cid:durableId="207573928">
    <w:abstractNumId w:val="0"/>
  </w:num>
  <w:num w:numId="32" w16cid:durableId="167211123">
    <w:abstractNumId w:val="27"/>
  </w:num>
  <w:num w:numId="33" w16cid:durableId="1127505350">
    <w:abstractNumId w:val="20"/>
  </w:num>
  <w:num w:numId="34" w16cid:durableId="1012881505">
    <w:abstractNumId w:val="31"/>
  </w:num>
  <w:num w:numId="35" w16cid:durableId="1442384712">
    <w:abstractNumId w:val="37"/>
  </w:num>
  <w:num w:numId="36" w16cid:durableId="1179658513">
    <w:abstractNumId w:val="35"/>
  </w:num>
  <w:num w:numId="37" w16cid:durableId="1943565411">
    <w:abstractNumId w:val="14"/>
  </w:num>
  <w:num w:numId="38" w16cid:durableId="1248687749">
    <w:abstractNumId w:val="23"/>
  </w:num>
  <w:num w:numId="39" w16cid:durableId="2111973711">
    <w:abstractNumId w:val="29"/>
  </w:num>
  <w:num w:numId="40" w16cid:durableId="1401235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0C63AB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C3230"/>
    <w:rsid w:val="0030391A"/>
    <w:rsid w:val="00307C65"/>
    <w:rsid w:val="00363F6F"/>
    <w:rsid w:val="003838C8"/>
    <w:rsid w:val="003A51F8"/>
    <w:rsid w:val="003A60C7"/>
    <w:rsid w:val="003A652F"/>
    <w:rsid w:val="003A6964"/>
    <w:rsid w:val="003D5E0A"/>
    <w:rsid w:val="004135CD"/>
    <w:rsid w:val="00443C09"/>
    <w:rsid w:val="0044482A"/>
    <w:rsid w:val="00460383"/>
    <w:rsid w:val="00492DFD"/>
    <w:rsid w:val="004A1E3B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66716"/>
    <w:rsid w:val="006A0EFD"/>
    <w:rsid w:val="00710688"/>
    <w:rsid w:val="00740C0B"/>
    <w:rsid w:val="007717C3"/>
    <w:rsid w:val="007B7258"/>
    <w:rsid w:val="007C31FA"/>
    <w:rsid w:val="007E65D6"/>
    <w:rsid w:val="00804388"/>
    <w:rsid w:val="00812E90"/>
    <w:rsid w:val="00872282"/>
    <w:rsid w:val="008A73B0"/>
    <w:rsid w:val="00901B81"/>
    <w:rsid w:val="00916B87"/>
    <w:rsid w:val="0099068B"/>
    <w:rsid w:val="009A3A28"/>
    <w:rsid w:val="009E2DA0"/>
    <w:rsid w:val="00B22D6B"/>
    <w:rsid w:val="00B43830"/>
    <w:rsid w:val="00B6079A"/>
    <w:rsid w:val="00B679F6"/>
    <w:rsid w:val="00BD2E2A"/>
    <w:rsid w:val="00BD4660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165</TotalTime>
  <Pages>3</Pages>
  <Words>687</Words>
  <Characters>4757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70</cp:revision>
  <cp:lastPrinted>2007-10-05T06:59:00Z</cp:lastPrinted>
  <dcterms:created xsi:type="dcterms:W3CDTF">2021-03-05T08:11:00Z</dcterms:created>
  <dcterms:modified xsi:type="dcterms:W3CDTF">2025-01-07T09:35:00Z</dcterms:modified>
</cp:coreProperties>
</file>