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98F4D" w14:textId="77777777" w:rsidR="00FB7F50" w:rsidRPr="002245BE" w:rsidRDefault="005C35DC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C35DC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C35DC">
        <w:rPr>
          <w:sz w:val="22"/>
          <w:szCs w:val="22"/>
        </w:rPr>
        <w:t>2025-01-09</w:t>
      </w:r>
    </w:p>
    <w:p w14:paraId="7BCB46A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061572B" w14:textId="77777777" w:rsidR="005C35DC" w:rsidRPr="005C35DC" w:rsidRDefault="005C35DC" w:rsidP="00FB7F50">
      <w:pPr>
        <w:spacing w:after="40"/>
        <w:rPr>
          <w:b/>
          <w:bCs/>
          <w:sz w:val="22"/>
          <w:szCs w:val="22"/>
        </w:rPr>
      </w:pPr>
      <w:r w:rsidRPr="005C35DC">
        <w:rPr>
          <w:b/>
          <w:bCs/>
          <w:sz w:val="22"/>
          <w:szCs w:val="22"/>
        </w:rPr>
        <w:t>Akademia Górniczo - Hutnicza</w:t>
      </w:r>
    </w:p>
    <w:p w14:paraId="7159EDF3" w14:textId="77777777" w:rsidR="005C35DC" w:rsidRPr="005C35DC" w:rsidRDefault="005C35DC" w:rsidP="00FB7F50">
      <w:pPr>
        <w:spacing w:after="40"/>
        <w:rPr>
          <w:b/>
          <w:bCs/>
          <w:sz w:val="22"/>
          <w:szCs w:val="22"/>
        </w:rPr>
      </w:pPr>
      <w:r w:rsidRPr="005C35DC">
        <w:rPr>
          <w:b/>
          <w:bCs/>
          <w:sz w:val="22"/>
          <w:szCs w:val="22"/>
        </w:rPr>
        <w:t>im. Stanisława Staszica w Krakowie</w:t>
      </w:r>
    </w:p>
    <w:p w14:paraId="220A819C" w14:textId="77777777" w:rsidR="00FB7F50" w:rsidRPr="002245BE" w:rsidRDefault="005C35DC" w:rsidP="00FB7F50">
      <w:pPr>
        <w:spacing w:after="40"/>
        <w:rPr>
          <w:b/>
          <w:bCs/>
          <w:sz w:val="22"/>
          <w:szCs w:val="22"/>
        </w:rPr>
      </w:pPr>
      <w:r w:rsidRPr="005C35DC">
        <w:rPr>
          <w:b/>
          <w:bCs/>
          <w:sz w:val="22"/>
          <w:szCs w:val="22"/>
        </w:rPr>
        <w:t>Dział Zamówień Publicznych</w:t>
      </w:r>
    </w:p>
    <w:p w14:paraId="081AFABE" w14:textId="77777777" w:rsidR="00FB7F50" w:rsidRPr="002245BE" w:rsidRDefault="005C35DC" w:rsidP="00FB7F50">
      <w:pPr>
        <w:rPr>
          <w:sz w:val="22"/>
          <w:szCs w:val="22"/>
        </w:rPr>
      </w:pPr>
      <w:r w:rsidRPr="005C35DC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C35DC">
        <w:rPr>
          <w:sz w:val="22"/>
          <w:szCs w:val="22"/>
        </w:rPr>
        <w:t>30</w:t>
      </w:r>
    </w:p>
    <w:p w14:paraId="0E11FFED" w14:textId="77777777" w:rsidR="00FB7F50" w:rsidRPr="002245BE" w:rsidRDefault="005C35DC" w:rsidP="00FB7F50">
      <w:pPr>
        <w:rPr>
          <w:sz w:val="22"/>
          <w:szCs w:val="22"/>
        </w:rPr>
      </w:pPr>
      <w:r w:rsidRPr="005C35DC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C35DC">
        <w:rPr>
          <w:sz w:val="22"/>
          <w:szCs w:val="22"/>
        </w:rPr>
        <w:t>Kraków</w:t>
      </w:r>
    </w:p>
    <w:p w14:paraId="6393E3B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B93BB4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5C35DC" w:rsidRPr="00607F9B" w14:paraId="758188B9" w14:textId="77777777" w:rsidTr="00A855E2">
        <w:trPr>
          <w:trHeight w:val="638"/>
        </w:trPr>
        <w:tc>
          <w:tcPr>
            <w:tcW w:w="959" w:type="dxa"/>
            <w:shd w:val="clear" w:color="auto" w:fill="auto"/>
          </w:tcPr>
          <w:p w14:paraId="2D8527F4" w14:textId="77777777" w:rsidR="005C35DC" w:rsidRPr="00607F9B" w:rsidRDefault="005C35DC" w:rsidP="00A855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5A9135" w14:textId="61286960" w:rsidR="005C35DC" w:rsidRPr="00607F9B" w:rsidRDefault="005C35DC" w:rsidP="00A855E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C35DC">
              <w:rPr>
                <w:sz w:val="22"/>
                <w:szCs w:val="22"/>
              </w:rPr>
              <w:t>podstawowy</w:t>
            </w:r>
            <w:r w:rsidR="009116BD">
              <w:rPr>
                <w:sz w:val="22"/>
                <w:szCs w:val="22"/>
              </w:rPr>
              <w:t>m</w:t>
            </w:r>
            <w:r w:rsidRPr="005C35D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5C35D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C35DC">
              <w:rPr>
                <w:b/>
                <w:bCs/>
                <w:sz w:val="22"/>
                <w:szCs w:val="22"/>
              </w:rPr>
              <w:t>Dostaw</w:t>
            </w:r>
            <w:r w:rsidR="009116BD">
              <w:rPr>
                <w:b/>
                <w:bCs/>
                <w:sz w:val="22"/>
                <w:szCs w:val="22"/>
              </w:rPr>
              <w:t>ę</w:t>
            </w:r>
            <w:r w:rsidRPr="005C35DC">
              <w:rPr>
                <w:b/>
                <w:bCs/>
                <w:sz w:val="22"/>
                <w:szCs w:val="22"/>
              </w:rPr>
              <w:t xml:space="preserve"> wyposażenia laboratorium pod kątem przygotowania specjalistycznych materiałów do druku 3D rusztowań kostnych na potrzeby WO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C35DC">
              <w:rPr>
                <w:b/>
                <w:sz w:val="22"/>
                <w:szCs w:val="22"/>
              </w:rPr>
              <w:t>DE-dzp.272-657/24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56725AF" w14:textId="77777777" w:rsidR="008642B3" w:rsidRDefault="00C65E53" w:rsidP="00F17110">
      <w:pPr>
        <w:pStyle w:val="Nagwek"/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Zamawiający,</w:t>
      </w:r>
      <w:r w:rsidRPr="00F17110">
        <w:rPr>
          <w:b/>
          <w:sz w:val="22"/>
          <w:szCs w:val="22"/>
        </w:rPr>
        <w:t xml:space="preserve"> </w:t>
      </w:r>
      <w:r w:rsidR="00F17110" w:rsidRPr="00F17110">
        <w:rPr>
          <w:b/>
          <w:sz w:val="22"/>
          <w:szCs w:val="22"/>
        </w:rPr>
        <w:t>Akademia Górniczo-Hutnicza im. Stanisława Staszica w Krakowie</w:t>
      </w:r>
      <w:r w:rsidRPr="00F17110">
        <w:rPr>
          <w:b/>
          <w:sz w:val="22"/>
          <w:szCs w:val="22"/>
        </w:rPr>
        <w:t xml:space="preserve">,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4E28B8">
        <w:rPr>
          <w:sz w:val="22"/>
          <w:szCs w:val="22"/>
        </w:rPr>
        <w:t xml:space="preserve"> </w:t>
      </w:r>
      <w:r w:rsidR="004E28B8">
        <w:rPr>
          <w:sz w:val="22"/>
        </w:rPr>
        <w:t xml:space="preserve">(Dz.U.2024.1320 </w:t>
      </w:r>
      <w:proofErr w:type="spellStart"/>
      <w:r w:rsidR="004E28B8">
        <w:rPr>
          <w:sz w:val="22"/>
        </w:rPr>
        <w:t>t.j</w:t>
      </w:r>
      <w:proofErr w:type="spellEnd"/>
      <w:r w:rsidR="004E28B8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5C35DC" w14:paraId="19478A03" w14:textId="77777777" w:rsidTr="00A855E2">
        <w:trPr>
          <w:cantSplit/>
        </w:trPr>
        <w:tc>
          <w:tcPr>
            <w:tcW w:w="9498" w:type="dxa"/>
          </w:tcPr>
          <w:p w14:paraId="611D6371" w14:textId="77777777" w:rsidR="005C35DC" w:rsidRPr="00D26ED6" w:rsidRDefault="005C35DC" w:rsidP="00A855E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35DC">
              <w:rPr>
                <w:b/>
                <w:sz w:val="22"/>
                <w:szCs w:val="22"/>
              </w:rPr>
              <w:t>A-</w:t>
            </w:r>
            <w:proofErr w:type="spellStart"/>
            <w:r w:rsidRPr="005C35DC">
              <w:rPr>
                <w:b/>
                <w:sz w:val="22"/>
                <w:szCs w:val="22"/>
              </w:rPr>
              <w:t>BioTech</w:t>
            </w:r>
            <w:proofErr w:type="spellEnd"/>
            <w:r w:rsidRPr="005C35DC">
              <w:rPr>
                <w:b/>
                <w:sz w:val="22"/>
                <w:szCs w:val="22"/>
              </w:rPr>
              <w:t xml:space="preserve"> M. </w:t>
            </w:r>
            <w:proofErr w:type="spellStart"/>
            <w:r w:rsidRPr="005C35DC">
              <w:rPr>
                <w:b/>
                <w:sz w:val="22"/>
                <w:szCs w:val="22"/>
              </w:rPr>
              <w:t>Zemanek</w:t>
            </w:r>
            <w:proofErr w:type="spellEnd"/>
            <w:r w:rsidRPr="005C35DC">
              <w:rPr>
                <w:b/>
                <w:sz w:val="22"/>
                <w:szCs w:val="22"/>
              </w:rPr>
              <w:t xml:space="preserve">- </w:t>
            </w:r>
            <w:proofErr w:type="spellStart"/>
            <w:r w:rsidRPr="005C35DC">
              <w:rPr>
                <w:b/>
                <w:sz w:val="22"/>
                <w:szCs w:val="22"/>
              </w:rPr>
              <w:t>Zboch</w:t>
            </w:r>
            <w:proofErr w:type="spellEnd"/>
            <w:r w:rsidRPr="005C35DC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5C35DC">
              <w:rPr>
                <w:b/>
                <w:sz w:val="22"/>
                <w:szCs w:val="22"/>
              </w:rPr>
              <w:t>Sp.j</w:t>
            </w:r>
            <w:proofErr w:type="spellEnd"/>
            <w:r w:rsidRPr="005C35DC">
              <w:rPr>
                <w:b/>
                <w:sz w:val="22"/>
                <w:szCs w:val="22"/>
              </w:rPr>
              <w:t>.</w:t>
            </w:r>
          </w:p>
          <w:p w14:paraId="3F7CE115" w14:textId="77777777" w:rsidR="005C35DC" w:rsidRPr="009F0E5C" w:rsidRDefault="005C35DC" w:rsidP="00A855E2">
            <w:pPr>
              <w:jc w:val="both"/>
              <w:rPr>
                <w:bCs/>
                <w:sz w:val="22"/>
                <w:szCs w:val="22"/>
              </w:rPr>
            </w:pPr>
            <w:r w:rsidRPr="005C35DC">
              <w:rPr>
                <w:bCs/>
                <w:sz w:val="22"/>
                <w:szCs w:val="22"/>
              </w:rPr>
              <w:t>ul. Strzegomska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5DC">
              <w:rPr>
                <w:bCs/>
                <w:sz w:val="22"/>
                <w:szCs w:val="22"/>
              </w:rPr>
              <w:t>260A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5C35DC">
              <w:rPr>
                <w:bCs/>
                <w:sz w:val="22"/>
                <w:szCs w:val="22"/>
              </w:rPr>
              <w:t>/4</w:t>
            </w:r>
          </w:p>
          <w:p w14:paraId="34D3C636" w14:textId="77777777" w:rsidR="005C35DC" w:rsidRPr="009F0E5C" w:rsidRDefault="005C35DC" w:rsidP="00A855E2">
            <w:pPr>
              <w:jc w:val="both"/>
              <w:rPr>
                <w:bCs/>
                <w:sz w:val="22"/>
                <w:szCs w:val="22"/>
              </w:rPr>
            </w:pPr>
            <w:r w:rsidRPr="005C35DC">
              <w:rPr>
                <w:bCs/>
                <w:sz w:val="22"/>
                <w:szCs w:val="22"/>
              </w:rPr>
              <w:t>54-432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5DC">
              <w:rPr>
                <w:bCs/>
                <w:sz w:val="22"/>
                <w:szCs w:val="22"/>
              </w:rPr>
              <w:t>Wrocław</w:t>
            </w:r>
          </w:p>
          <w:p w14:paraId="3B67C874" w14:textId="77777777" w:rsidR="005C35DC" w:rsidRDefault="005C35DC" w:rsidP="00A855E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1781E4E2" w14:textId="77777777" w:rsidR="005C35DC" w:rsidRDefault="005C35DC" w:rsidP="00A855E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35DC">
              <w:rPr>
                <w:sz w:val="22"/>
                <w:szCs w:val="22"/>
              </w:rPr>
              <w:t>1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35DC">
              <w:rPr>
                <w:sz w:val="22"/>
                <w:szCs w:val="22"/>
              </w:rPr>
              <w:t xml:space="preserve">Dostawa digestorium laboratoryjnego </w:t>
            </w:r>
            <w:proofErr w:type="spellStart"/>
            <w:r w:rsidRPr="005C35DC">
              <w:rPr>
                <w:sz w:val="22"/>
                <w:szCs w:val="22"/>
              </w:rPr>
              <w:t>nablatowego</w:t>
            </w:r>
            <w:proofErr w:type="spellEnd"/>
            <w:r w:rsidRPr="005C35DC">
              <w:rPr>
                <w:sz w:val="22"/>
                <w:szCs w:val="22"/>
              </w:rPr>
              <w:t xml:space="preserve"> z podstawą dedykowaną/digestorium z szafką pod dygestorium, montażem, uruchomieniem i przeszkoleniem personelu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6D36644D" w14:textId="77777777" w:rsidR="005C35DC" w:rsidRPr="00211A34" w:rsidRDefault="005C35DC" w:rsidP="00A855E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35DC">
              <w:rPr>
                <w:b/>
                <w:sz w:val="22"/>
                <w:szCs w:val="22"/>
              </w:rPr>
              <w:t>16 290.12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AB2D2A2" w14:textId="77777777" w:rsidR="005C35DC" w:rsidRDefault="005C35DC" w:rsidP="00A855E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  <w:tr w:rsidR="005C35DC" w14:paraId="64326D3B" w14:textId="77777777" w:rsidTr="00A855E2">
        <w:trPr>
          <w:cantSplit/>
        </w:trPr>
        <w:tc>
          <w:tcPr>
            <w:tcW w:w="9498" w:type="dxa"/>
          </w:tcPr>
          <w:p w14:paraId="688663EA" w14:textId="77777777" w:rsidR="005C35DC" w:rsidRPr="00D26ED6" w:rsidRDefault="005C35DC" w:rsidP="00A855E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5C35DC">
              <w:rPr>
                <w:b/>
                <w:sz w:val="22"/>
                <w:szCs w:val="22"/>
              </w:rPr>
              <w:t xml:space="preserve">Fabryka Mebli </w:t>
            </w:r>
            <w:proofErr w:type="spellStart"/>
            <w:r w:rsidRPr="005C35DC">
              <w:rPr>
                <w:b/>
                <w:sz w:val="22"/>
                <w:szCs w:val="22"/>
              </w:rPr>
              <w:t>Poltech</w:t>
            </w:r>
            <w:proofErr w:type="spellEnd"/>
            <w:r w:rsidRPr="005C35DC">
              <w:rPr>
                <w:b/>
                <w:sz w:val="22"/>
                <w:szCs w:val="22"/>
              </w:rPr>
              <w:t xml:space="preserve"> sp. z o.o.</w:t>
            </w:r>
          </w:p>
          <w:p w14:paraId="06B3E526" w14:textId="77777777" w:rsidR="005C35DC" w:rsidRPr="009F0E5C" w:rsidRDefault="005C35DC" w:rsidP="00A855E2">
            <w:pPr>
              <w:jc w:val="both"/>
              <w:rPr>
                <w:bCs/>
                <w:sz w:val="22"/>
                <w:szCs w:val="22"/>
              </w:rPr>
            </w:pPr>
            <w:r w:rsidRPr="005C35DC">
              <w:rPr>
                <w:bCs/>
                <w:sz w:val="22"/>
                <w:szCs w:val="22"/>
              </w:rPr>
              <w:t>Płaska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5DC">
              <w:rPr>
                <w:bCs/>
                <w:sz w:val="22"/>
                <w:szCs w:val="22"/>
              </w:rPr>
              <w:t>23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3E6A8DD0" w14:textId="77777777" w:rsidR="005C35DC" w:rsidRPr="009F0E5C" w:rsidRDefault="005C35DC" w:rsidP="00A855E2">
            <w:pPr>
              <w:jc w:val="both"/>
              <w:rPr>
                <w:bCs/>
                <w:sz w:val="22"/>
                <w:szCs w:val="22"/>
              </w:rPr>
            </w:pPr>
            <w:r w:rsidRPr="005C35DC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C35DC">
              <w:rPr>
                <w:bCs/>
                <w:sz w:val="22"/>
                <w:szCs w:val="22"/>
              </w:rPr>
              <w:t>Toruń</w:t>
            </w:r>
          </w:p>
          <w:p w14:paraId="18CF4872" w14:textId="77777777" w:rsidR="005C35DC" w:rsidRDefault="005C35DC" w:rsidP="00A855E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631AF5C2" w14:textId="77777777" w:rsidR="005C35DC" w:rsidRDefault="005C35DC" w:rsidP="00A855E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5C35DC">
              <w:rPr>
                <w:sz w:val="22"/>
                <w:szCs w:val="22"/>
              </w:rPr>
              <w:t>2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5C35DC">
              <w:rPr>
                <w:sz w:val="22"/>
                <w:szCs w:val="22"/>
              </w:rPr>
              <w:t>Dostawa mebli laboratoryjnych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1C530419" w14:textId="77777777" w:rsidR="005C35DC" w:rsidRPr="00211A34" w:rsidRDefault="005C35DC" w:rsidP="00A855E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5C35DC">
              <w:rPr>
                <w:b/>
                <w:sz w:val="22"/>
                <w:szCs w:val="22"/>
              </w:rPr>
              <w:t>25 079.70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7D0E6C9" w14:textId="77777777" w:rsidR="005C35DC" w:rsidRDefault="005C35DC" w:rsidP="00A855E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F17110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bookmarkEnd w:id="0"/>
    <w:p w14:paraId="4CA34065" w14:textId="77777777" w:rsidR="008D5EA8" w:rsidRPr="00756CDA" w:rsidRDefault="008D5EA8" w:rsidP="008D5EA8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8D5EA8" w:rsidRPr="00834EF4" w14:paraId="0810F4D6" w14:textId="77777777" w:rsidTr="00A855E2">
        <w:tc>
          <w:tcPr>
            <w:tcW w:w="2169" w:type="dxa"/>
            <w:shd w:val="clear" w:color="auto" w:fill="F3F3F3"/>
          </w:tcPr>
          <w:p w14:paraId="2DEA5110" w14:textId="77777777" w:rsidR="008D5EA8" w:rsidRPr="00211A34" w:rsidRDefault="008D5EA8" w:rsidP="00A855E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1349BA5" w14:textId="77777777" w:rsidR="008D5EA8" w:rsidRPr="00211A34" w:rsidRDefault="008D5EA8" w:rsidP="00A855E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A43D1B3" w14:textId="77777777" w:rsidR="008D5EA8" w:rsidRPr="00211A34" w:rsidRDefault="008D5EA8" w:rsidP="00A855E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6D081D1" w14:textId="77777777" w:rsidR="008D5EA8" w:rsidRPr="00211A34" w:rsidRDefault="008D5EA8" w:rsidP="00A855E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8D5EA8" w:rsidRPr="00834EF4" w14:paraId="10AD85EC" w14:textId="77777777" w:rsidTr="00A855E2">
        <w:tc>
          <w:tcPr>
            <w:tcW w:w="2169" w:type="dxa"/>
            <w:shd w:val="clear" w:color="auto" w:fill="auto"/>
          </w:tcPr>
          <w:p w14:paraId="0D8D7B47" w14:textId="77777777" w:rsidR="008D5EA8" w:rsidRPr="00211A34" w:rsidRDefault="008D5EA8" w:rsidP="00A855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2BE">
              <w:rPr>
                <w:sz w:val="20"/>
                <w:szCs w:val="20"/>
              </w:rPr>
              <w:t xml:space="preserve">Dostawa digestorium laboratoryjnego </w:t>
            </w:r>
            <w:proofErr w:type="spellStart"/>
            <w:r w:rsidRPr="004C52BE">
              <w:rPr>
                <w:sz w:val="20"/>
                <w:szCs w:val="20"/>
              </w:rPr>
              <w:t>nablatowego</w:t>
            </w:r>
            <w:proofErr w:type="spellEnd"/>
            <w:r w:rsidRPr="004C52BE">
              <w:rPr>
                <w:sz w:val="20"/>
                <w:szCs w:val="20"/>
              </w:rPr>
              <w:t xml:space="preserve"> z podstawą </w:t>
            </w:r>
            <w:r w:rsidRPr="004C52BE">
              <w:rPr>
                <w:sz w:val="20"/>
                <w:szCs w:val="20"/>
              </w:rPr>
              <w:lastRenderedPageBreak/>
              <w:t>dedykowaną/digestorium z szafką pod dygestorium, montażem, uruchomieniem i przeszkoleniem personelu</w:t>
            </w:r>
          </w:p>
        </w:tc>
        <w:tc>
          <w:tcPr>
            <w:tcW w:w="2793" w:type="dxa"/>
            <w:shd w:val="clear" w:color="auto" w:fill="auto"/>
          </w:tcPr>
          <w:p w14:paraId="07BF1BDA" w14:textId="77777777" w:rsidR="008D5EA8" w:rsidRPr="00211A34" w:rsidRDefault="008D5EA8" w:rsidP="00A855E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52BE">
              <w:rPr>
                <w:b/>
                <w:bCs/>
                <w:sz w:val="20"/>
                <w:szCs w:val="20"/>
              </w:rPr>
              <w:lastRenderedPageBreak/>
              <w:t>A-</w:t>
            </w:r>
            <w:proofErr w:type="spellStart"/>
            <w:r w:rsidRPr="004C52BE">
              <w:rPr>
                <w:b/>
                <w:bCs/>
                <w:sz w:val="20"/>
                <w:szCs w:val="20"/>
              </w:rPr>
              <w:t>BioTech</w:t>
            </w:r>
            <w:proofErr w:type="spellEnd"/>
            <w:r w:rsidRPr="004C52BE">
              <w:rPr>
                <w:b/>
                <w:bCs/>
                <w:sz w:val="20"/>
                <w:szCs w:val="20"/>
              </w:rPr>
              <w:t xml:space="preserve"> M. </w:t>
            </w:r>
            <w:proofErr w:type="spellStart"/>
            <w:r w:rsidRPr="004C52BE">
              <w:rPr>
                <w:b/>
                <w:bCs/>
                <w:sz w:val="20"/>
                <w:szCs w:val="20"/>
              </w:rPr>
              <w:t>Zemanek</w:t>
            </w:r>
            <w:proofErr w:type="spellEnd"/>
            <w:r w:rsidRPr="004C52BE">
              <w:rPr>
                <w:b/>
                <w:bCs/>
                <w:sz w:val="20"/>
                <w:szCs w:val="20"/>
              </w:rPr>
              <w:t xml:space="preserve">- </w:t>
            </w:r>
            <w:proofErr w:type="spellStart"/>
            <w:r w:rsidRPr="004C52BE">
              <w:rPr>
                <w:b/>
                <w:bCs/>
                <w:sz w:val="20"/>
                <w:szCs w:val="20"/>
              </w:rPr>
              <w:t>Zboch</w:t>
            </w:r>
            <w:proofErr w:type="spellEnd"/>
            <w:r w:rsidRPr="004C52BE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C52BE">
              <w:rPr>
                <w:b/>
                <w:bCs/>
                <w:sz w:val="20"/>
                <w:szCs w:val="20"/>
              </w:rPr>
              <w:t>Sp.j</w:t>
            </w:r>
            <w:proofErr w:type="spellEnd"/>
            <w:r w:rsidRPr="004C52BE">
              <w:rPr>
                <w:b/>
                <w:bCs/>
                <w:sz w:val="20"/>
                <w:szCs w:val="20"/>
              </w:rPr>
              <w:t>.</w:t>
            </w:r>
          </w:p>
          <w:p w14:paraId="499C317E" w14:textId="77777777" w:rsidR="008D5EA8" w:rsidRPr="00211A34" w:rsidRDefault="008D5EA8" w:rsidP="00A855E2">
            <w:pPr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ul. Strzegomska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260A/4</w:t>
            </w:r>
          </w:p>
          <w:p w14:paraId="08238A90" w14:textId="77777777" w:rsidR="008D5EA8" w:rsidRPr="00211A34" w:rsidRDefault="008D5EA8" w:rsidP="00A855E2">
            <w:pPr>
              <w:spacing w:after="40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54-432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56877D58" w14:textId="77777777" w:rsidR="008D5EA8" w:rsidRPr="004C52BE" w:rsidRDefault="008D5EA8" w:rsidP="00A855E2">
            <w:pPr>
              <w:spacing w:before="40" w:after="40"/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1 - Cena - 60.00</w:t>
            </w:r>
          </w:p>
          <w:p w14:paraId="26E07A4D" w14:textId="77777777" w:rsidR="008D5EA8" w:rsidRPr="004C52BE" w:rsidRDefault="008D5EA8" w:rsidP="00A855E2">
            <w:pPr>
              <w:spacing w:before="40" w:after="40"/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2 - Okres gwarancji - 20.00</w:t>
            </w:r>
          </w:p>
          <w:p w14:paraId="0CC0B3F1" w14:textId="77777777" w:rsidR="008D5EA8" w:rsidRPr="00211A34" w:rsidRDefault="008D5EA8" w:rsidP="00A855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3 - Termin realizacji zamówienia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7C3E177" w14:textId="77777777" w:rsidR="008D5EA8" w:rsidRPr="00211A34" w:rsidRDefault="008D5EA8" w:rsidP="00A855E2">
            <w:pPr>
              <w:jc w:val="center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 xml:space="preserve">  100,00</w:t>
            </w:r>
          </w:p>
        </w:tc>
      </w:tr>
      <w:tr w:rsidR="008D5EA8" w:rsidRPr="00834EF4" w14:paraId="3D21080A" w14:textId="77777777" w:rsidTr="00A855E2">
        <w:tc>
          <w:tcPr>
            <w:tcW w:w="2169" w:type="dxa"/>
            <w:shd w:val="clear" w:color="auto" w:fill="auto"/>
          </w:tcPr>
          <w:p w14:paraId="6BF77397" w14:textId="77777777" w:rsidR="008D5EA8" w:rsidRPr="00211A34" w:rsidRDefault="008D5EA8" w:rsidP="00A855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4C52BE">
              <w:rPr>
                <w:sz w:val="20"/>
                <w:szCs w:val="20"/>
              </w:rPr>
              <w:t>Dostawa mebli laboratoryjnych</w:t>
            </w:r>
          </w:p>
        </w:tc>
        <w:tc>
          <w:tcPr>
            <w:tcW w:w="2793" w:type="dxa"/>
            <w:shd w:val="clear" w:color="auto" w:fill="auto"/>
          </w:tcPr>
          <w:p w14:paraId="0F1A654A" w14:textId="77777777" w:rsidR="008D5EA8" w:rsidRPr="00211A34" w:rsidRDefault="008D5EA8" w:rsidP="00A855E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4C52BE">
              <w:rPr>
                <w:b/>
                <w:bCs/>
                <w:sz w:val="20"/>
                <w:szCs w:val="20"/>
              </w:rPr>
              <w:t xml:space="preserve">Fabryka Mebli </w:t>
            </w:r>
            <w:proofErr w:type="spellStart"/>
            <w:r w:rsidRPr="004C52BE">
              <w:rPr>
                <w:b/>
                <w:bCs/>
                <w:sz w:val="20"/>
                <w:szCs w:val="20"/>
              </w:rPr>
              <w:t>Poltech</w:t>
            </w:r>
            <w:proofErr w:type="spellEnd"/>
            <w:r w:rsidRPr="004C52BE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02AC7E0F" w14:textId="77777777" w:rsidR="008D5EA8" w:rsidRPr="00211A34" w:rsidRDefault="008D5EA8" w:rsidP="00A855E2">
            <w:pPr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Płaska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23</w:t>
            </w:r>
          </w:p>
          <w:p w14:paraId="2E6CC570" w14:textId="77777777" w:rsidR="008D5EA8" w:rsidRPr="00211A34" w:rsidRDefault="008D5EA8" w:rsidP="00A855E2">
            <w:pPr>
              <w:spacing w:after="40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Toruń</w:t>
            </w:r>
          </w:p>
        </w:tc>
        <w:tc>
          <w:tcPr>
            <w:tcW w:w="2976" w:type="dxa"/>
            <w:shd w:val="clear" w:color="auto" w:fill="auto"/>
          </w:tcPr>
          <w:p w14:paraId="1DDF382D" w14:textId="77777777" w:rsidR="008D5EA8" w:rsidRPr="004C52BE" w:rsidRDefault="008D5EA8" w:rsidP="00A855E2">
            <w:pPr>
              <w:spacing w:before="40" w:after="40"/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1 - Cena - 60.00</w:t>
            </w:r>
          </w:p>
          <w:p w14:paraId="177AE2B4" w14:textId="77777777" w:rsidR="008D5EA8" w:rsidRPr="004C52BE" w:rsidRDefault="008D5EA8" w:rsidP="00A855E2">
            <w:pPr>
              <w:spacing w:before="40" w:after="40"/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2 - Okres gwarancji - 20.00</w:t>
            </w:r>
          </w:p>
          <w:p w14:paraId="6057CA63" w14:textId="77777777" w:rsidR="008D5EA8" w:rsidRPr="00211A34" w:rsidRDefault="008D5EA8" w:rsidP="00A855E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3 - Termin realizacji zamówienia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2FC1E3E" w14:textId="77777777" w:rsidR="008D5EA8" w:rsidRPr="00211A34" w:rsidRDefault="008D5EA8" w:rsidP="00A855E2">
            <w:pPr>
              <w:jc w:val="center"/>
              <w:rPr>
                <w:color w:val="000000"/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 xml:space="preserve">  95,00</w:t>
            </w:r>
          </w:p>
        </w:tc>
      </w:tr>
    </w:tbl>
    <w:p w14:paraId="373E4778" w14:textId="77777777" w:rsidR="008D5EA8" w:rsidRDefault="008D5EA8" w:rsidP="008D5EA8">
      <w:pPr>
        <w:spacing w:before="120"/>
        <w:jc w:val="both"/>
        <w:rPr>
          <w:color w:val="000000"/>
        </w:rPr>
      </w:pPr>
    </w:p>
    <w:p w14:paraId="6B488648" w14:textId="77777777" w:rsidR="008D5EA8" w:rsidRPr="001B7815" w:rsidRDefault="008D5EA8" w:rsidP="008D5EA8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Informacja o wykonawcach, których oferty</w:t>
      </w:r>
      <w:r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8D5EA8" w14:paraId="018CC06F" w14:textId="77777777" w:rsidTr="00A855E2">
        <w:tc>
          <w:tcPr>
            <w:tcW w:w="871" w:type="dxa"/>
            <w:shd w:val="clear" w:color="auto" w:fill="F3F3F3"/>
            <w:vAlign w:val="center"/>
          </w:tcPr>
          <w:p w14:paraId="58546121" w14:textId="77777777" w:rsidR="008D5EA8" w:rsidRPr="00596EA3" w:rsidRDefault="008D5EA8" w:rsidP="00A855E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381F1B43" w14:textId="77777777" w:rsidR="008D5EA8" w:rsidRPr="00596EA3" w:rsidRDefault="008D5EA8" w:rsidP="00A855E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1C659EE0" w14:textId="77777777" w:rsidR="008D5EA8" w:rsidRPr="00596EA3" w:rsidRDefault="008D5EA8" w:rsidP="00A855E2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8D5EA8" w14:paraId="28B99C95" w14:textId="77777777" w:rsidTr="00A855E2">
        <w:tc>
          <w:tcPr>
            <w:tcW w:w="871" w:type="dxa"/>
            <w:vAlign w:val="center"/>
          </w:tcPr>
          <w:p w14:paraId="0FBF19A0" w14:textId="77777777" w:rsidR="008D5EA8" w:rsidRPr="00596EA3" w:rsidRDefault="008D5EA8" w:rsidP="00A855E2">
            <w:pPr>
              <w:spacing w:before="40"/>
              <w:jc w:val="center"/>
              <w:rPr>
                <w:sz w:val="22"/>
                <w:szCs w:val="22"/>
              </w:rPr>
            </w:pPr>
            <w:r w:rsidRPr="004C52BE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3146C48D" w14:textId="77777777" w:rsidR="008D5EA8" w:rsidRPr="00596EA3" w:rsidRDefault="008D5EA8" w:rsidP="00A855E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C52BE">
              <w:rPr>
                <w:b/>
                <w:bCs/>
                <w:sz w:val="22"/>
                <w:szCs w:val="22"/>
              </w:rPr>
              <w:t>Tronus</w:t>
            </w:r>
            <w:proofErr w:type="spellEnd"/>
            <w:r w:rsidRPr="004C52BE">
              <w:rPr>
                <w:b/>
                <w:bCs/>
                <w:sz w:val="22"/>
                <w:szCs w:val="22"/>
              </w:rPr>
              <w:t xml:space="preserve"> Polska </w:t>
            </w:r>
            <w:r>
              <w:rPr>
                <w:b/>
                <w:bCs/>
                <w:sz w:val="22"/>
                <w:szCs w:val="22"/>
              </w:rPr>
              <w:t>sp. z o.o.</w:t>
            </w:r>
          </w:p>
          <w:p w14:paraId="02EF27C3" w14:textId="77777777" w:rsidR="008D5EA8" w:rsidRPr="00211A34" w:rsidRDefault="008D5EA8" w:rsidP="00A855E2">
            <w:pPr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ul. 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2A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BD50718" w14:textId="77777777" w:rsidR="008D5EA8" w:rsidRPr="00211A34" w:rsidRDefault="008D5EA8" w:rsidP="00A855E2">
            <w:pPr>
              <w:spacing w:after="40"/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267DFC1A" w14:textId="77777777" w:rsidR="008D5EA8" w:rsidRPr="00596EA3" w:rsidRDefault="008D5EA8" w:rsidP="00A855E2">
            <w:pPr>
              <w:spacing w:before="40" w:after="40"/>
              <w:rPr>
                <w:sz w:val="22"/>
                <w:szCs w:val="22"/>
              </w:rPr>
            </w:pPr>
            <w:r w:rsidRPr="004C52BE">
              <w:rPr>
                <w:sz w:val="22"/>
                <w:szCs w:val="22"/>
              </w:rPr>
              <w:t>Art. 226 ust. 1 pkt 5Oferta odrzucona w zadaniu 1</w:t>
            </w:r>
          </w:p>
          <w:p w14:paraId="4A3D3225" w14:textId="77777777" w:rsidR="008D5EA8" w:rsidRPr="00596EA3" w:rsidRDefault="008D5EA8" w:rsidP="00A855E2">
            <w:pPr>
              <w:jc w:val="both"/>
              <w:rPr>
                <w:sz w:val="22"/>
                <w:szCs w:val="22"/>
              </w:rPr>
            </w:pPr>
            <w:r w:rsidRPr="004C52BE">
              <w:rPr>
                <w:sz w:val="22"/>
                <w:szCs w:val="22"/>
              </w:rPr>
              <w:t xml:space="preserve">Oferta podlega odrzuceniu na podstawie art. 226 ust. pkt 5, ponieważ jej treść jest niezgodna z warunkami zamówienia. Wykonawca nie dołączył do oferty wymaganych przedmiotowych środków dowodowych (opisów technicznych i certyfikatów jakości) na potwierdzenie spełniania przez oferowany sprzęt i meble wymagań określonych w SWZ. wykonawca nie uzupełnił również przedmiotowych dokumentów w terminie określonym przez Zamawiającego w wezwaniu do uzupełniania braków </w:t>
            </w:r>
            <w:r>
              <w:rPr>
                <w:sz w:val="22"/>
                <w:szCs w:val="22"/>
              </w:rPr>
              <w:br/>
            </w:r>
            <w:r w:rsidRPr="004C52BE">
              <w:rPr>
                <w:sz w:val="22"/>
                <w:szCs w:val="22"/>
              </w:rPr>
              <w:t>w ofercie.</w:t>
            </w:r>
          </w:p>
        </w:tc>
      </w:tr>
      <w:tr w:rsidR="008D5EA8" w14:paraId="2FE9C39C" w14:textId="77777777" w:rsidTr="00A855E2">
        <w:tc>
          <w:tcPr>
            <w:tcW w:w="871" w:type="dxa"/>
            <w:vAlign w:val="center"/>
          </w:tcPr>
          <w:p w14:paraId="73B8C7E8" w14:textId="77777777" w:rsidR="008D5EA8" w:rsidRPr="00596EA3" w:rsidRDefault="008D5EA8" w:rsidP="00A855E2">
            <w:pPr>
              <w:spacing w:before="40"/>
              <w:jc w:val="center"/>
              <w:rPr>
                <w:sz w:val="22"/>
                <w:szCs w:val="22"/>
              </w:rPr>
            </w:pPr>
            <w:r w:rsidRPr="004C52BE">
              <w:rPr>
                <w:sz w:val="22"/>
                <w:szCs w:val="22"/>
              </w:rPr>
              <w:t>1</w:t>
            </w:r>
          </w:p>
        </w:tc>
        <w:tc>
          <w:tcPr>
            <w:tcW w:w="2957" w:type="dxa"/>
            <w:vAlign w:val="center"/>
          </w:tcPr>
          <w:p w14:paraId="12DA0FF0" w14:textId="77777777" w:rsidR="008D5EA8" w:rsidRPr="00596EA3" w:rsidRDefault="008D5EA8" w:rsidP="00A855E2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4C52BE">
              <w:rPr>
                <w:b/>
                <w:bCs/>
                <w:sz w:val="22"/>
                <w:szCs w:val="22"/>
              </w:rPr>
              <w:t>Tronus</w:t>
            </w:r>
            <w:proofErr w:type="spellEnd"/>
            <w:r w:rsidRPr="004C52BE">
              <w:rPr>
                <w:b/>
                <w:bCs/>
                <w:sz w:val="22"/>
                <w:szCs w:val="22"/>
              </w:rPr>
              <w:t xml:space="preserve"> Polska </w:t>
            </w:r>
            <w:r>
              <w:rPr>
                <w:b/>
                <w:bCs/>
                <w:sz w:val="22"/>
                <w:szCs w:val="22"/>
              </w:rPr>
              <w:t>sp. z o.o.</w:t>
            </w:r>
          </w:p>
          <w:p w14:paraId="52A21904" w14:textId="77777777" w:rsidR="008D5EA8" w:rsidRPr="00211A34" w:rsidRDefault="008D5EA8" w:rsidP="00A855E2">
            <w:pPr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ul. Ordona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2A</w:t>
            </w:r>
            <w:r w:rsidRPr="00211A34">
              <w:rPr>
                <w:sz w:val="20"/>
                <w:szCs w:val="20"/>
              </w:rPr>
              <w:t xml:space="preserve"> </w:t>
            </w:r>
          </w:p>
          <w:p w14:paraId="2FA69C73" w14:textId="77777777" w:rsidR="008D5EA8" w:rsidRPr="00211A34" w:rsidRDefault="008D5EA8" w:rsidP="00A855E2">
            <w:pPr>
              <w:spacing w:after="40"/>
              <w:rPr>
                <w:sz w:val="20"/>
                <w:szCs w:val="20"/>
              </w:rPr>
            </w:pPr>
            <w:r w:rsidRPr="004C52BE">
              <w:rPr>
                <w:sz w:val="20"/>
                <w:szCs w:val="20"/>
              </w:rPr>
              <w:t>01-237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4C52BE">
              <w:rPr>
                <w:sz w:val="20"/>
                <w:szCs w:val="20"/>
              </w:rPr>
              <w:t>Warszawa</w:t>
            </w:r>
          </w:p>
        </w:tc>
        <w:tc>
          <w:tcPr>
            <w:tcW w:w="5670" w:type="dxa"/>
          </w:tcPr>
          <w:p w14:paraId="25CCB422" w14:textId="77777777" w:rsidR="008D5EA8" w:rsidRPr="00596EA3" w:rsidRDefault="008D5EA8" w:rsidP="00A855E2">
            <w:pPr>
              <w:spacing w:before="40" w:after="40"/>
              <w:rPr>
                <w:sz w:val="22"/>
                <w:szCs w:val="22"/>
              </w:rPr>
            </w:pPr>
            <w:r w:rsidRPr="004C52BE">
              <w:rPr>
                <w:sz w:val="22"/>
                <w:szCs w:val="22"/>
              </w:rPr>
              <w:t>Art. 226 ust. 1 pkt 5Oferta odrzucona w zadaniu 2</w:t>
            </w:r>
          </w:p>
          <w:p w14:paraId="3927335A" w14:textId="77777777" w:rsidR="008D5EA8" w:rsidRPr="00596EA3" w:rsidRDefault="008D5EA8" w:rsidP="00A855E2">
            <w:pPr>
              <w:jc w:val="both"/>
              <w:rPr>
                <w:sz w:val="22"/>
                <w:szCs w:val="22"/>
              </w:rPr>
            </w:pPr>
            <w:r w:rsidRPr="004C52BE">
              <w:rPr>
                <w:sz w:val="22"/>
                <w:szCs w:val="22"/>
              </w:rPr>
              <w:t xml:space="preserve">Oferta podlega odrzuceniu na podstawie art. 226 ust. pkt 5, ponieważ jej treść jest niezgodna z warunkami zamówienia. Wykonawca nie dołączył do oferty wymaganych przedmiotowych środków dowodowych (opisów technicznych i certyfikatów jakości) na potwierdzenie spełniania przez oferowany sprzęt i meble wymagań określonych w SWZ. wykonawca nie uzupełnił również przedmiotowych dokumentów w terminie określonym przez Zamawiającego w wezwaniu do uzupełniania braków </w:t>
            </w:r>
            <w:r>
              <w:rPr>
                <w:sz w:val="22"/>
                <w:szCs w:val="22"/>
              </w:rPr>
              <w:br/>
            </w:r>
            <w:r w:rsidRPr="004C52BE">
              <w:rPr>
                <w:sz w:val="22"/>
                <w:szCs w:val="22"/>
              </w:rPr>
              <w:t>w ofercie.</w:t>
            </w:r>
          </w:p>
        </w:tc>
      </w:tr>
    </w:tbl>
    <w:p w14:paraId="36020F30" w14:textId="77777777" w:rsidR="008D5EA8" w:rsidRDefault="008D5EA8" w:rsidP="008D5EA8">
      <w:pPr>
        <w:spacing w:before="120" w:after="120"/>
        <w:jc w:val="both"/>
        <w:rPr>
          <w:color w:val="000000"/>
          <w:sz w:val="16"/>
          <w:szCs w:val="16"/>
        </w:rPr>
      </w:pPr>
    </w:p>
    <w:p w14:paraId="080D8446" w14:textId="77777777" w:rsidR="008D5EA8" w:rsidRDefault="008D5EA8" w:rsidP="008D5EA8">
      <w:pPr>
        <w:spacing w:after="40" w:line="276" w:lineRule="auto"/>
        <w:jc w:val="both"/>
      </w:pPr>
      <w:r>
        <w:t>Informacja o terminie zawarcia umowy:</w:t>
      </w:r>
    </w:p>
    <w:p w14:paraId="0998311F" w14:textId="77777777" w:rsidR="008D5EA8" w:rsidRPr="00F33C66" w:rsidRDefault="008D5EA8" w:rsidP="008D5EA8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Pr="00F33C66">
        <w:rPr>
          <w:sz w:val="22"/>
          <w:szCs w:val="22"/>
        </w:rPr>
        <w:t>mowa w sprawie zamówienia publicznego</w:t>
      </w:r>
      <w:r>
        <w:rPr>
          <w:sz w:val="22"/>
          <w:szCs w:val="22"/>
        </w:rPr>
        <w:t xml:space="preserve">, zgodnie z art. 308 ust. 2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, zostanie</w:t>
      </w:r>
      <w:r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br/>
      </w:r>
      <w:r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, </w:t>
      </w:r>
      <w:r w:rsidRPr="00F33C66">
        <w:rPr>
          <w:sz w:val="22"/>
          <w:szCs w:val="22"/>
        </w:rPr>
        <w:t>w terminie</w:t>
      </w:r>
      <w:r>
        <w:rPr>
          <w:sz w:val="22"/>
          <w:szCs w:val="22"/>
        </w:rPr>
        <w:t xml:space="preserve"> </w:t>
      </w:r>
      <w:r w:rsidRPr="00F33C66">
        <w:rPr>
          <w:sz w:val="22"/>
          <w:szCs w:val="22"/>
        </w:rPr>
        <w:t xml:space="preserve">nie krótszym niż </w:t>
      </w:r>
      <w:r>
        <w:rPr>
          <w:sz w:val="22"/>
          <w:szCs w:val="22"/>
        </w:rPr>
        <w:t>5</w:t>
      </w:r>
      <w:r w:rsidRPr="00F33C66">
        <w:rPr>
          <w:sz w:val="22"/>
          <w:szCs w:val="22"/>
        </w:rPr>
        <w:t xml:space="preserve"> dni od dnia przesłania niniejszego zawiadomienia o wyborze najkorzystniejszej oferty.</w:t>
      </w:r>
    </w:p>
    <w:p w14:paraId="0C57692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89D05B" w14:textId="77777777" w:rsidR="00D91F66" w:rsidRDefault="00D91F66">
      <w:r>
        <w:separator/>
      </w:r>
    </w:p>
  </w:endnote>
  <w:endnote w:type="continuationSeparator" w:id="0">
    <w:p w14:paraId="6A71DC00" w14:textId="77777777" w:rsidR="00D91F66" w:rsidRDefault="00D91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2339C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80EAE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C081D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0424B2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75F8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5D317" w14:textId="77777777" w:rsidR="00D91F66" w:rsidRDefault="00D91F66">
      <w:r>
        <w:separator/>
      </w:r>
    </w:p>
  </w:footnote>
  <w:footnote w:type="continuationSeparator" w:id="0">
    <w:p w14:paraId="3DB726D1" w14:textId="77777777" w:rsidR="00D91F66" w:rsidRDefault="00D91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6D3E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A6BFEA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27024A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1F6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45561"/>
    <w:rsid w:val="00445B7A"/>
    <w:rsid w:val="004657DA"/>
    <w:rsid w:val="004B2665"/>
    <w:rsid w:val="004C3459"/>
    <w:rsid w:val="004E28B8"/>
    <w:rsid w:val="004E324A"/>
    <w:rsid w:val="004E7234"/>
    <w:rsid w:val="0054734E"/>
    <w:rsid w:val="00596EA3"/>
    <w:rsid w:val="00596FD7"/>
    <w:rsid w:val="005C35DC"/>
    <w:rsid w:val="005E5BFF"/>
    <w:rsid w:val="00607F9B"/>
    <w:rsid w:val="00644DCB"/>
    <w:rsid w:val="00657C1E"/>
    <w:rsid w:val="006E3089"/>
    <w:rsid w:val="006F7F60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D5EA8"/>
    <w:rsid w:val="008E5102"/>
    <w:rsid w:val="009116BD"/>
    <w:rsid w:val="00915B9E"/>
    <w:rsid w:val="00952256"/>
    <w:rsid w:val="0097748A"/>
    <w:rsid w:val="009F0E5C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42C90"/>
    <w:rsid w:val="00D8427E"/>
    <w:rsid w:val="00D91F66"/>
    <w:rsid w:val="00E30B2D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01EE11"/>
  <w15:chartTrackingRefBased/>
  <w15:docId w15:val="{D1920BFB-F4DE-402C-8A83-A17C7A627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524</Words>
  <Characters>3205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Grzech</dc:creator>
  <cp:keywords/>
  <dc:description/>
  <cp:lastModifiedBy>Jarosław Grzech</cp:lastModifiedBy>
  <cp:revision>3</cp:revision>
  <cp:lastPrinted>2025-01-09T08:40:00Z</cp:lastPrinted>
  <dcterms:created xsi:type="dcterms:W3CDTF">2025-01-09T08:39:00Z</dcterms:created>
  <dcterms:modified xsi:type="dcterms:W3CDTF">2025-01-09T08:44:00Z</dcterms:modified>
</cp:coreProperties>
</file>