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23101F" w14:textId="4AD4FB64" w:rsidR="00FB7F50" w:rsidRPr="002245BE" w:rsidRDefault="006A5827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6A5827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4368FA">
        <w:rPr>
          <w:sz w:val="22"/>
          <w:szCs w:val="22"/>
        </w:rPr>
        <w:t>03.01.2025 r.</w:t>
      </w:r>
    </w:p>
    <w:p w14:paraId="622E3CE4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22E2E98C" w14:textId="77777777" w:rsidR="002032C0" w:rsidRPr="002032C0" w:rsidRDefault="002032C0" w:rsidP="002032C0">
      <w:pPr>
        <w:rPr>
          <w:b/>
          <w:bCs/>
        </w:rPr>
      </w:pPr>
      <w:r w:rsidRPr="002032C0">
        <w:rPr>
          <w:b/>
          <w:bCs/>
        </w:rPr>
        <w:t xml:space="preserve">Szpital Miejski Specjalistyczny </w:t>
      </w:r>
    </w:p>
    <w:p w14:paraId="762656DB" w14:textId="77777777" w:rsidR="002032C0" w:rsidRPr="002032C0" w:rsidRDefault="002032C0" w:rsidP="002032C0">
      <w:r w:rsidRPr="002032C0">
        <w:rPr>
          <w:b/>
          <w:bCs/>
        </w:rPr>
        <w:t>im. Gabriela Narutowicza w Krakowie</w:t>
      </w:r>
    </w:p>
    <w:p w14:paraId="37DEF5D6" w14:textId="77777777" w:rsidR="002032C0" w:rsidRPr="002032C0" w:rsidRDefault="002032C0" w:rsidP="002032C0">
      <w:r w:rsidRPr="002032C0">
        <w:t>ul. Prądnicka 35-37</w:t>
      </w:r>
    </w:p>
    <w:p w14:paraId="7F89EA54" w14:textId="77777777" w:rsidR="002032C0" w:rsidRPr="002032C0" w:rsidRDefault="002032C0" w:rsidP="002032C0">
      <w:r w:rsidRPr="002032C0">
        <w:t>31-202 Kraków</w:t>
      </w:r>
    </w:p>
    <w:p w14:paraId="68EFA5AE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4CB3E624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6A5827" w:rsidRPr="00607F9B" w14:paraId="60138FC0" w14:textId="77777777" w:rsidTr="00DC122E">
        <w:trPr>
          <w:trHeight w:val="638"/>
        </w:trPr>
        <w:tc>
          <w:tcPr>
            <w:tcW w:w="959" w:type="dxa"/>
            <w:shd w:val="clear" w:color="auto" w:fill="auto"/>
          </w:tcPr>
          <w:p w14:paraId="2C90DC6E" w14:textId="77777777" w:rsidR="006A5827" w:rsidRPr="00607F9B" w:rsidRDefault="006A5827" w:rsidP="00DC122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C652A46" w14:textId="77777777" w:rsidR="006A5827" w:rsidRPr="00607F9B" w:rsidRDefault="006A5827" w:rsidP="00DC122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6A5827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A5827">
              <w:rPr>
                <w:b/>
                <w:bCs/>
                <w:sz w:val="22"/>
                <w:szCs w:val="22"/>
              </w:rPr>
              <w:t>Zakup i dostawa wszczepialnych i niewszczepialnych wyrobów medycznych dla potrzeb Oddziału Urazowo-Ortopedycznego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A5827">
              <w:rPr>
                <w:b/>
                <w:sz w:val="22"/>
                <w:szCs w:val="22"/>
              </w:rPr>
              <w:t>ZP/71/2024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697EAE29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 1 i ust. 2</w:t>
      </w:r>
      <w:r w:rsidRPr="009B2352">
        <w:rPr>
          <w:sz w:val="22"/>
          <w:szCs w:val="22"/>
        </w:rPr>
        <w:t xml:space="preserve"> ustawy z dnia 11 września 2019</w:t>
      </w:r>
      <w:r w:rsidR="002032C0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>r. Prawo zamówień publicznych,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6A5827" w14:paraId="48F06D15" w14:textId="77777777" w:rsidTr="00DC122E">
        <w:trPr>
          <w:cantSplit/>
        </w:trPr>
        <w:tc>
          <w:tcPr>
            <w:tcW w:w="9072" w:type="dxa"/>
          </w:tcPr>
          <w:p w14:paraId="3BEC4CF0" w14:textId="77777777" w:rsidR="006A5827" w:rsidRPr="00D26ED6" w:rsidRDefault="006A5827" w:rsidP="00DC122E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6A5827">
              <w:rPr>
                <w:b/>
                <w:sz w:val="22"/>
                <w:szCs w:val="22"/>
              </w:rPr>
              <w:t>Stryker Polska Sp. z o.o.</w:t>
            </w:r>
          </w:p>
          <w:p w14:paraId="73505832" w14:textId="77777777" w:rsidR="006A5827" w:rsidRPr="009F0E5C" w:rsidRDefault="006A5827" w:rsidP="00DC122E">
            <w:pPr>
              <w:jc w:val="both"/>
              <w:rPr>
                <w:bCs/>
                <w:sz w:val="22"/>
                <w:szCs w:val="22"/>
              </w:rPr>
            </w:pPr>
            <w:r w:rsidRPr="006A5827">
              <w:rPr>
                <w:bCs/>
                <w:sz w:val="22"/>
                <w:szCs w:val="22"/>
              </w:rPr>
              <w:t>ul. Poleczki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A5827">
              <w:rPr>
                <w:bCs/>
                <w:sz w:val="22"/>
                <w:szCs w:val="22"/>
              </w:rPr>
              <w:t>35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C545B2A" w14:textId="77777777" w:rsidR="006A5827" w:rsidRPr="009F0E5C" w:rsidRDefault="006A5827" w:rsidP="00DC122E">
            <w:pPr>
              <w:jc w:val="both"/>
              <w:rPr>
                <w:bCs/>
                <w:sz w:val="22"/>
                <w:szCs w:val="22"/>
              </w:rPr>
            </w:pPr>
            <w:r w:rsidRPr="006A5827">
              <w:rPr>
                <w:bCs/>
                <w:sz w:val="22"/>
                <w:szCs w:val="22"/>
              </w:rPr>
              <w:t>02-822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A5827">
              <w:rPr>
                <w:bCs/>
                <w:sz w:val="22"/>
                <w:szCs w:val="22"/>
              </w:rPr>
              <w:t>Warszawa</w:t>
            </w:r>
          </w:p>
          <w:p w14:paraId="7B3A54C3" w14:textId="77777777" w:rsidR="006A5827" w:rsidRDefault="006A5827" w:rsidP="00DC122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7D2BC72" w14:textId="77777777" w:rsidR="006A5827" w:rsidRPr="00211A34" w:rsidRDefault="006A5827" w:rsidP="00DC122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6A5827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6A5827">
              <w:rPr>
                <w:sz w:val="22"/>
                <w:szCs w:val="22"/>
              </w:rPr>
              <w:t>Pakiet 1 - Gwoździe śródszpikowe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3A9421C7" w14:textId="77777777" w:rsidR="006A5827" w:rsidRPr="00D26ED6" w:rsidRDefault="006A5827" w:rsidP="00DC122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FE0AA41" w14:textId="77777777" w:rsidR="006A5827" w:rsidRDefault="006A5827" w:rsidP="00DC122E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6A5827">
              <w:t>Jedyna oferta. Spełnia wymagania określone w SWZ.</w:t>
            </w:r>
          </w:p>
        </w:tc>
      </w:tr>
      <w:tr w:rsidR="006A5827" w14:paraId="2D14158F" w14:textId="77777777" w:rsidTr="00DC122E">
        <w:trPr>
          <w:cantSplit/>
        </w:trPr>
        <w:tc>
          <w:tcPr>
            <w:tcW w:w="9072" w:type="dxa"/>
          </w:tcPr>
          <w:p w14:paraId="4A95A6EE" w14:textId="77777777" w:rsidR="006A5827" w:rsidRPr="00D26ED6" w:rsidRDefault="006A5827" w:rsidP="00DC122E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6A5827">
              <w:rPr>
                <w:b/>
                <w:sz w:val="22"/>
                <w:szCs w:val="22"/>
              </w:rPr>
              <w:t>NuCare Agnieszka Wolkowska</w:t>
            </w:r>
          </w:p>
          <w:p w14:paraId="6A31CC4E" w14:textId="77777777" w:rsidR="006A5827" w:rsidRPr="009F0E5C" w:rsidRDefault="006A5827" w:rsidP="00DC122E">
            <w:pPr>
              <w:jc w:val="both"/>
              <w:rPr>
                <w:bCs/>
                <w:sz w:val="22"/>
                <w:szCs w:val="22"/>
              </w:rPr>
            </w:pPr>
            <w:r w:rsidRPr="006A5827">
              <w:rPr>
                <w:bCs/>
                <w:sz w:val="22"/>
                <w:szCs w:val="22"/>
              </w:rPr>
              <w:t>ul. M. Konopnickiej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A5827">
              <w:rPr>
                <w:bCs/>
                <w:sz w:val="22"/>
                <w:szCs w:val="22"/>
              </w:rPr>
              <w:t>4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6A5827">
              <w:rPr>
                <w:bCs/>
                <w:sz w:val="22"/>
                <w:szCs w:val="22"/>
              </w:rPr>
              <w:t>/1</w:t>
            </w:r>
          </w:p>
          <w:p w14:paraId="1377AFFE" w14:textId="77777777" w:rsidR="006A5827" w:rsidRPr="009F0E5C" w:rsidRDefault="006A5827" w:rsidP="00DC122E">
            <w:pPr>
              <w:jc w:val="both"/>
              <w:rPr>
                <w:bCs/>
                <w:sz w:val="22"/>
                <w:szCs w:val="22"/>
              </w:rPr>
            </w:pPr>
            <w:r w:rsidRPr="006A5827">
              <w:rPr>
                <w:bCs/>
                <w:sz w:val="22"/>
                <w:szCs w:val="22"/>
              </w:rPr>
              <w:t>87-152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A5827">
              <w:rPr>
                <w:bCs/>
                <w:sz w:val="22"/>
                <w:szCs w:val="22"/>
              </w:rPr>
              <w:t>Wybcz</w:t>
            </w:r>
          </w:p>
          <w:p w14:paraId="71A76D13" w14:textId="77777777" w:rsidR="006A5827" w:rsidRDefault="006A5827" w:rsidP="00DC122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F106EE2" w14:textId="77777777" w:rsidR="006A5827" w:rsidRPr="00211A34" w:rsidRDefault="006A5827" w:rsidP="00DC122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6A5827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6A5827">
              <w:rPr>
                <w:sz w:val="22"/>
                <w:szCs w:val="22"/>
              </w:rPr>
              <w:t>Pakiet 2 - Żelowa proteza dysku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747AAD0A" w14:textId="77777777" w:rsidR="006A5827" w:rsidRPr="00D26ED6" w:rsidRDefault="006A5827" w:rsidP="00DC122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14D49C7" w14:textId="77777777" w:rsidR="006A5827" w:rsidRDefault="006A5827" w:rsidP="00DC122E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6A5827">
              <w:t>Jedyna oferta. Spełnia wymagania określone w SWZ.</w:t>
            </w:r>
          </w:p>
        </w:tc>
      </w:tr>
      <w:tr w:rsidR="006A5827" w14:paraId="4D811F7B" w14:textId="77777777" w:rsidTr="00DC122E">
        <w:trPr>
          <w:cantSplit/>
        </w:trPr>
        <w:tc>
          <w:tcPr>
            <w:tcW w:w="9072" w:type="dxa"/>
          </w:tcPr>
          <w:p w14:paraId="768BE69D" w14:textId="77777777" w:rsidR="006A5827" w:rsidRPr="00D26ED6" w:rsidRDefault="006A5827" w:rsidP="00DC122E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6A5827">
              <w:rPr>
                <w:b/>
                <w:sz w:val="22"/>
                <w:szCs w:val="22"/>
              </w:rPr>
              <w:t>Stryker Polska Sp. z o.o.</w:t>
            </w:r>
          </w:p>
          <w:p w14:paraId="701B02CD" w14:textId="77777777" w:rsidR="006A5827" w:rsidRPr="009F0E5C" w:rsidRDefault="006A5827" w:rsidP="00DC122E">
            <w:pPr>
              <w:jc w:val="both"/>
              <w:rPr>
                <w:bCs/>
                <w:sz w:val="22"/>
                <w:szCs w:val="22"/>
              </w:rPr>
            </w:pPr>
            <w:r w:rsidRPr="006A5827">
              <w:rPr>
                <w:bCs/>
                <w:sz w:val="22"/>
                <w:szCs w:val="22"/>
              </w:rPr>
              <w:t>ul. Poleczki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A5827">
              <w:rPr>
                <w:bCs/>
                <w:sz w:val="22"/>
                <w:szCs w:val="22"/>
              </w:rPr>
              <w:t>35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574776B8" w14:textId="77777777" w:rsidR="006A5827" w:rsidRPr="009F0E5C" w:rsidRDefault="006A5827" w:rsidP="00DC122E">
            <w:pPr>
              <w:jc w:val="both"/>
              <w:rPr>
                <w:bCs/>
                <w:sz w:val="22"/>
                <w:szCs w:val="22"/>
              </w:rPr>
            </w:pPr>
            <w:r w:rsidRPr="006A5827">
              <w:rPr>
                <w:bCs/>
                <w:sz w:val="22"/>
                <w:szCs w:val="22"/>
              </w:rPr>
              <w:t>02-822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A5827">
              <w:rPr>
                <w:bCs/>
                <w:sz w:val="22"/>
                <w:szCs w:val="22"/>
              </w:rPr>
              <w:t>Warszawa</w:t>
            </w:r>
          </w:p>
          <w:p w14:paraId="6BA2619C" w14:textId="77777777" w:rsidR="006A5827" w:rsidRDefault="006A5827" w:rsidP="00DC122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F8785AC" w14:textId="77777777" w:rsidR="006A5827" w:rsidRPr="00211A34" w:rsidRDefault="006A5827" w:rsidP="00DC122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6A5827">
              <w:rPr>
                <w:sz w:val="22"/>
                <w:szCs w:val="22"/>
              </w:rPr>
              <w:t>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6A5827">
              <w:rPr>
                <w:sz w:val="22"/>
                <w:szCs w:val="22"/>
              </w:rPr>
              <w:t>Pakiet 4 - Chirurgia stopy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1D1FF5D2" w14:textId="77777777" w:rsidR="006A5827" w:rsidRPr="00D26ED6" w:rsidRDefault="006A5827" w:rsidP="00DC122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E264710" w14:textId="77777777" w:rsidR="006A5827" w:rsidRDefault="006A5827" w:rsidP="00DC122E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6A5827">
              <w:t>Jedyna oferta. Spełnia wymagania określone w SWZ.</w:t>
            </w:r>
          </w:p>
        </w:tc>
      </w:tr>
    </w:tbl>
    <w:p w14:paraId="6DA19676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0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551"/>
        <w:gridCol w:w="1560"/>
      </w:tblGrid>
      <w:tr w:rsidR="00211A34" w:rsidRPr="00834EF4" w14:paraId="1BB66F16" w14:textId="77777777" w:rsidTr="0057114B">
        <w:tc>
          <w:tcPr>
            <w:tcW w:w="2169" w:type="dxa"/>
            <w:shd w:val="clear" w:color="auto" w:fill="F3F3F3"/>
            <w:vAlign w:val="center"/>
          </w:tcPr>
          <w:p w14:paraId="6B161278" w14:textId="77777777" w:rsidR="00211A34" w:rsidRDefault="00211A34" w:rsidP="0057114B">
            <w:pPr>
              <w:jc w:val="center"/>
              <w:rPr>
                <w:b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lastRenderedPageBreak/>
              <w:t>Zadanie częściowe</w:t>
            </w:r>
          </w:p>
          <w:p w14:paraId="48CF6B1F" w14:textId="77777777" w:rsidR="0057114B" w:rsidRPr="00211A34" w:rsidRDefault="0057114B" w:rsidP="0057114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(pakiet)</w:t>
            </w:r>
          </w:p>
        </w:tc>
        <w:tc>
          <w:tcPr>
            <w:tcW w:w="2793" w:type="dxa"/>
            <w:shd w:val="clear" w:color="auto" w:fill="F3F3F3"/>
          </w:tcPr>
          <w:p w14:paraId="584D62E5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551" w:type="dxa"/>
            <w:shd w:val="clear" w:color="auto" w:fill="F3F3F3"/>
          </w:tcPr>
          <w:p w14:paraId="2BD7D4D8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120D1A4B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bookmarkEnd w:id="0"/>
      <w:tr w:rsidR="006A5827" w:rsidRPr="00834EF4" w14:paraId="1A82794F" w14:textId="77777777" w:rsidTr="00DC122E">
        <w:tc>
          <w:tcPr>
            <w:tcW w:w="2169" w:type="dxa"/>
            <w:shd w:val="clear" w:color="auto" w:fill="auto"/>
          </w:tcPr>
          <w:p w14:paraId="40D06F8A" w14:textId="77777777" w:rsidR="006A5827" w:rsidRPr="00211A34" w:rsidRDefault="006A5827" w:rsidP="00DC122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A5827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A5827">
              <w:rPr>
                <w:sz w:val="20"/>
                <w:szCs w:val="20"/>
              </w:rPr>
              <w:t>Pakiet 1 - Gwoździe śródszpikowe</w:t>
            </w:r>
          </w:p>
        </w:tc>
        <w:tc>
          <w:tcPr>
            <w:tcW w:w="2793" w:type="dxa"/>
            <w:shd w:val="clear" w:color="auto" w:fill="auto"/>
          </w:tcPr>
          <w:p w14:paraId="1753E517" w14:textId="77777777" w:rsidR="006A5827" w:rsidRPr="00211A34" w:rsidRDefault="006A5827" w:rsidP="00DC122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A5827">
              <w:rPr>
                <w:b/>
                <w:bCs/>
                <w:sz w:val="20"/>
                <w:szCs w:val="20"/>
              </w:rPr>
              <w:t>Stryker Polska Sp. z o.o.</w:t>
            </w:r>
          </w:p>
          <w:p w14:paraId="088862AC" w14:textId="77777777" w:rsidR="006A5827" w:rsidRPr="00211A34" w:rsidRDefault="006A5827" w:rsidP="00DC122E">
            <w:pPr>
              <w:rPr>
                <w:sz w:val="20"/>
                <w:szCs w:val="20"/>
              </w:rPr>
            </w:pPr>
            <w:r w:rsidRPr="006A5827">
              <w:rPr>
                <w:sz w:val="20"/>
                <w:szCs w:val="20"/>
              </w:rPr>
              <w:t>ul. Poleczki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A5827">
              <w:rPr>
                <w:sz w:val="20"/>
                <w:szCs w:val="20"/>
              </w:rPr>
              <w:t>35</w:t>
            </w:r>
          </w:p>
          <w:p w14:paraId="733E269D" w14:textId="77777777" w:rsidR="006A5827" w:rsidRPr="00211A34" w:rsidRDefault="006A5827" w:rsidP="00DC122E">
            <w:pPr>
              <w:spacing w:after="40"/>
              <w:rPr>
                <w:color w:val="000000"/>
                <w:sz w:val="20"/>
                <w:szCs w:val="20"/>
              </w:rPr>
            </w:pPr>
            <w:r w:rsidRPr="006A5827">
              <w:rPr>
                <w:sz w:val="20"/>
                <w:szCs w:val="20"/>
              </w:rPr>
              <w:t>02-822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A5827">
              <w:rPr>
                <w:sz w:val="20"/>
                <w:szCs w:val="20"/>
              </w:rPr>
              <w:t>Warszawa</w:t>
            </w:r>
          </w:p>
        </w:tc>
        <w:tc>
          <w:tcPr>
            <w:tcW w:w="2551" w:type="dxa"/>
            <w:shd w:val="clear" w:color="auto" w:fill="auto"/>
          </w:tcPr>
          <w:p w14:paraId="325C55D7" w14:textId="77777777" w:rsidR="006A5827" w:rsidRPr="006A5827" w:rsidRDefault="006A5827" w:rsidP="00DC122E">
            <w:pPr>
              <w:spacing w:before="40" w:after="40"/>
              <w:rPr>
                <w:sz w:val="20"/>
                <w:szCs w:val="20"/>
              </w:rPr>
            </w:pPr>
            <w:r w:rsidRPr="006A5827">
              <w:rPr>
                <w:sz w:val="20"/>
                <w:szCs w:val="20"/>
              </w:rPr>
              <w:t>1 - Cena - 360.00</w:t>
            </w:r>
          </w:p>
          <w:p w14:paraId="1B55D5E0" w14:textId="77777777" w:rsidR="006A5827" w:rsidRPr="00211A34" w:rsidRDefault="006A5827" w:rsidP="00DC122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A5827">
              <w:rPr>
                <w:sz w:val="20"/>
                <w:szCs w:val="20"/>
              </w:rPr>
              <w:t>2 - Jakość i warunki prowadzenia depozytu - 240.00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6FAB1C4" w14:textId="77777777" w:rsidR="006A5827" w:rsidRPr="00211A34" w:rsidRDefault="006A5827" w:rsidP="00DC122E">
            <w:pPr>
              <w:jc w:val="center"/>
              <w:rPr>
                <w:color w:val="000000"/>
                <w:sz w:val="20"/>
                <w:szCs w:val="20"/>
              </w:rPr>
            </w:pPr>
            <w:r w:rsidRPr="006A5827">
              <w:rPr>
                <w:sz w:val="20"/>
                <w:szCs w:val="20"/>
              </w:rPr>
              <w:t xml:space="preserve">  600,00</w:t>
            </w:r>
          </w:p>
        </w:tc>
      </w:tr>
      <w:tr w:rsidR="006A5827" w:rsidRPr="00834EF4" w14:paraId="70E0EE08" w14:textId="77777777" w:rsidTr="00DC122E">
        <w:tc>
          <w:tcPr>
            <w:tcW w:w="2169" w:type="dxa"/>
            <w:shd w:val="clear" w:color="auto" w:fill="auto"/>
          </w:tcPr>
          <w:p w14:paraId="1A747BA8" w14:textId="77777777" w:rsidR="006A5827" w:rsidRPr="00211A34" w:rsidRDefault="006A5827" w:rsidP="00DC122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A5827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A5827">
              <w:rPr>
                <w:sz w:val="20"/>
                <w:szCs w:val="20"/>
              </w:rPr>
              <w:t>Pakiet 2 - Żelowa proteza dysku</w:t>
            </w:r>
          </w:p>
        </w:tc>
        <w:tc>
          <w:tcPr>
            <w:tcW w:w="2793" w:type="dxa"/>
            <w:shd w:val="clear" w:color="auto" w:fill="auto"/>
          </w:tcPr>
          <w:p w14:paraId="01B8991A" w14:textId="77777777" w:rsidR="006A5827" w:rsidRPr="00211A34" w:rsidRDefault="006A5827" w:rsidP="00DC122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A5827">
              <w:rPr>
                <w:b/>
                <w:bCs/>
                <w:sz w:val="20"/>
                <w:szCs w:val="20"/>
              </w:rPr>
              <w:t>NuCare Agnieszka Wolkowska</w:t>
            </w:r>
          </w:p>
          <w:p w14:paraId="21D62F59" w14:textId="77777777" w:rsidR="006A5827" w:rsidRPr="00211A34" w:rsidRDefault="006A5827" w:rsidP="00DC122E">
            <w:pPr>
              <w:rPr>
                <w:sz w:val="20"/>
                <w:szCs w:val="20"/>
              </w:rPr>
            </w:pPr>
            <w:r w:rsidRPr="006A5827">
              <w:rPr>
                <w:sz w:val="20"/>
                <w:szCs w:val="20"/>
              </w:rPr>
              <w:t>ul. M. Konopnickiej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A5827">
              <w:rPr>
                <w:sz w:val="20"/>
                <w:szCs w:val="20"/>
              </w:rPr>
              <w:t>4/1</w:t>
            </w:r>
          </w:p>
          <w:p w14:paraId="30E325F4" w14:textId="77777777" w:rsidR="006A5827" w:rsidRPr="00211A34" w:rsidRDefault="006A5827" w:rsidP="00DC122E">
            <w:pPr>
              <w:spacing w:after="40"/>
              <w:rPr>
                <w:color w:val="000000"/>
                <w:sz w:val="20"/>
                <w:szCs w:val="20"/>
              </w:rPr>
            </w:pPr>
            <w:r w:rsidRPr="006A5827">
              <w:rPr>
                <w:sz w:val="20"/>
                <w:szCs w:val="20"/>
              </w:rPr>
              <w:t>87-152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A5827">
              <w:rPr>
                <w:sz w:val="20"/>
                <w:szCs w:val="20"/>
              </w:rPr>
              <w:t>Wybcz</w:t>
            </w:r>
          </w:p>
        </w:tc>
        <w:tc>
          <w:tcPr>
            <w:tcW w:w="2551" w:type="dxa"/>
            <w:shd w:val="clear" w:color="auto" w:fill="auto"/>
          </w:tcPr>
          <w:p w14:paraId="1533CA19" w14:textId="77777777" w:rsidR="006A5827" w:rsidRPr="006A5827" w:rsidRDefault="006A5827" w:rsidP="00DC122E">
            <w:pPr>
              <w:spacing w:before="40" w:after="40"/>
              <w:rPr>
                <w:sz w:val="20"/>
                <w:szCs w:val="20"/>
              </w:rPr>
            </w:pPr>
            <w:r w:rsidRPr="006A5827">
              <w:rPr>
                <w:sz w:val="20"/>
                <w:szCs w:val="20"/>
              </w:rPr>
              <w:t>1 - Cena - 360.00</w:t>
            </w:r>
          </w:p>
          <w:p w14:paraId="7EDCED5B" w14:textId="77777777" w:rsidR="006A5827" w:rsidRPr="00211A34" w:rsidRDefault="006A5827" w:rsidP="00DC122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A5827">
              <w:rPr>
                <w:sz w:val="20"/>
                <w:szCs w:val="20"/>
              </w:rPr>
              <w:t>2 - Jakość i warunki prowadzenia depozytu - 240.00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C8AB8D0" w14:textId="77777777" w:rsidR="006A5827" w:rsidRPr="00211A34" w:rsidRDefault="006A5827" w:rsidP="00DC122E">
            <w:pPr>
              <w:jc w:val="center"/>
              <w:rPr>
                <w:color w:val="000000"/>
                <w:sz w:val="20"/>
                <w:szCs w:val="20"/>
              </w:rPr>
            </w:pPr>
            <w:r w:rsidRPr="006A5827">
              <w:rPr>
                <w:sz w:val="20"/>
                <w:szCs w:val="20"/>
              </w:rPr>
              <w:t xml:space="preserve">  600,00</w:t>
            </w:r>
          </w:p>
        </w:tc>
      </w:tr>
      <w:tr w:rsidR="006A5827" w:rsidRPr="00834EF4" w14:paraId="35239B80" w14:textId="77777777" w:rsidTr="00DC122E">
        <w:tc>
          <w:tcPr>
            <w:tcW w:w="2169" w:type="dxa"/>
            <w:shd w:val="clear" w:color="auto" w:fill="auto"/>
          </w:tcPr>
          <w:p w14:paraId="0018AD75" w14:textId="77777777" w:rsidR="006A5827" w:rsidRPr="00211A34" w:rsidRDefault="006A5827" w:rsidP="00DC122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A5827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A5827">
              <w:rPr>
                <w:sz w:val="20"/>
                <w:szCs w:val="20"/>
              </w:rPr>
              <w:t>Pakiet 4 - Chirurgia stopy</w:t>
            </w:r>
          </w:p>
        </w:tc>
        <w:tc>
          <w:tcPr>
            <w:tcW w:w="2793" w:type="dxa"/>
            <w:shd w:val="clear" w:color="auto" w:fill="auto"/>
          </w:tcPr>
          <w:p w14:paraId="4DC3216B" w14:textId="77777777" w:rsidR="006A5827" w:rsidRPr="00211A34" w:rsidRDefault="006A5827" w:rsidP="00DC122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A5827">
              <w:rPr>
                <w:b/>
                <w:bCs/>
                <w:sz w:val="20"/>
                <w:szCs w:val="20"/>
              </w:rPr>
              <w:t>Stryker Polska Sp. z o.o.</w:t>
            </w:r>
          </w:p>
          <w:p w14:paraId="51E5DD63" w14:textId="77777777" w:rsidR="006A5827" w:rsidRPr="00211A34" w:rsidRDefault="006A5827" w:rsidP="00DC122E">
            <w:pPr>
              <w:rPr>
                <w:sz w:val="20"/>
                <w:szCs w:val="20"/>
              </w:rPr>
            </w:pPr>
            <w:r w:rsidRPr="006A5827">
              <w:rPr>
                <w:sz w:val="20"/>
                <w:szCs w:val="20"/>
              </w:rPr>
              <w:t>ul. Poleczki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A5827">
              <w:rPr>
                <w:sz w:val="20"/>
                <w:szCs w:val="20"/>
              </w:rPr>
              <w:t>35</w:t>
            </w:r>
          </w:p>
          <w:p w14:paraId="7A6B0C6F" w14:textId="77777777" w:rsidR="006A5827" w:rsidRPr="00211A34" w:rsidRDefault="006A5827" w:rsidP="00DC122E">
            <w:pPr>
              <w:spacing w:after="40"/>
              <w:rPr>
                <w:color w:val="000000"/>
                <w:sz w:val="20"/>
                <w:szCs w:val="20"/>
              </w:rPr>
            </w:pPr>
            <w:r w:rsidRPr="006A5827">
              <w:rPr>
                <w:sz w:val="20"/>
                <w:szCs w:val="20"/>
              </w:rPr>
              <w:t>02-822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A5827">
              <w:rPr>
                <w:sz w:val="20"/>
                <w:szCs w:val="20"/>
              </w:rPr>
              <w:t>Warszawa</w:t>
            </w:r>
          </w:p>
        </w:tc>
        <w:tc>
          <w:tcPr>
            <w:tcW w:w="2551" w:type="dxa"/>
            <w:shd w:val="clear" w:color="auto" w:fill="auto"/>
          </w:tcPr>
          <w:p w14:paraId="77C8E69F" w14:textId="77777777" w:rsidR="006A5827" w:rsidRPr="006A5827" w:rsidRDefault="006A5827" w:rsidP="00DC122E">
            <w:pPr>
              <w:spacing w:before="40" w:after="40"/>
              <w:rPr>
                <w:sz w:val="20"/>
                <w:szCs w:val="20"/>
              </w:rPr>
            </w:pPr>
            <w:r w:rsidRPr="006A5827">
              <w:rPr>
                <w:sz w:val="20"/>
                <w:szCs w:val="20"/>
              </w:rPr>
              <w:t>1 - Cena - 360.00</w:t>
            </w:r>
          </w:p>
          <w:p w14:paraId="71445BF8" w14:textId="77777777" w:rsidR="006A5827" w:rsidRPr="00211A34" w:rsidRDefault="006A5827" w:rsidP="00DC122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A5827">
              <w:rPr>
                <w:sz w:val="20"/>
                <w:szCs w:val="20"/>
              </w:rPr>
              <w:t>2 - Jakość i warunki prowadzenia depozytu - 240.00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6891CD2" w14:textId="77777777" w:rsidR="006A5827" w:rsidRPr="00211A34" w:rsidRDefault="006A5827" w:rsidP="00DC122E">
            <w:pPr>
              <w:jc w:val="center"/>
              <w:rPr>
                <w:color w:val="000000"/>
                <w:sz w:val="20"/>
                <w:szCs w:val="20"/>
              </w:rPr>
            </w:pPr>
            <w:r w:rsidRPr="006A5827">
              <w:rPr>
                <w:sz w:val="20"/>
                <w:szCs w:val="20"/>
              </w:rPr>
              <w:t xml:space="preserve">  600,00</w:t>
            </w:r>
          </w:p>
        </w:tc>
      </w:tr>
    </w:tbl>
    <w:p w14:paraId="321156F7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8419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54C5F1C" w14:textId="77777777" w:rsidR="00DC5CF0" w:rsidRDefault="00DC5CF0">
      <w:r>
        <w:separator/>
      </w:r>
    </w:p>
  </w:endnote>
  <w:endnote w:type="continuationSeparator" w:id="0">
    <w:p w14:paraId="47C0ADFD" w14:textId="77777777" w:rsidR="00DC5CF0" w:rsidRDefault="00DC5C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8203D1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C9CE91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70682F0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FDA3176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BFFE77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6BEB6B8" w14:textId="77777777" w:rsidR="00DC5CF0" w:rsidRDefault="00DC5CF0">
      <w:r>
        <w:separator/>
      </w:r>
    </w:p>
  </w:footnote>
  <w:footnote w:type="continuationSeparator" w:id="0">
    <w:p w14:paraId="4D6BD121" w14:textId="77777777" w:rsidR="00DC5CF0" w:rsidRDefault="00DC5C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399027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ABF991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7E925C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C5CF0"/>
    <w:rsid w:val="00022322"/>
    <w:rsid w:val="00042497"/>
    <w:rsid w:val="000C1E6F"/>
    <w:rsid w:val="000E4E56"/>
    <w:rsid w:val="001A1468"/>
    <w:rsid w:val="001B7815"/>
    <w:rsid w:val="002032C0"/>
    <w:rsid w:val="00211A34"/>
    <w:rsid w:val="00284193"/>
    <w:rsid w:val="002B1E4F"/>
    <w:rsid w:val="002B6761"/>
    <w:rsid w:val="002F2B63"/>
    <w:rsid w:val="003445A0"/>
    <w:rsid w:val="003A0AFC"/>
    <w:rsid w:val="003D611C"/>
    <w:rsid w:val="00431C0B"/>
    <w:rsid w:val="004368FA"/>
    <w:rsid w:val="00437CAD"/>
    <w:rsid w:val="004657DA"/>
    <w:rsid w:val="004B2665"/>
    <w:rsid w:val="004C3459"/>
    <w:rsid w:val="004E324A"/>
    <w:rsid w:val="004E7234"/>
    <w:rsid w:val="0054734E"/>
    <w:rsid w:val="0057114B"/>
    <w:rsid w:val="00596EA3"/>
    <w:rsid w:val="00596FD7"/>
    <w:rsid w:val="005E5BFF"/>
    <w:rsid w:val="00607F9B"/>
    <w:rsid w:val="00644DCB"/>
    <w:rsid w:val="00657C1E"/>
    <w:rsid w:val="006A5827"/>
    <w:rsid w:val="006E3089"/>
    <w:rsid w:val="00712C39"/>
    <w:rsid w:val="007217BC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A6E9E"/>
    <w:rsid w:val="009F0E5C"/>
    <w:rsid w:val="00A029B8"/>
    <w:rsid w:val="00A91321"/>
    <w:rsid w:val="00AA02AC"/>
    <w:rsid w:val="00B32D12"/>
    <w:rsid w:val="00B464D3"/>
    <w:rsid w:val="00B74EB6"/>
    <w:rsid w:val="00B8185B"/>
    <w:rsid w:val="00BC6F7F"/>
    <w:rsid w:val="00BD2174"/>
    <w:rsid w:val="00BD511C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DC5CF0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945C57"/>
  <w15:chartTrackingRefBased/>
  <w15:docId w15:val="{25600565-EF38-4F30-A31B-7A0392F731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292</Words>
  <Characters>1641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Barbara Bogusz</dc:creator>
  <cp:keywords/>
  <dc:description/>
  <cp:lastModifiedBy>Karolina Kosek</cp:lastModifiedBy>
  <cp:revision>4</cp:revision>
  <cp:lastPrinted>2024-12-31T07:41:00Z</cp:lastPrinted>
  <dcterms:created xsi:type="dcterms:W3CDTF">2024-12-31T07:40:00Z</dcterms:created>
  <dcterms:modified xsi:type="dcterms:W3CDTF">2025-01-03T13:54:00Z</dcterms:modified>
</cp:coreProperties>
</file>