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77D7728B" w:rsidR="00025386" w:rsidRPr="00B7480C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B7480C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B76004" w:rsidRPr="00B7480C">
        <w:rPr>
          <w:rFonts w:ascii="Verdana" w:hAnsi="Verdana"/>
          <w:bCs/>
          <w:i w:val="0"/>
          <w:sz w:val="18"/>
          <w:szCs w:val="18"/>
        </w:rPr>
        <w:t>6</w:t>
      </w:r>
      <w:r w:rsidR="007666D6" w:rsidRPr="00B7480C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B7480C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B7480C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B7480C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B7480C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B7480C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B7480C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AB53267" w:rsidR="00025386" w:rsidRDefault="00213980" w:rsidP="00326B95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6617D8" w:rsidRPr="00B7480C">
        <w:rPr>
          <w:rFonts w:ascii="Verdana" w:hAnsi="Verdana"/>
          <w:b/>
          <w:sz w:val="18"/>
          <w:szCs w:val="18"/>
        </w:rPr>
        <w:t>DE-dzp.272-</w:t>
      </w:r>
      <w:r w:rsidR="00F90FD5">
        <w:rPr>
          <w:rFonts w:ascii="Verdana" w:hAnsi="Verdana"/>
          <w:b/>
          <w:sz w:val="18"/>
          <w:szCs w:val="18"/>
        </w:rPr>
        <w:t>004</w:t>
      </w:r>
      <w:r w:rsidR="006617D8" w:rsidRPr="00B7480C">
        <w:rPr>
          <w:rFonts w:ascii="Verdana" w:hAnsi="Verdana"/>
          <w:b/>
          <w:sz w:val="18"/>
          <w:szCs w:val="18"/>
        </w:rPr>
        <w:t>/2</w:t>
      </w:r>
      <w:r w:rsidR="00F90FD5">
        <w:rPr>
          <w:rFonts w:ascii="Verdana" w:hAnsi="Verdana"/>
          <w:b/>
          <w:sz w:val="18"/>
          <w:szCs w:val="18"/>
        </w:rPr>
        <w:t>5</w:t>
      </w:r>
    </w:p>
    <w:p w14:paraId="3F9004CE" w14:textId="77777777" w:rsidR="00B7480C" w:rsidRPr="00B7480C" w:rsidRDefault="00B7480C" w:rsidP="00326B95">
      <w:pPr>
        <w:spacing w:before="240" w:after="0"/>
        <w:rPr>
          <w:rFonts w:ascii="Verdana" w:hAnsi="Verdana"/>
          <w:sz w:val="18"/>
          <w:szCs w:val="18"/>
        </w:rPr>
      </w:pPr>
    </w:p>
    <w:p w14:paraId="48A1E927" w14:textId="77777777" w:rsidR="00A56A6F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30AFDFE1" w14:textId="77777777" w:rsidR="00B7480C" w:rsidRPr="00B7480C" w:rsidRDefault="00B7480C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067A6998" w14:textId="77777777" w:rsidR="004E27D7" w:rsidRPr="00B748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B7480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B7480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B7480C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B7480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B748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B7480C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B7480C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B7480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B7480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B7480C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B7480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B748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B748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B7480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08239C12" w:rsidR="00E27ABB" w:rsidRPr="00B7480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B7480C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B7480C">
        <w:rPr>
          <w:rFonts w:ascii="Verdana" w:hAnsi="Verdana"/>
          <w:sz w:val="18"/>
          <w:szCs w:val="18"/>
        </w:rPr>
        <w:t xml:space="preserve"> ustawy </w:t>
      </w:r>
      <w:r w:rsidR="00EF3368" w:rsidRPr="00B7480C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B7480C">
        <w:rPr>
          <w:rFonts w:ascii="Verdana" w:hAnsi="Verdana"/>
          <w:sz w:val="18"/>
          <w:szCs w:val="18"/>
        </w:rPr>
        <w:t>(Dz.U. poz. 20</w:t>
      </w:r>
      <w:r w:rsidR="008357E4">
        <w:rPr>
          <w:rFonts w:ascii="Verdana" w:hAnsi="Verdana"/>
          <w:sz w:val="18"/>
          <w:szCs w:val="18"/>
        </w:rPr>
        <w:t>24</w:t>
      </w:r>
      <w:r w:rsidR="004A52F1" w:rsidRPr="00B7480C">
        <w:rPr>
          <w:rFonts w:ascii="Verdana" w:hAnsi="Verdana"/>
          <w:sz w:val="18"/>
          <w:szCs w:val="18"/>
        </w:rPr>
        <w:t xml:space="preserve"> </w:t>
      </w:r>
      <w:r w:rsidR="001F2DEC" w:rsidRPr="00B7480C">
        <w:rPr>
          <w:rFonts w:ascii="Verdana" w:hAnsi="Verdana"/>
          <w:sz w:val="18"/>
          <w:szCs w:val="18"/>
        </w:rPr>
        <w:t xml:space="preserve"> poz. 1</w:t>
      </w:r>
      <w:r w:rsidR="008357E4">
        <w:rPr>
          <w:rFonts w:ascii="Verdana" w:hAnsi="Verdana"/>
          <w:sz w:val="18"/>
          <w:szCs w:val="18"/>
        </w:rPr>
        <w:t>320</w:t>
      </w:r>
      <w:r w:rsidR="001F2DEC" w:rsidRPr="00B7480C">
        <w:rPr>
          <w:rFonts w:ascii="Verdana" w:hAnsi="Verdana"/>
          <w:sz w:val="18"/>
          <w:szCs w:val="18"/>
        </w:rPr>
        <w:t xml:space="preserve"> </w:t>
      </w:r>
      <w:r w:rsidR="004A52F1" w:rsidRPr="00B7480C">
        <w:rPr>
          <w:rFonts w:ascii="Verdana" w:hAnsi="Verdana"/>
          <w:sz w:val="18"/>
          <w:szCs w:val="18"/>
        </w:rPr>
        <w:t>ze zm.)</w:t>
      </w:r>
      <w:r w:rsidR="00E27ABB" w:rsidRPr="00B7480C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B7480C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B7480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B7480C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B7480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B7480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B748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B748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B7480C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B7480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B7480C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B7480C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567DCCBF" w14:textId="339A726B" w:rsidR="00B7480C" w:rsidRDefault="00B7480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B7480C">
        <w:rPr>
          <w:rFonts w:ascii="Verdana" w:hAnsi="Verdana"/>
          <w:b/>
          <w:sz w:val="18"/>
          <w:szCs w:val="18"/>
        </w:rPr>
        <w:t>dostawa elektrycznego pojazdu platformowego dla MS AGH - DE-dzp.272-</w:t>
      </w:r>
      <w:r w:rsidR="00F90FD5">
        <w:rPr>
          <w:rFonts w:ascii="Verdana" w:hAnsi="Verdana"/>
          <w:b/>
          <w:sz w:val="18"/>
          <w:szCs w:val="18"/>
        </w:rPr>
        <w:t>004</w:t>
      </w:r>
      <w:r w:rsidRPr="00B7480C">
        <w:rPr>
          <w:rFonts w:ascii="Verdana" w:hAnsi="Verdana"/>
          <w:b/>
          <w:sz w:val="18"/>
          <w:szCs w:val="18"/>
        </w:rPr>
        <w:t>/2</w:t>
      </w:r>
      <w:r w:rsidR="00F90FD5">
        <w:rPr>
          <w:rFonts w:ascii="Verdana" w:hAnsi="Verdana"/>
          <w:b/>
          <w:sz w:val="18"/>
          <w:szCs w:val="18"/>
        </w:rPr>
        <w:t>5</w:t>
      </w:r>
    </w:p>
    <w:p w14:paraId="1F94EBA1" w14:textId="662C8F2E" w:rsidR="00DC652A" w:rsidRPr="00B7480C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B7480C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B748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B7480C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B748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B748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B748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B748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B748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B748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B7480C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B7480C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B7480C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B7480C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B7480C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B7480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B7480C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B7480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B7480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B7480C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B7480C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B7480C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F35B7" w14:textId="77777777" w:rsidR="00C55422" w:rsidRDefault="00C55422" w:rsidP="00025386">
      <w:pPr>
        <w:spacing w:after="0" w:line="240" w:lineRule="auto"/>
      </w:pPr>
      <w:r>
        <w:separator/>
      </w:r>
    </w:p>
  </w:endnote>
  <w:endnote w:type="continuationSeparator" w:id="0">
    <w:p w14:paraId="454268D8" w14:textId="77777777" w:rsidR="00C55422" w:rsidRDefault="00C554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C2A6A" w14:textId="77777777" w:rsidR="00C55422" w:rsidRDefault="00C55422" w:rsidP="00025386">
      <w:pPr>
        <w:spacing w:after="0" w:line="240" w:lineRule="auto"/>
      </w:pPr>
      <w:r>
        <w:separator/>
      </w:r>
    </w:p>
  </w:footnote>
  <w:footnote w:type="continuationSeparator" w:id="0">
    <w:p w14:paraId="1C0A32FA" w14:textId="77777777" w:rsidR="00C55422" w:rsidRDefault="00C554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241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3EB3"/>
    <w:rsid w:val="00125943"/>
    <w:rsid w:val="0016158F"/>
    <w:rsid w:val="00165B78"/>
    <w:rsid w:val="001974DA"/>
    <w:rsid w:val="001C2314"/>
    <w:rsid w:val="001F2DEC"/>
    <w:rsid w:val="00213980"/>
    <w:rsid w:val="0029429C"/>
    <w:rsid w:val="002C6D0F"/>
    <w:rsid w:val="00305376"/>
    <w:rsid w:val="00326B95"/>
    <w:rsid w:val="00332E5C"/>
    <w:rsid w:val="00350032"/>
    <w:rsid w:val="0038331C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617D8"/>
    <w:rsid w:val="006B0055"/>
    <w:rsid w:val="00745A44"/>
    <w:rsid w:val="007666D6"/>
    <w:rsid w:val="007D44DE"/>
    <w:rsid w:val="007E6AA6"/>
    <w:rsid w:val="00805D88"/>
    <w:rsid w:val="00824D73"/>
    <w:rsid w:val="00830970"/>
    <w:rsid w:val="008357E4"/>
    <w:rsid w:val="008B2892"/>
    <w:rsid w:val="008B797E"/>
    <w:rsid w:val="008E0486"/>
    <w:rsid w:val="008F2498"/>
    <w:rsid w:val="0093388F"/>
    <w:rsid w:val="00A05A5C"/>
    <w:rsid w:val="00A2548D"/>
    <w:rsid w:val="00A56A6F"/>
    <w:rsid w:val="00A87380"/>
    <w:rsid w:val="00AF7375"/>
    <w:rsid w:val="00B61056"/>
    <w:rsid w:val="00B7480C"/>
    <w:rsid w:val="00B76004"/>
    <w:rsid w:val="00B77707"/>
    <w:rsid w:val="00BB6291"/>
    <w:rsid w:val="00BE3BCE"/>
    <w:rsid w:val="00C05733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87913"/>
    <w:rsid w:val="00EC667C"/>
    <w:rsid w:val="00EF3368"/>
    <w:rsid w:val="00F021B8"/>
    <w:rsid w:val="00F334B4"/>
    <w:rsid w:val="00F47BE8"/>
    <w:rsid w:val="00F90FD5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2024-12-16T14:09:00Z</cp:lastPrinted>
  <dcterms:created xsi:type="dcterms:W3CDTF">2025-01-03T10:11:00Z</dcterms:created>
  <dcterms:modified xsi:type="dcterms:W3CDTF">2025-01-03T10:11:00Z</dcterms:modified>
</cp:coreProperties>
</file>