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3C83D" w14:textId="1F27052A" w:rsidR="00DD5E6B" w:rsidRDefault="00DD5E6B" w:rsidP="00DD5E6B">
      <w:pPr>
        <w:jc w:val="right"/>
        <w:rPr>
          <w:b/>
          <w:sz w:val="24"/>
          <w:szCs w:val="24"/>
        </w:rPr>
      </w:pPr>
      <w:r w:rsidRPr="00FF48B3">
        <w:rPr>
          <w:b/>
          <w:sz w:val="24"/>
          <w:szCs w:val="24"/>
        </w:rPr>
        <w:t xml:space="preserve">Załącznik nr </w:t>
      </w:r>
      <w:r w:rsidR="006640CA">
        <w:rPr>
          <w:b/>
          <w:sz w:val="24"/>
          <w:szCs w:val="24"/>
        </w:rPr>
        <w:t>5</w:t>
      </w:r>
    </w:p>
    <w:p w14:paraId="29FF799D" w14:textId="77777777" w:rsidR="00D17C2F" w:rsidRPr="00D17C2F" w:rsidRDefault="00D17C2F" w:rsidP="00D17C2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662976C" w14:textId="1A534C66" w:rsidR="00D17C2F" w:rsidRPr="00D17C2F" w:rsidRDefault="006640CA" w:rsidP="00D17C2F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6CFF74" wp14:editId="54DC1660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E437D51" w14:textId="0AB649C3" w:rsidR="00D17C2F" w:rsidRDefault="00D17C2F" w:rsidP="00D17C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6CFF7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8pt;margin-top:5.9pt;width:121.65pt;height:9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" stroked="f">
                <v:textbox inset="0,0,0,0">
                  <w:txbxContent>
                    <w:p w14:paraId="5E437D51" w14:textId="0AB649C3" w:rsidR="00D17C2F" w:rsidRDefault="00D17C2F" w:rsidP="00D17C2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57D995" w14:textId="77777777" w:rsidR="00D17C2F" w:rsidRPr="00D17C2F" w:rsidRDefault="00D17C2F" w:rsidP="00D17C2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D17C2F">
        <w:rPr>
          <w:b/>
          <w:color w:val="000000"/>
          <w:sz w:val="28"/>
        </w:rPr>
        <w:t>WYKAZ ZREALIZOWANYCH DOSTAW</w:t>
      </w:r>
    </w:p>
    <w:p w14:paraId="484310AE" w14:textId="77777777" w:rsidR="00D17C2F" w:rsidRPr="00D17C2F" w:rsidRDefault="00D17C2F" w:rsidP="00D17C2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4FE3BE19" w14:textId="77777777" w:rsidR="00D17C2F" w:rsidRPr="00D17C2F" w:rsidRDefault="00D17C2F" w:rsidP="00D17C2F">
      <w:pPr>
        <w:tabs>
          <w:tab w:val="right" w:pos="9000"/>
        </w:tabs>
        <w:spacing w:line="360" w:lineRule="auto"/>
        <w:rPr>
          <w:sz w:val="28"/>
        </w:rPr>
      </w:pPr>
      <w:r w:rsidRPr="00D17C2F">
        <w:rPr>
          <w:sz w:val="28"/>
        </w:rPr>
        <w:t>NAZWA WYKONAWCY: …………………………………………………….</w:t>
      </w:r>
    </w:p>
    <w:p w14:paraId="6F00AB95" w14:textId="77777777" w:rsidR="00D17C2F" w:rsidRPr="00D17C2F" w:rsidRDefault="00D17C2F" w:rsidP="00D17C2F">
      <w:pPr>
        <w:tabs>
          <w:tab w:val="right" w:pos="9000"/>
        </w:tabs>
        <w:spacing w:line="360" w:lineRule="auto"/>
        <w:rPr>
          <w:sz w:val="28"/>
        </w:rPr>
      </w:pPr>
      <w:r w:rsidRPr="00D17C2F">
        <w:rPr>
          <w:sz w:val="28"/>
        </w:rPr>
        <w:t xml:space="preserve">ADRES:…………………………………………………………………………. </w:t>
      </w:r>
    </w:p>
    <w:p w14:paraId="07C35F8E" w14:textId="53844B1F" w:rsidR="00D17C2F" w:rsidRPr="00D17C2F" w:rsidRDefault="00D17C2F" w:rsidP="00D17C2F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 w:rsidRPr="00D17C2F"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17C2F">
        <w:rPr>
          <w:sz w:val="24"/>
          <w:szCs w:val="24"/>
        </w:rPr>
        <w:t>przetarg nieograniczony</w:t>
      </w:r>
      <w:r w:rsidRPr="00D17C2F">
        <w:t xml:space="preserve"> </w:t>
      </w:r>
      <w:r w:rsidRPr="00D17C2F">
        <w:rPr>
          <w:color w:val="000000"/>
          <w:sz w:val="24"/>
          <w:szCs w:val="24"/>
        </w:rPr>
        <w:t xml:space="preserve">na </w:t>
      </w:r>
      <w:r w:rsidR="00DB0811" w:rsidRPr="00DB0811">
        <w:rPr>
          <w:b/>
          <w:sz w:val="24"/>
          <w:szCs w:val="24"/>
        </w:rPr>
        <w:t>dostawa elektrycznego pojazdu platformowego dla MS AGH - DE-dzp.272-</w:t>
      </w:r>
      <w:r w:rsidR="00682A23">
        <w:rPr>
          <w:b/>
          <w:sz w:val="24"/>
          <w:szCs w:val="24"/>
        </w:rPr>
        <w:t>004</w:t>
      </w:r>
      <w:r w:rsidR="00DB0811" w:rsidRPr="00DB0811">
        <w:rPr>
          <w:b/>
          <w:sz w:val="24"/>
          <w:szCs w:val="24"/>
        </w:rPr>
        <w:t>/2</w:t>
      </w:r>
      <w:r w:rsidR="00682A23">
        <w:rPr>
          <w:b/>
          <w:sz w:val="24"/>
          <w:szCs w:val="24"/>
        </w:rPr>
        <w:t>5</w:t>
      </w:r>
      <w:r w:rsidRPr="00D17C2F">
        <w:rPr>
          <w:b/>
          <w:sz w:val="24"/>
          <w:szCs w:val="24"/>
        </w:rPr>
        <w:t xml:space="preserve">, </w:t>
      </w:r>
      <w:r w:rsidRPr="00D17C2F">
        <w:rPr>
          <w:sz w:val="24"/>
          <w:szCs w:val="24"/>
        </w:rPr>
        <w:t>oświadczamy, że w ciągu ostatnich 3 lat przed upływem terminu składania ofert zrealizowaliśmy następujące zamówienia odpowiadające rodzajem dostawom stanowiącym przedmiot zamówienia:</w:t>
      </w:r>
    </w:p>
    <w:p w14:paraId="6D3577C4" w14:textId="77777777" w:rsidR="00D17C2F" w:rsidRPr="00D17C2F" w:rsidRDefault="00D17C2F" w:rsidP="00D17C2F">
      <w:pPr>
        <w:rPr>
          <w:b/>
        </w:rPr>
        <w:sectPr w:rsidR="00D17C2F" w:rsidRPr="00D17C2F" w:rsidSect="00D17C2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14:paraId="37408859" w14:textId="77777777" w:rsidR="00D17C2F" w:rsidRPr="00D17C2F" w:rsidRDefault="00D17C2F" w:rsidP="00D17C2F">
      <w:pPr>
        <w:rPr>
          <w:b/>
        </w:rPr>
        <w:sectPr w:rsidR="00D17C2F" w:rsidRPr="00D17C2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tbl>
      <w:tblPr>
        <w:tblW w:w="9810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2505"/>
        <w:gridCol w:w="2923"/>
        <w:gridCol w:w="1878"/>
        <w:gridCol w:w="1878"/>
      </w:tblGrid>
      <w:tr w:rsidR="00D17C2F" w:rsidRPr="00D17C2F" w14:paraId="58E23CFD" w14:textId="77777777" w:rsidTr="00591EF7">
        <w:trPr>
          <w:cantSplit/>
          <w:trHeight w:val="81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B98C5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D17C2F">
              <w:rPr>
                <w:b/>
              </w:rPr>
              <w:t>L.p</w:t>
            </w:r>
            <w:proofErr w:type="spellEnd"/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0A09F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Przedmiot dostawy</w:t>
            </w:r>
            <w:r w:rsidRPr="00D17C2F">
              <w:rPr>
                <w:b/>
                <w:vertAlign w:val="superscript"/>
              </w:rPr>
              <w:footnoteReference w:id="1"/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ED28C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Data wykonania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601615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Wartość [PLN]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BF993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Odbiorca dostawy (nazwa, adres)</w:t>
            </w:r>
          </w:p>
        </w:tc>
      </w:tr>
      <w:tr w:rsidR="00D17C2F" w:rsidRPr="00D17C2F" w14:paraId="6FE4E03F" w14:textId="77777777" w:rsidTr="00591EF7">
        <w:trPr>
          <w:cantSplit/>
          <w:trHeight w:hRule="exact" w:val="29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AA5C6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1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6A46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2</w:t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DC67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3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425F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4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140E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D17C2F">
              <w:t>5</w:t>
            </w:r>
          </w:p>
        </w:tc>
      </w:tr>
      <w:tr w:rsidR="00D17C2F" w:rsidRPr="00D17C2F" w14:paraId="304BABD7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BBF68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ACFA0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BF49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3C31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008A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C89749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17C2F" w:rsidRPr="00D17C2F" w14:paraId="5443BD8E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C13CC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057E6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8BD69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76173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25FC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9B23262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17C2F" w:rsidRPr="00D17C2F" w14:paraId="5BD6FFA6" w14:textId="77777777" w:rsidTr="00591EF7">
        <w:trPr>
          <w:cantSplit/>
          <w:trHeight w:val="26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A69A9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34745109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14:paraId="6D559B89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</w:rPr>
            </w:pPr>
            <w:r w:rsidRPr="00D17C2F">
              <w:rPr>
                <w:color w:val="000000"/>
                <w:sz w:val="28"/>
              </w:rPr>
              <w:t>RAZEM:</w:t>
            </w:r>
          </w:p>
        </w:tc>
        <w:tc>
          <w:tcPr>
            <w:tcW w:w="18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83CCBBD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1F60B39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621A61F0" w14:textId="77777777" w:rsidR="00D17C2F" w:rsidRPr="00D17C2F" w:rsidRDefault="00D17C2F" w:rsidP="00D17C2F">
      <w:pPr>
        <w:spacing w:line="360" w:lineRule="auto"/>
        <w:jc w:val="both"/>
      </w:pPr>
    </w:p>
    <w:p w14:paraId="292C1DD7" w14:textId="77777777" w:rsidR="00D17C2F" w:rsidRPr="00D17C2F" w:rsidRDefault="00D17C2F" w:rsidP="00D17C2F">
      <w:pPr>
        <w:spacing w:line="360" w:lineRule="auto"/>
        <w:jc w:val="both"/>
        <w:rPr>
          <w:b/>
          <w:sz w:val="24"/>
          <w:szCs w:val="24"/>
        </w:rPr>
      </w:pPr>
      <w:r w:rsidRPr="00D17C2F">
        <w:rPr>
          <w:b/>
          <w:sz w:val="24"/>
          <w:szCs w:val="24"/>
        </w:rPr>
        <w:t>W załączeniu dowody potwierdzające należyte wykonanie dostaw wyszczególnionych w wykazie.</w:t>
      </w:r>
    </w:p>
    <w:p w14:paraId="1C8178EE" w14:textId="77777777" w:rsidR="00D17C2F" w:rsidRPr="00D17C2F" w:rsidRDefault="00D17C2F" w:rsidP="00D17C2F">
      <w:pPr>
        <w:spacing w:line="360" w:lineRule="auto"/>
        <w:jc w:val="both"/>
      </w:pPr>
      <w:r w:rsidRPr="00D17C2F">
        <w:t>Miejscowość, ……………………., dnia ……………………….… r.</w:t>
      </w:r>
    </w:p>
    <w:p w14:paraId="2E09024D" w14:textId="77777777" w:rsidR="00D17C2F" w:rsidRPr="00D17C2F" w:rsidRDefault="00D17C2F" w:rsidP="00D17C2F">
      <w:pPr>
        <w:tabs>
          <w:tab w:val="left" w:pos="5040"/>
        </w:tabs>
        <w:ind w:left="708"/>
      </w:pPr>
      <w:r w:rsidRPr="00D17C2F">
        <w:tab/>
        <w:t>………………………………………….</w:t>
      </w:r>
    </w:p>
    <w:p w14:paraId="2AAA1486" w14:textId="77777777" w:rsidR="00D17C2F" w:rsidRPr="00D17C2F" w:rsidRDefault="00D17C2F" w:rsidP="00D17C2F">
      <w:pPr>
        <w:tabs>
          <w:tab w:val="left" w:pos="5040"/>
        </w:tabs>
        <w:ind w:left="708"/>
      </w:pPr>
      <w:r w:rsidRPr="00D17C2F">
        <w:tab/>
        <w:t>podpis osoby/osób upoważnionej/upoważnionych</w:t>
      </w:r>
    </w:p>
    <w:p w14:paraId="59E21645" w14:textId="5ED924A1" w:rsidR="00D17C2F" w:rsidRDefault="00D17C2F" w:rsidP="00D17C2F">
      <w:pPr>
        <w:tabs>
          <w:tab w:val="left" w:pos="5040"/>
        </w:tabs>
        <w:ind w:left="708"/>
      </w:pPr>
      <w:r w:rsidRPr="00D17C2F">
        <w:tab/>
        <w:t>do reprezentowania Wykonawcy</w:t>
      </w:r>
    </w:p>
    <w:p w14:paraId="4B5F0DE1" w14:textId="77777777" w:rsidR="00FF48B3" w:rsidRPr="00D17C2F" w:rsidRDefault="00FF48B3" w:rsidP="00D17C2F">
      <w:pPr>
        <w:tabs>
          <w:tab w:val="left" w:pos="5040"/>
        </w:tabs>
        <w:ind w:left="708"/>
      </w:pPr>
    </w:p>
    <w:p w14:paraId="5314AFB3" w14:textId="77777777" w:rsidR="006640CA" w:rsidRPr="00BE6E2C" w:rsidRDefault="006640CA" w:rsidP="006640CA">
      <w:pPr>
        <w:tabs>
          <w:tab w:val="left" w:pos="0"/>
        </w:tabs>
        <w:ind w:right="1"/>
        <w:contextualSpacing/>
        <w:jc w:val="center"/>
      </w:pPr>
      <w:r w:rsidRPr="00BE6E2C">
        <w:rPr>
          <w:bCs/>
          <w:i/>
          <w:iCs/>
          <w:color w:val="FF0000"/>
          <w:sz w:val="16"/>
          <w:szCs w:val="16"/>
        </w:rPr>
        <w:t>Dokument należy sporządzić w postaci elektronicznej i podpisać kwalifikowanym</w:t>
      </w:r>
      <w:r>
        <w:rPr>
          <w:bCs/>
          <w:i/>
          <w:iCs/>
          <w:color w:val="FF0000"/>
          <w:sz w:val="16"/>
          <w:szCs w:val="16"/>
        </w:rPr>
        <w:t xml:space="preserve"> </w:t>
      </w:r>
      <w:r w:rsidRPr="00BE6E2C">
        <w:rPr>
          <w:bCs/>
          <w:i/>
          <w:iCs/>
          <w:color w:val="FF0000"/>
          <w:sz w:val="16"/>
          <w:szCs w:val="16"/>
        </w:rPr>
        <w:t>podpisem elektronicznym lub podpisem zaufanym lub elektronicznym podpisem osobistym.</w:t>
      </w:r>
    </w:p>
    <w:p w14:paraId="75A3B7C5" w14:textId="5F23A1E9" w:rsidR="007335B2" w:rsidRPr="007732FD" w:rsidRDefault="006640CA" w:rsidP="007732F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EF1818" wp14:editId="04DE4C59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0" r="317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B47E25" w14:textId="502D79AA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F1818" id="Text Box 3" o:spid="_x0000_s1027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85mfQIAAAYF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" stroked="f">
                <v:textbox inset="0,0,0,0">
                  <w:txbxContent>
                    <w:p w14:paraId="1AB47E25" w14:textId="502D79AA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335B2" w:rsidRPr="007732FD" w:rsidSect="00E93A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40981" w14:textId="77777777" w:rsidR="001F2CD2" w:rsidRDefault="001F2CD2">
      <w:r>
        <w:separator/>
      </w:r>
    </w:p>
  </w:endnote>
  <w:endnote w:type="continuationSeparator" w:id="0">
    <w:p w14:paraId="124D0A31" w14:textId="77777777" w:rsidR="001F2CD2" w:rsidRDefault="001F2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80F84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1D988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08A6F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9D272" w14:textId="77777777" w:rsidR="001F2CD2" w:rsidRDefault="001F2CD2">
      <w:r>
        <w:separator/>
      </w:r>
    </w:p>
  </w:footnote>
  <w:footnote w:type="continuationSeparator" w:id="0">
    <w:p w14:paraId="58E1283D" w14:textId="77777777" w:rsidR="001F2CD2" w:rsidRDefault="001F2CD2">
      <w:r>
        <w:continuationSeparator/>
      </w:r>
    </w:p>
  </w:footnote>
  <w:footnote w:id="1">
    <w:p w14:paraId="35800D01" w14:textId="7B80ED92" w:rsidR="00D17C2F" w:rsidRDefault="00D17C2F" w:rsidP="00D17C2F">
      <w:pPr>
        <w:pStyle w:val="Tekstprzypisudolnego"/>
      </w:pPr>
      <w:r w:rsidRPr="00662E81">
        <w:rPr>
          <w:rStyle w:val="Odwoanieprzypisudolnego"/>
        </w:rPr>
        <w:footnoteRef/>
      </w:r>
      <w:r w:rsidRPr="00662E81">
        <w:t xml:space="preserve"> należy podać wszystkie informacje, pozwalające jednoznacznie stwierdzić czy wykonawca spełnia warunek określony w pkt. </w:t>
      </w:r>
      <w:r w:rsidR="00662E81" w:rsidRPr="00662E81">
        <w:t>8</w:t>
      </w:r>
      <w:r w:rsidRPr="00662E81">
        <w:t>.</w:t>
      </w:r>
      <w:r w:rsidR="006640CA">
        <w:t>2</w:t>
      </w:r>
      <w:r w:rsidRPr="00662E81">
        <w:t>.</w:t>
      </w:r>
      <w:r w:rsidR="006640CA">
        <w:t>3</w:t>
      </w:r>
      <w:r w:rsidRPr="00662E81"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B8021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55A57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737CF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B44"/>
    <w:rsid w:val="00054B56"/>
    <w:rsid w:val="000C4504"/>
    <w:rsid w:val="001F2CD2"/>
    <w:rsid w:val="002355F4"/>
    <w:rsid w:val="002605A3"/>
    <w:rsid w:val="002646BC"/>
    <w:rsid w:val="002F6942"/>
    <w:rsid w:val="00326EA6"/>
    <w:rsid w:val="003857B7"/>
    <w:rsid w:val="00437D39"/>
    <w:rsid w:val="00591EF7"/>
    <w:rsid w:val="00662E81"/>
    <w:rsid w:val="006640CA"/>
    <w:rsid w:val="00682A23"/>
    <w:rsid w:val="006A5B9B"/>
    <w:rsid w:val="006B58EB"/>
    <w:rsid w:val="006F12AA"/>
    <w:rsid w:val="007335B2"/>
    <w:rsid w:val="00750860"/>
    <w:rsid w:val="007732FD"/>
    <w:rsid w:val="008D3D57"/>
    <w:rsid w:val="00A05A5C"/>
    <w:rsid w:val="00A1762A"/>
    <w:rsid w:val="00A42B44"/>
    <w:rsid w:val="00B538A0"/>
    <w:rsid w:val="00C06528"/>
    <w:rsid w:val="00C1516B"/>
    <w:rsid w:val="00CD0D35"/>
    <w:rsid w:val="00D019F7"/>
    <w:rsid w:val="00D17C2F"/>
    <w:rsid w:val="00DB0811"/>
    <w:rsid w:val="00DC0ED5"/>
    <w:rsid w:val="00DD5E6B"/>
    <w:rsid w:val="00E154E9"/>
    <w:rsid w:val="00E43856"/>
    <w:rsid w:val="00E65313"/>
    <w:rsid w:val="00E93A60"/>
    <w:rsid w:val="00EB64E2"/>
    <w:rsid w:val="00F7311C"/>
    <w:rsid w:val="00FF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3D4077"/>
  <w15:chartTrackingRefBased/>
  <w15:docId w15:val="{E652C1C8-2CB9-4E72-8E5E-043F5C39F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37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11493-F964-4846-9A91-69FA999A6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Joanna Kraińska</cp:lastModifiedBy>
  <cp:revision>2</cp:revision>
  <cp:lastPrinted>2023-07-28T10:56:00Z</cp:lastPrinted>
  <dcterms:created xsi:type="dcterms:W3CDTF">2025-01-03T10:12:00Z</dcterms:created>
  <dcterms:modified xsi:type="dcterms:W3CDTF">2025-01-03T10:12:00Z</dcterms:modified>
</cp:coreProperties>
</file>