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75024" w14:textId="725807B3" w:rsidR="00843A88" w:rsidRPr="001671D4" w:rsidRDefault="005B690A" w:rsidP="00FD4AEC">
      <w:pPr>
        <w:spacing w:after="480"/>
        <w:jc w:val="right"/>
      </w:pPr>
      <w:r w:rsidRPr="001671D4">
        <w:t>Niepołomice</w:t>
      </w:r>
      <w:r w:rsidR="00843A88" w:rsidRPr="001671D4">
        <w:t xml:space="preserve"> dnia: </w:t>
      </w:r>
      <w:r w:rsidRPr="001671D4">
        <w:t>2025-01-03</w:t>
      </w:r>
    </w:p>
    <w:p w14:paraId="76AA73EE" w14:textId="5CA3EC26" w:rsidR="00843A88" w:rsidRPr="001671D4" w:rsidRDefault="005B690A" w:rsidP="00843A88">
      <w:pPr>
        <w:spacing w:line="360" w:lineRule="auto"/>
        <w:rPr>
          <w:b/>
          <w:bCs/>
        </w:rPr>
      </w:pPr>
      <w:r w:rsidRPr="001671D4">
        <w:rPr>
          <w:b/>
          <w:bCs/>
        </w:rPr>
        <w:t>GMINA NIEPOŁOMICE</w:t>
      </w:r>
    </w:p>
    <w:p w14:paraId="042E5F3C" w14:textId="50BD69BD" w:rsidR="00843A88" w:rsidRPr="001671D4" w:rsidRDefault="005B690A" w:rsidP="00843A88">
      <w:pPr>
        <w:spacing w:line="360" w:lineRule="auto"/>
      </w:pPr>
      <w:r w:rsidRPr="001671D4">
        <w:t>Pl. Zwycięstwa</w:t>
      </w:r>
      <w:r w:rsidR="00843A88" w:rsidRPr="001671D4">
        <w:t xml:space="preserve"> </w:t>
      </w:r>
      <w:r w:rsidRPr="001671D4">
        <w:t>13</w:t>
      </w:r>
    </w:p>
    <w:p w14:paraId="02083853" w14:textId="0F17AC3F" w:rsidR="00843A88" w:rsidRPr="001671D4" w:rsidRDefault="005B690A" w:rsidP="00843A88">
      <w:r w:rsidRPr="001671D4">
        <w:t>32-005</w:t>
      </w:r>
      <w:r w:rsidR="00843A88" w:rsidRPr="001671D4">
        <w:t xml:space="preserve"> </w:t>
      </w:r>
      <w:r w:rsidRPr="001671D4">
        <w:t>Niepołomice</w:t>
      </w:r>
    </w:p>
    <w:p w14:paraId="1DF19BEF" w14:textId="17AEAE56" w:rsidR="00843A88" w:rsidRPr="001671D4" w:rsidRDefault="001671D4" w:rsidP="00FD4AEC">
      <w:pPr>
        <w:spacing w:after="480"/>
        <w:jc w:val="both"/>
        <w:rPr>
          <w:bCs/>
        </w:rPr>
      </w:pPr>
      <w:r w:rsidRPr="001671D4">
        <w:rPr>
          <w:bCs/>
        </w:rPr>
        <w:t>Pismo: ZP.271.48.2024.2</w:t>
      </w:r>
    </w:p>
    <w:p w14:paraId="58F7F2EB" w14:textId="77777777" w:rsidR="00843A88" w:rsidRPr="001671D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671D4">
        <w:rPr>
          <w:b/>
        </w:rPr>
        <w:t>WYKONAWCY</w:t>
      </w:r>
    </w:p>
    <w:p w14:paraId="3B2F0C12" w14:textId="77777777" w:rsidR="00843A88" w:rsidRPr="001671D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671D4">
        <w:t>ubiegający się o zamówienie</w:t>
      </w:r>
    </w:p>
    <w:p w14:paraId="16EEDB32" w14:textId="77777777" w:rsidR="004E4B64" w:rsidRPr="001671D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671D4">
        <w:rPr>
          <w:rFonts w:eastAsia="Calibri"/>
          <w:lang w:eastAsia="en-US"/>
        </w:rPr>
        <w:t xml:space="preserve">Dotyczy: </w:t>
      </w:r>
      <w:r w:rsidRPr="001671D4">
        <w:t>postępowania o udzielenie zamówienia publicznego</w:t>
      </w:r>
      <w:r w:rsidRPr="001671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671D4" w14:paraId="3DDF69CF" w14:textId="77777777" w:rsidTr="00FD4AEC">
        <w:tc>
          <w:tcPr>
            <w:tcW w:w="2269" w:type="dxa"/>
            <w:shd w:val="clear" w:color="auto" w:fill="auto"/>
          </w:tcPr>
          <w:p w14:paraId="645BB9AB" w14:textId="77777777" w:rsidR="004E4B64" w:rsidRPr="001671D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671D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EED147" w14:textId="647FD0E7" w:rsidR="004E4B64" w:rsidRPr="001671D4" w:rsidRDefault="005B690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71D4">
              <w:rPr>
                <w:bCs/>
              </w:rPr>
              <w:t>Budowa orlika przy Szkole na Jazach w  Niepołomicach</w:t>
            </w:r>
            <w:r w:rsidR="004E4B64" w:rsidRPr="001671D4">
              <w:rPr>
                <w:bCs/>
              </w:rPr>
              <w:t>.</w:t>
            </w:r>
          </w:p>
        </w:tc>
      </w:tr>
      <w:tr w:rsidR="005B690A" w:rsidRPr="001671D4" w14:paraId="00DA73AA" w14:textId="77777777" w:rsidTr="00C81AA9">
        <w:tc>
          <w:tcPr>
            <w:tcW w:w="2269" w:type="dxa"/>
            <w:shd w:val="clear" w:color="auto" w:fill="auto"/>
          </w:tcPr>
          <w:p w14:paraId="41C9B493" w14:textId="77777777" w:rsidR="005B690A" w:rsidRPr="001671D4" w:rsidRDefault="005B690A" w:rsidP="00C81A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671D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21417E" w14:textId="182E77DA" w:rsidR="005B690A" w:rsidRPr="001671D4" w:rsidRDefault="005B690A" w:rsidP="00C81A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71D4">
              <w:rPr>
                <w:bCs/>
              </w:rPr>
              <w:t>ZP.271.48.2024</w:t>
            </w:r>
          </w:p>
        </w:tc>
      </w:tr>
    </w:tbl>
    <w:p w14:paraId="13F849E6" w14:textId="77777777" w:rsidR="004E4B64" w:rsidRPr="001671D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671D4" w14:paraId="718DD05D" w14:textId="77777777" w:rsidTr="00C46732">
        <w:tc>
          <w:tcPr>
            <w:tcW w:w="9330" w:type="dxa"/>
            <w:shd w:val="clear" w:color="auto" w:fill="F2F2F2"/>
            <w:hideMark/>
          </w:tcPr>
          <w:p w14:paraId="3737C503" w14:textId="77777777" w:rsidR="00843A88" w:rsidRPr="001671D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671D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87F7C8A" w14:textId="4BF72B34" w:rsidR="0012774F" w:rsidRPr="001671D4" w:rsidRDefault="00520165" w:rsidP="004E4B64">
      <w:pPr>
        <w:spacing w:before="600" w:after="240" w:line="360" w:lineRule="auto"/>
        <w:jc w:val="both"/>
      </w:pPr>
      <w:r w:rsidRPr="001671D4">
        <w:t xml:space="preserve">Zamawiający, </w:t>
      </w:r>
      <w:r w:rsidR="005B690A" w:rsidRPr="001671D4">
        <w:rPr>
          <w:b/>
        </w:rPr>
        <w:t>GMINA NIEPOŁOMICE</w:t>
      </w:r>
      <w:r w:rsidRPr="001671D4">
        <w:t xml:space="preserve">, działając na podstawie art. </w:t>
      </w:r>
      <w:r w:rsidR="00E74BC3" w:rsidRPr="001671D4">
        <w:t>284</w:t>
      </w:r>
      <w:r w:rsidRPr="001671D4">
        <w:t xml:space="preserve"> ust. </w:t>
      </w:r>
      <w:r w:rsidR="0029606A" w:rsidRPr="001671D4">
        <w:t>6</w:t>
      </w:r>
      <w:r w:rsidRPr="001671D4">
        <w:t xml:space="preserve"> ustawy z dnia </w:t>
      </w:r>
      <w:r w:rsidR="0029606A" w:rsidRPr="001671D4">
        <w:t>11</w:t>
      </w:r>
      <w:r w:rsidRPr="001671D4">
        <w:t xml:space="preserve"> </w:t>
      </w:r>
      <w:r w:rsidR="0029606A" w:rsidRPr="001671D4">
        <w:t xml:space="preserve">września </w:t>
      </w:r>
      <w:r w:rsidRPr="001671D4">
        <w:t>20</w:t>
      </w:r>
      <w:r w:rsidR="0029606A" w:rsidRPr="001671D4">
        <w:t>19</w:t>
      </w:r>
      <w:r w:rsidRPr="001671D4">
        <w:t xml:space="preserve"> r</w:t>
      </w:r>
      <w:r w:rsidR="0029606A" w:rsidRPr="001671D4">
        <w:t>.</w:t>
      </w:r>
      <w:r w:rsidRPr="001671D4">
        <w:t xml:space="preserve"> Prawo </w:t>
      </w:r>
      <w:r w:rsidR="0029606A" w:rsidRPr="001671D4">
        <w:t>z</w:t>
      </w:r>
      <w:r w:rsidRPr="001671D4">
        <w:t xml:space="preserve">amówień </w:t>
      </w:r>
      <w:r w:rsidR="0029606A" w:rsidRPr="001671D4">
        <w:t>p</w:t>
      </w:r>
      <w:r w:rsidRPr="001671D4">
        <w:t xml:space="preserve">ublicznych </w:t>
      </w:r>
      <w:r w:rsidR="005B690A" w:rsidRPr="001671D4">
        <w:t>(</w:t>
      </w:r>
      <w:proofErr w:type="spellStart"/>
      <w:r w:rsidR="005B690A" w:rsidRPr="001671D4">
        <w:t>t.j</w:t>
      </w:r>
      <w:proofErr w:type="spellEnd"/>
      <w:r w:rsidR="005B690A" w:rsidRPr="001671D4">
        <w:t>. Dz. U. z 2024 poz. 1320)</w:t>
      </w:r>
      <w:r w:rsidR="00BE7BFD" w:rsidRPr="001671D4">
        <w:t xml:space="preserve">, </w:t>
      </w:r>
      <w:r w:rsidR="00E74BC3" w:rsidRPr="001671D4">
        <w:t>udostępnia</w:t>
      </w:r>
      <w:r w:rsidR="00BE7BFD" w:rsidRPr="001671D4">
        <w:t xml:space="preserve"> poniżej treść zapytań do S</w:t>
      </w:r>
      <w:r w:rsidR="0012774F" w:rsidRPr="001671D4">
        <w:t>pecyfikacji Warunków Zamówienia (</w:t>
      </w:r>
      <w:r w:rsidR="0012774F" w:rsidRPr="001671D4">
        <w:rPr>
          <w:lang w:eastAsia="ar-SA"/>
        </w:rPr>
        <w:t>zwanej dalej</w:t>
      </w:r>
      <w:r w:rsidR="0012774F" w:rsidRPr="001671D4">
        <w:rPr>
          <w:b/>
          <w:lang w:eastAsia="ar-SA"/>
        </w:rPr>
        <w:t xml:space="preserve"> </w:t>
      </w:r>
      <w:r w:rsidR="0012774F" w:rsidRPr="001671D4">
        <w:rPr>
          <w:bCs/>
          <w:lang w:eastAsia="ar-SA"/>
        </w:rPr>
        <w:t>”SWZ”)</w:t>
      </w:r>
      <w:r w:rsidR="00E74BC3" w:rsidRPr="001671D4">
        <w:rPr>
          <w:bCs/>
          <w:lang w:eastAsia="ar-SA"/>
        </w:rPr>
        <w:t xml:space="preserve"> </w:t>
      </w:r>
      <w:r w:rsidR="00E74BC3" w:rsidRPr="001671D4">
        <w:t>wraz z wyjaśnieniami</w:t>
      </w:r>
      <w:r w:rsidR="0012774F" w:rsidRPr="001671D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690A" w:rsidRPr="001671D4" w14:paraId="2FEE071D" w14:textId="77777777" w:rsidTr="00C81AA9">
        <w:tc>
          <w:tcPr>
            <w:tcW w:w="9356" w:type="dxa"/>
            <w:shd w:val="clear" w:color="auto" w:fill="auto"/>
          </w:tcPr>
          <w:p w14:paraId="7A557A0B" w14:textId="1EA3F96D" w:rsidR="005B690A" w:rsidRPr="001671D4" w:rsidRDefault="005B690A" w:rsidP="00C81AA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671D4">
              <w:rPr>
                <w:b/>
                <w:bCs/>
              </w:rPr>
              <w:t xml:space="preserve">Pytanie </w:t>
            </w:r>
          </w:p>
          <w:p w14:paraId="39E4F236" w14:textId="77777777" w:rsidR="005B690A" w:rsidRPr="001671D4" w:rsidRDefault="005B690A" w:rsidP="00C81AA9">
            <w:pPr>
              <w:spacing w:after="120" w:line="360" w:lineRule="auto"/>
              <w:ind w:left="30" w:right="-72"/>
              <w:jc w:val="both"/>
            </w:pPr>
            <w:r w:rsidRPr="001671D4">
              <w:t xml:space="preserve">Dzień dobry, </w:t>
            </w:r>
            <w:proofErr w:type="spellStart"/>
            <w:r w:rsidRPr="001671D4">
              <w:t>swz</w:t>
            </w:r>
            <w:proofErr w:type="spellEnd"/>
            <w:r w:rsidRPr="001671D4">
              <w:t xml:space="preserve"> podaje termin realizacji 19.12.2025r., natomiast wzór umowy 24 m-ce,</w:t>
            </w:r>
          </w:p>
          <w:p w14:paraId="3C37FE58" w14:textId="1F2CC1C2" w:rsidR="005B690A" w:rsidRPr="001671D4" w:rsidRDefault="005B690A" w:rsidP="00C81AA9">
            <w:pPr>
              <w:spacing w:after="120" w:line="360" w:lineRule="auto"/>
              <w:ind w:left="30" w:right="-72"/>
              <w:jc w:val="both"/>
            </w:pPr>
            <w:r w:rsidRPr="001671D4">
              <w:t>prosimy o ujednolicenie zapisów,</w:t>
            </w:r>
          </w:p>
          <w:p w14:paraId="4B2543AB" w14:textId="77777777" w:rsidR="005B690A" w:rsidRPr="001671D4" w:rsidRDefault="005B690A" w:rsidP="00C81AA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671D4">
              <w:rPr>
                <w:b/>
                <w:bCs/>
              </w:rPr>
              <w:t>Stanowisko (wyjaśnienie) Zamawiającego:</w:t>
            </w:r>
          </w:p>
          <w:p w14:paraId="300F81D0" w14:textId="77777777" w:rsidR="005B690A" w:rsidRDefault="001671D4" w:rsidP="00C81AA9">
            <w:pPr>
              <w:spacing w:after="60" w:line="360" w:lineRule="auto"/>
              <w:ind w:left="30" w:right="-72"/>
              <w:jc w:val="both"/>
            </w:pPr>
            <w:r w:rsidRPr="001671D4">
              <w:t xml:space="preserve">Właściwym terminem jest </w:t>
            </w:r>
            <w:r>
              <w:t>19.12.2025r.</w:t>
            </w:r>
          </w:p>
          <w:p w14:paraId="6FA1DED2" w14:textId="53909F4C" w:rsidR="001671D4" w:rsidRPr="001671D4" w:rsidRDefault="001671D4" w:rsidP="00C81AA9">
            <w:pPr>
              <w:spacing w:after="60" w:line="360" w:lineRule="auto"/>
              <w:ind w:left="30" w:right="-72"/>
              <w:jc w:val="both"/>
            </w:pPr>
            <w:r>
              <w:t>Na stronie prowadzonego postępowania zamieszczono : obowiązujący Projekt umowy”.</w:t>
            </w:r>
          </w:p>
        </w:tc>
      </w:tr>
    </w:tbl>
    <w:p w14:paraId="3D60D3C1" w14:textId="77777777" w:rsidR="00BE7BFD" w:rsidRPr="001671D4" w:rsidRDefault="00BE7BFD" w:rsidP="00520165">
      <w:pPr>
        <w:jc w:val="both"/>
      </w:pPr>
    </w:p>
    <w:p w14:paraId="468B1CC3" w14:textId="3B1D91CE" w:rsidR="006D4AB3" w:rsidRPr="001671D4" w:rsidRDefault="001671D4" w:rsidP="00D8461B">
      <w:pPr>
        <w:spacing w:before="120" w:after="120" w:line="360" w:lineRule="auto"/>
        <w:ind w:left="567"/>
        <w:jc w:val="right"/>
      </w:pPr>
      <w:r>
        <w:t>...................................</w:t>
      </w:r>
    </w:p>
    <w:sectPr w:rsidR="006D4AB3" w:rsidRPr="001671D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3EF74" w14:textId="77777777" w:rsidR="00284C06" w:rsidRDefault="00284C06">
      <w:r>
        <w:separator/>
      </w:r>
    </w:p>
  </w:endnote>
  <w:endnote w:type="continuationSeparator" w:id="0">
    <w:p w14:paraId="2A6BC2FD" w14:textId="77777777" w:rsidR="00284C06" w:rsidRDefault="00284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B9F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981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B7658" w14:textId="786F617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6D8C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5EA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571B20" w14:textId="77777777" w:rsidR="006D4AB3" w:rsidRDefault="006D4AB3">
    <w:pPr>
      <w:pStyle w:val="Stopka"/>
      <w:tabs>
        <w:tab w:val="clear" w:pos="4536"/>
        <w:tab w:val="left" w:pos="6237"/>
      </w:tabs>
    </w:pPr>
  </w:p>
  <w:p w14:paraId="5BB86A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58654" w14:textId="77777777" w:rsidR="00284C06" w:rsidRDefault="00284C06">
      <w:r>
        <w:separator/>
      </w:r>
    </w:p>
  </w:footnote>
  <w:footnote w:type="continuationSeparator" w:id="0">
    <w:p w14:paraId="3A88EDEE" w14:textId="77777777" w:rsidR="00284C06" w:rsidRDefault="00284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92C4" w14:textId="77777777" w:rsidR="005B690A" w:rsidRDefault="005B6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1025" w14:textId="77777777" w:rsidR="005B690A" w:rsidRDefault="005B6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BEE5" w14:textId="77777777" w:rsidR="005B690A" w:rsidRDefault="005B6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2022255">
    <w:abstractNumId w:val="3"/>
  </w:num>
  <w:num w:numId="2" w16cid:durableId="342049791">
    <w:abstractNumId w:val="6"/>
  </w:num>
  <w:num w:numId="3" w16cid:durableId="1533376626">
    <w:abstractNumId w:val="2"/>
  </w:num>
  <w:num w:numId="4" w16cid:durableId="1940596709">
    <w:abstractNumId w:val="5"/>
  </w:num>
  <w:num w:numId="5" w16cid:durableId="893466969">
    <w:abstractNumId w:val="0"/>
  </w:num>
  <w:num w:numId="6" w16cid:durableId="1522550261">
    <w:abstractNumId w:val="1"/>
  </w:num>
  <w:num w:numId="7" w16cid:durableId="3947456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C06"/>
    <w:rsid w:val="00031374"/>
    <w:rsid w:val="000A1097"/>
    <w:rsid w:val="000E2A8F"/>
    <w:rsid w:val="0012774F"/>
    <w:rsid w:val="00144B7A"/>
    <w:rsid w:val="001671D4"/>
    <w:rsid w:val="00180C6E"/>
    <w:rsid w:val="00284C06"/>
    <w:rsid w:val="0029606A"/>
    <w:rsid w:val="004848F3"/>
    <w:rsid w:val="004A75F2"/>
    <w:rsid w:val="004E4B64"/>
    <w:rsid w:val="005144A9"/>
    <w:rsid w:val="00520165"/>
    <w:rsid w:val="005B1B08"/>
    <w:rsid w:val="005B690A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B487C"/>
  <w15:chartTrackingRefBased/>
  <w15:docId w15:val="{A710F753-8F6F-4BF1-A4E1-BD06C9D3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2025-01-03T09:13:00Z</cp:lastPrinted>
  <dcterms:created xsi:type="dcterms:W3CDTF">2025-01-03T09:13:00Z</dcterms:created>
  <dcterms:modified xsi:type="dcterms:W3CDTF">2025-01-03T09:13:00Z</dcterms:modified>
</cp:coreProperties>
</file>