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02BC12" w14:textId="7B69722F" w:rsidR="00FB7F50" w:rsidRPr="002245BE" w:rsidRDefault="006C013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C013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E30462">
        <w:rPr>
          <w:sz w:val="22"/>
          <w:szCs w:val="22"/>
        </w:rPr>
        <w:t>31.12.2024 r.</w:t>
      </w:r>
    </w:p>
    <w:p w14:paraId="47F5C4A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A86D4EC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1A344C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4F92D82B" w14:textId="77777777" w:rsidR="002032C0" w:rsidRPr="002032C0" w:rsidRDefault="002032C0" w:rsidP="002032C0">
      <w:r w:rsidRPr="002032C0">
        <w:t>ul. Prądnicka 35-37</w:t>
      </w:r>
    </w:p>
    <w:p w14:paraId="4F7BBAD8" w14:textId="77777777" w:rsidR="002032C0" w:rsidRPr="002032C0" w:rsidRDefault="002032C0" w:rsidP="002032C0">
      <w:r w:rsidRPr="002032C0">
        <w:t>31-202 Kraków</w:t>
      </w:r>
    </w:p>
    <w:p w14:paraId="58BBC66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B7911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C0139" w:rsidRPr="00607F9B" w14:paraId="20BE8302" w14:textId="77777777" w:rsidTr="003E4B12">
        <w:trPr>
          <w:trHeight w:val="638"/>
        </w:trPr>
        <w:tc>
          <w:tcPr>
            <w:tcW w:w="959" w:type="dxa"/>
            <w:shd w:val="clear" w:color="auto" w:fill="auto"/>
          </w:tcPr>
          <w:p w14:paraId="3B463596" w14:textId="77777777" w:rsidR="006C0139" w:rsidRPr="00607F9B" w:rsidRDefault="006C0139" w:rsidP="003E4B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829C9A" w14:textId="77777777" w:rsidR="006C0139" w:rsidRPr="00607F9B" w:rsidRDefault="006C0139" w:rsidP="003E4B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013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0139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0139">
              <w:rPr>
                <w:b/>
                <w:sz w:val="22"/>
                <w:szCs w:val="22"/>
              </w:rPr>
              <w:t>ZP/57/2024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7B4AD0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C0139" w14:paraId="74DEF34B" w14:textId="77777777" w:rsidTr="003E4B12">
        <w:trPr>
          <w:cantSplit/>
        </w:trPr>
        <w:tc>
          <w:tcPr>
            <w:tcW w:w="9072" w:type="dxa"/>
          </w:tcPr>
          <w:p w14:paraId="795DF1ED" w14:textId="77777777" w:rsidR="006C0139" w:rsidRPr="00D26ED6" w:rsidRDefault="006C0139" w:rsidP="003E4B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0139">
              <w:rPr>
                <w:b/>
                <w:sz w:val="22"/>
                <w:szCs w:val="22"/>
              </w:rPr>
              <w:t>Johnson &amp; Johnson Poland Sp. z o.o.</w:t>
            </w:r>
          </w:p>
          <w:p w14:paraId="241706E3" w14:textId="56B0C0ED" w:rsidR="006C0139" w:rsidRPr="009F0E5C" w:rsidRDefault="00A01727" w:rsidP="003E4B1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C0139" w:rsidRPr="006C0139">
              <w:rPr>
                <w:bCs/>
                <w:sz w:val="22"/>
                <w:szCs w:val="22"/>
              </w:rPr>
              <w:t>Iłżecka</w:t>
            </w:r>
            <w:r w:rsidR="006C0139" w:rsidRPr="009F0E5C">
              <w:rPr>
                <w:bCs/>
                <w:sz w:val="22"/>
                <w:szCs w:val="22"/>
              </w:rPr>
              <w:t xml:space="preserve"> </w:t>
            </w:r>
            <w:r w:rsidR="006C0139" w:rsidRPr="006C0139">
              <w:rPr>
                <w:bCs/>
                <w:sz w:val="22"/>
                <w:szCs w:val="22"/>
              </w:rPr>
              <w:t>24</w:t>
            </w:r>
            <w:r w:rsidR="006C0139">
              <w:rPr>
                <w:bCs/>
                <w:sz w:val="22"/>
                <w:szCs w:val="22"/>
              </w:rPr>
              <w:t xml:space="preserve"> </w:t>
            </w:r>
          </w:p>
          <w:p w14:paraId="226FFA9F" w14:textId="55E62D85" w:rsidR="006C0139" w:rsidRPr="009F0E5C" w:rsidRDefault="006C0139" w:rsidP="003E4B12">
            <w:pPr>
              <w:jc w:val="both"/>
              <w:rPr>
                <w:bCs/>
                <w:sz w:val="22"/>
                <w:szCs w:val="22"/>
              </w:rPr>
            </w:pPr>
            <w:r w:rsidRPr="006C0139">
              <w:rPr>
                <w:bCs/>
                <w:sz w:val="22"/>
                <w:szCs w:val="22"/>
              </w:rPr>
              <w:t>02</w:t>
            </w:r>
            <w:r w:rsidR="00A01727">
              <w:rPr>
                <w:bCs/>
                <w:sz w:val="22"/>
                <w:szCs w:val="22"/>
              </w:rPr>
              <w:t>-</w:t>
            </w:r>
            <w:r w:rsidRPr="006C0139">
              <w:rPr>
                <w:bCs/>
                <w:sz w:val="22"/>
                <w:szCs w:val="22"/>
              </w:rPr>
              <w:t>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0139">
              <w:rPr>
                <w:bCs/>
                <w:sz w:val="22"/>
                <w:szCs w:val="22"/>
              </w:rPr>
              <w:t>Warszawa</w:t>
            </w:r>
          </w:p>
          <w:p w14:paraId="3CEE7C87" w14:textId="77777777" w:rsidR="006C0139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42C2DEC" w14:textId="1AF8A2D8" w:rsidR="006C0139" w:rsidRPr="00211A34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0139">
              <w:rPr>
                <w:sz w:val="22"/>
                <w:szCs w:val="22"/>
              </w:rPr>
              <w:t>Pakiet 1 - Osteosynteza LCP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DEA7945" w14:textId="77777777" w:rsidR="006C0139" w:rsidRPr="00D26ED6" w:rsidRDefault="006C0139" w:rsidP="003E4B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3B314C" w14:textId="77777777" w:rsidR="006C0139" w:rsidRDefault="006C0139" w:rsidP="003E4B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0139">
              <w:t>Jedyna oferta. Spełnia wymagania określone w SWZ.</w:t>
            </w:r>
          </w:p>
        </w:tc>
      </w:tr>
      <w:tr w:rsidR="006C0139" w14:paraId="410FBF60" w14:textId="77777777" w:rsidTr="003E4B12">
        <w:trPr>
          <w:cantSplit/>
        </w:trPr>
        <w:tc>
          <w:tcPr>
            <w:tcW w:w="9072" w:type="dxa"/>
          </w:tcPr>
          <w:p w14:paraId="2828776A" w14:textId="77777777" w:rsidR="006C0139" w:rsidRPr="00D26ED6" w:rsidRDefault="006C0139" w:rsidP="003E4B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0139">
              <w:rPr>
                <w:b/>
                <w:sz w:val="22"/>
                <w:szCs w:val="22"/>
              </w:rPr>
              <w:t>Medartis Sp. z o.o.</w:t>
            </w:r>
          </w:p>
          <w:p w14:paraId="3379D807" w14:textId="7EE8C2D1" w:rsidR="006C0139" w:rsidRPr="009F0E5C" w:rsidRDefault="00A01727" w:rsidP="003E4B1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C0139" w:rsidRPr="006C0139">
              <w:rPr>
                <w:bCs/>
                <w:sz w:val="22"/>
                <w:szCs w:val="22"/>
              </w:rPr>
              <w:t>Legnicka</w:t>
            </w:r>
            <w:r w:rsidR="006C0139" w:rsidRPr="009F0E5C">
              <w:rPr>
                <w:bCs/>
                <w:sz w:val="22"/>
                <w:szCs w:val="22"/>
              </w:rPr>
              <w:t xml:space="preserve"> </w:t>
            </w:r>
            <w:r w:rsidR="006C0139" w:rsidRPr="006C0139">
              <w:rPr>
                <w:bCs/>
                <w:sz w:val="22"/>
                <w:szCs w:val="22"/>
              </w:rPr>
              <w:t>56</w:t>
            </w:r>
            <w:r w:rsidR="006C0139">
              <w:rPr>
                <w:bCs/>
                <w:sz w:val="22"/>
                <w:szCs w:val="22"/>
              </w:rPr>
              <w:t xml:space="preserve"> </w:t>
            </w:r>
          </w:p>
          <w:p w14:paraId="6461590F" w14:textId="77777777" w:rsidR="006C0139" w:rsidRPr="009F0E5C" w:rsidRDefault="006C0139" w:rsidP="003E4B12">
            <w:pPr>
              <w:jc w:val="both"/>
              <w:rPr>
                <w:bCs/>
                <w:sz w:val="22"/>
                <w:szCs w:val="22"/>
              </w:rPr>
            </w:pPr>
            <w:r w:rsidRPr="006C0139">
              <w:rPr>
                <w:bCs/>
                <w:sz w:val="22"/>
                <w:szCs w:val="22"/>
              </w:rPr>
              <w:t>54-204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0139">
              <w:rPr>
                <w:bCs/>
                <w:sz w:val="22"/>
                <w:szCs w:val="22"/>
              </w:rPr>
              <w:t>Wrocław</w:t>
            </w:r>
          </w:p>
          <w:p w14:paraId="05A29076" w14:textId="77777777" w:rsidR="006C0139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8CA395" w14:textId="6FA56AD5" w:rsidR="006C0139" w:rsidRPr="00211A34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0139">
              <w:rPr>
                <w:sz w:val="22"/>
                <w:szCs w:val="22"/>
              </w:rPr>
              <w:t>Pakiet 2 - Osteosynteza ręki i stopy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66C651E" w14:textId="77777777" w:rsidR="006C0139" w:rsidRPr="00D26ED6" w:rsidRDefault="006C0139" w:rsidP="003E4B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700F82" w14:textId="77777777" w:rsidR="006C0139" w:rsidRDefault="006C0139" w:rsidP="003E4B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0139">
              <w:t>Jedyna oferta. Spełnia wymagania określone w SWZ.</w:t>
            </w:r>
          </w:p>
        </w:tc>
      </w:tr>
      <w:tr w:rsidR="006C0139" w14:paraId="3C96CE91" w14:textId="77777777" w:rsidTr="003E4B12">
        <w:trPr>
          <w:cantSplit/>
        </w:trPr>
        <w:tc>
          <w:tcPr>
            <w:tcW w:w="9072" w:type="dxa"/>
          </w:tcPr>
          <w:p w14:paraId="142D94DA" w14:textId="77777777" w:rsidR="006C0139" w:rsidRPr="00D26ED6" w:rsidRDefault="006C0139" w:rsidP="003E4B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0139">
              <w:rPr>
                <w:b/>
                <w:sz w:val="22"/>
                <w:szCs w:val="22"/>
              </w:rPr>
              <w:t>FH ORTHO Uproszczona Spółka Akcyjna Oddział w Polsce</w:t>
            </w:r>
          </w:p>
          <w:p w14:paraId="33B433E8" w14:textId="66623856" w:rsidR="006C0139" w:rsidRPr="009F0E5C" w:rsidRDefault="00A01727" w:rsidP="003E4B1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C0139" w:rsidRPr="006C0139">
              <w:rPr>
                <w:bCs/>
                <w:sz w:val="22"/>
                <w:szCs w:val="22"/>
              </w:rPr>
              <w:t>Garbary</w:t>
            </w:r>
            <w:r w:rsidR="006C0139" w:rsidRPr="009F0E5C">
              <w:rPr>
                <w:bCs/>
                <w:sz w:val="22"/>
                <w:szCs w:val="22"/>
              </w:rPr>
              <w:t xml:space="preserve"> </w:t>
            </w:r>
            <w:r w:rsidR="006C0139" w:rsidRPr="006C0139">
              <w:rPr>
                <w:bCs/>
                <w:sz w:val="22"/>
                <w:szCs w:val="22"/>
              </w:rPr>
              <w:t>95A</w:t>
            </w:r>
            <w:r w:rsidR="006C0139">
              <w:rPr>
                <w:bCs/>
                <w:sz w:val="22"/>
                <w:szCs w:val="22"/>
              </w:rPr>
              <w:t xml:space="preserve"> </w:t>
            </w:r>
            <w:r w:rsidR="006C0139" w:rsidRPr="006C0139">
              <w:rPr>
                <w:bCs/>
                <w:sz w:val="22"/>
                <w:szCs w:val="22"/>
              </w:rPr>
              <w:t>/6</w:t>
            </w:r>
          </w:p>
          <w:p w14:paraId="2338146A" w14:textId="77777777" w:rsidR="006C0139" w:rsidRPr="009F0E5C" w:rsidRDefault="006C0139" w:rsidP="003E4B12">
            <w:pPr>
              <w:jc w:val="both"/>
              <w:rPr>
                <w:bCs/>
                <w:sz w:val="22"/>
                <w:szCs w:val="22"/>
              </w:rPr>
            </w:pPr>
            <w:r w:rsidRPr="006C0139">
              <w:rPr>
                <w:bCs/>
                <w:sz w:val="22"/>
                <w:szCs w:val="22"/>
              </w:rPr>
              <w:t>61-757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0139">
              <w:rPr>
                <w:bCs/>
                <w:sz w:val="22"/>
                <w:szCs w:val="22"/>
              </w:rPr>
              <w:t>Poznań</w:t>
            </w:r>
          </w:p>
          <w:p w14:paraId="3973E4C6" w14:textId="77777777" w:rsidR="006C0139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E1C5799" w14:textId="7E43EDE3" w:rsidR="006C0139" w:rsidRPr="00211A34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0139">
              <w:rPr>
                <w:sz w:val="22"/>
                <w:szCs w:val="22"/>
              </w:rPr>
              <w:t>Pakiet 3 - Endoproteza stawu biodrowego przynasadowa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0594FFE" w14:textId="77777777" w:rsidR="006C0139" w:rsidRPr="00D26ED6" w:rsidRDefault="006C0139" w:rsidP="003E4B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D5E7AB8" w14:textId="77777777" w:rsidR="006C0139" w:rsidRDefault="006C0139" w:rsidP="003E4B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0139">
              <w:t>Jedyna oferta. Spełnia wymagania określone w SWZ.</w:t>
            </w:r>
          </w:p>
        </w:tc>
      </w:tr>
      <w:tr w:rsidR="006C0139" w14:paraId="1D98F0DE" w14:textId="77777777" w:rsidTr="003E4B12">
        <w:trPr>
          <w:cantSplit/>
        </w:trPr>
        <w:tc>
          <w:tcPr>
            <w:tcW w:w="9072" w:type="dxa"/>
          </w:tcPr>
          <w:p w14:paraId="007F75D5" w14:textId="77777777" w:rsidR="006C0139" w:rsidRPr="00D26ED6" w:rsidRDefault="006C0139" w:rsidP="003E4B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0139">
              <w:rPr>
                <w:b/>
                <w:sz w:val="22"/>
                <w:szCs w:val="22"/>
              </w:rPr>
              <w:lastRenderedPageBreak/>
              <w:t>FH ORTHO Uproszczona Spółka Akcyjna Oddział w Polsce</w:t>
            </w:r>
          </w:p>
          <w:p w14:paraId="34D82819" w14:textId="6B9B7CAA" w:rsidR="006C0139" w:rsidRPr="009F0E5C" w:rsidRDefault="00A01727" w:rsidP="003E4B1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6C0139" w:rsidRPr="006C0139">
              <w:rPr>
                <w:bCs/>
                <w:sz w:val="22"/>
                <w:szCs w:val="22"/>
              </w:rPr>
              <w:t>Garbary</w:t>
            </w:r>
            <w:r w:rsidR="006C0139" w:rsidRPr="009F0E5C">
              <w:rPr>
                <w:bCs/>
                <w:sz w:val="22"/>
                <w:szCs w:val="22"/>
              </w:rPr>
              <w:t xml:space="preserve"> </w:t>
            </w:r>
            <w:r w:rsidR="006C0139" w:rsidRPr="006C0139">
              <w:rPr>
                <w:bCs/>
                <w:sz w:val="22"/>
                <w:szCs w:val="22"/>
              </w:rPr>
              <w:t>95A</w:t>
            </w:r>
            <w:r w:rsidR="006C0139">
              <w:rPr>
                <w:bCs/>
                <w:sz w:val="22"/>
                <w:szCs w:val="22"/>
              </w:rPr>
              <w:t xml:space="preserve"> </w:t>
            </w:r>
            <w:r w:rsidR="006C0139" w:rsidRPr="006C0139">
              <w:rPr>
                <w:bCs/>
                <w:sz w:val="22"/>
                <w:szCs w:val="22"/>
              </w:rPr>
              <w:t>/6</w:t>
            </w:r>
          </w:p>
          <w:p w14:paraId="63871801" w14:textId="77777777" w:rsidR="006C0139" w:rsidRPr="009F0E5C" w:rsidRDefault="006C0139" w:rsidP="003E4B12">
            <w:pPr>
              <w:jc w:val="both"/>
              <w:rPr>
                <w:bCs/>
                <w:sz w:val="22"/>
                <w:szCs w:val="22"/>
              </w:rPr>
            </w:pPr>
            <w:r w:rsidRPr="006C0139">
              <w:rPr>
                <w:bCs/>
                <w:sz w:val="22"/>
                <w:szCs w:val="22"/>
              </w:rPr>
              <w:t>61-757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0139">
              <w:rPr>
                <w:bCs/>
                <w:sz w:val="22"/>
                <w:szCs w:val="22"/>
              </w:rPr>
              <w:t>Poznań</w:t>
            </w:r>
          </w:p>
          <w:p w14:paraId="50B0CA4C" w14:textId="77777777" w:rsidR="006C0139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4DA55F" w14:textId="639AE829" w:rsidR="006C0139" w:rsidRPr="00211A34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0139">
              <w:rPr>
                <w:sz w:val="22"/>
                <w:szCs w:val="22"/>
              </w:rPr>
              <w:t>Pakiet 5 - Pięta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CDE63C" w14:textId="77777777" w:rsidR="006C0139" w:rsidRPr="00D26ED6" w:rsidRDefault="006C0139" w:rsidP="003E4B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0065287" w14:textId="77777777" w:rsidR="006C0139" w:rsidRDefault="006C0139" w:rsidP="003E4B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0139">
              <w:t>Najkorzystniejsza oferta</w:t>
            </w:r>
          </w:p>
        </w:tc>
      </w:tr>
      <w:tr w:rsidR="006C0139" w14:paraId="1573E3D2" w14:textId="77777777" w:rsidTr="003E4B12">
        <w:trPr>
          <w:cantSplit/>
        </w:trPr>
        <w:tc>
          <w:tcPr>
            <w:tcW w:w="9072" w:type="dxa"/>
          </w:tcPr>
          <w:p w14:paraId="0F5D36BD" w14:textId="77777777" w:rsidR="006C0139" w:rsidRPr="00D26ED6" w:rsidRDefault="006C0139" w:rsidP="003E4B1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0139">
              <w:rPr>
                <w:b/>
                <w:sz w:val="22"/>
                <w:szCs w:val="22"/>
              </w:rPr>
              <w:t>RAM Roman CYfra</w:t>
            </w:r>
          </w:p>
          <w:p w14:paraId="0609AC15" w14:textId="77777777" w:rsidR="006C0139" w:rsidRPr="009F0E5C" w:rsidRDefault="006C0139" w:rsidP="003E4B12">
            <w:pPr>
              <w:jc w:val="both"/>
              <w:rPr>
                <w:bCs/>
                <w:sz w:val="22"/>
                <w:szCs w:val="22"/>
              </w:rPr>
            </w:pPr>
            <w:r w:rsidRPr="006C0139">
              <w:rPr>
                <w:bCs/>
                <w:sz w:val="22"/>
                <w:szCs w:val="22"/>
              </w:rPr>
              <w:t>Os. Królowo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0139">
              <w:rPr>
                <w:bCs/>
                <w:sz w:val="22"/>
                <w:szCs w:val="22"/>
              </w:rPr>
              <w:t>151A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1B56AE" w14:textId="77777777" w:rsidR="006C0139" w:rsidRPr="009F0E5C" w:rsidRDefault="006C0139" w:rsidP="003E4B12">
            <w:pPr>
              <w:jc w:val="both"/>
              <w:rPr>
                <w:bCs/>
                <w:sz w:val="22"/>
                <w:szCs w:val="22"/>
              </w:rPr>
            </w:pPr>
            <w:r w:rsidRPr="006C0139">
              <w:rPr>
                <w:bCs/>
                <w:sz w:val="22"/>
                <w:szCs w:val="22"/>
              </w:rPr>
              <w:t>34-451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0139">
              <w:rPr>
                <w:bCs/>
                <w:sz w:val="22"/>
                <w:szCs w:val="22"/>
              </w:rPr>
              <w:t>Tylmanowa</w:t>
            </w:r>
          </w:p>
          <w:p w14:paraId="7FD91BC3" w14:textId="77777777" w:rsidR="006C0139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0AFDC7" w14:textId="71752CEC" w:rsidR="006C0139" w:rsidRPr="00211A34" w:rsidRDefault="006C0139" w:rsidP="003E4B1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C0139">
              <w:rPr>
                <w:sz w:val="22"/>
                <w:szCs w:val="22"/>
              </w:rPr>
              <w:t>Pakiet 6 - Ubytki chrzęstno-kostne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BB6918A" w14:textId="77777777" w:rsidR="006C0139" w:rsidRPr="00D26ED6" w:rsidRDefault="006C0139" w:rsidP="003E4B1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FA113A" w14:textId="77777777" w:rsidR="006C0139" w:rsidRDefault="006C0139" w:rsidP="003E4B1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C0139">
              <w:t>Najkorzystniejsza oferta.</w:t>
            </w:r>
          </w:p>
        </w:tc>
      </w:tr>
    </w:tbl>
    <w:p w14:paraId="19F7AB9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835"/>
        <w:gridCol w:w="1276"/>
      </w:tblGrid>
      <w:tr w:rsidR="00211A34" w:rsidRPr="00834EF4" w14:paraId="64A5BF9C" w14:textId="77777777" w:rsidTr="00A01727">
        <w:tc>
          <w:tcPr>
            <w:tcW w:w="2169" w:type="dxa"/>
            <w:shd w:val="clear" w:color="auto" w:fill="F3F3F3"/>
            <w:vAlign w:val="center"/>
          </w:tcPr>
          <w:p w14:paraId="4D7F3B9D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51EDBDD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2BE5815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1EA0524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07806B6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C0139" w:rsidRPr="00834EF4" w14:paraId="4DD8058C" w14:textId="77777777" w:rsidTr="00A01727">
        <w:tc>
          <w:tcPr>
            <w:tcW w:w="2169" w:type="dxa"/>
            <w:shd w:val="clear" w:color="auto" w:fill="auto"/>
          </w:tcPr>
          <w:p w14:paraId="45B4B869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1 - Osteosynteza LCP</w:t>
            </w:r>
          </w:p>
        </w:tc>
        <w:tc>
          <w:tcPr>
            <w:tcW w:w="2793" w:type="dxa"/>
            <w:shd w:val="clear" w:color="auto" w:fill="auto"/>
          </w:tcPr>
          <w:p w14:paraId="41136DD5" w14:textId="77777777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21696E7B" w14:textId="48861FB7" w:rsidR="006C0139" w:rsidRPr="00211A34" w:rsidRDefault="00A01727" w:rsidP="003E4B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0139" w:rsidRPr="006C0139">
              <w:rPr>
                <w:sz w:val="20"/>
                <w:szCs w:val="20"/>
              </w:rPr>
              <w:t>Iłżecka</w:t>
            </w:r>
            <w:r w:rsidR="006C0139" w:rsidRPr="00211A34">
              <w:rPr>
                <w:sz w:val="20"/>
                <w:szCs w:val="20"/>
              </w:rPr>
              <w:t xml:space="preserve"> </w:t>
            </w:r>
            <w:r w:rsidR="006C0139" w:rsidRPr="006C0139">
              <w:rPr>
                <w:sz w:val="20"/>
                <w:szCs w:val="20"/>
              </w:rPr>
              <w:t>24</w:t>
            </w:r>
          </w:p>
          <w:p w14:paraId="64C01FF3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02135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3996A11E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- 360.00</w:t>
            </w:r>
          </w:p>
          <w:p w14:paraId="62AFCEB1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99517E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600,00</w:t>
            </w:r>
          </w:p>
        </w:tc>
      </w:tr>
      <w:tr w:rsidR="006C0139" w:rsidRPr="00834EF4" w14:paraId="2567F0B0" w14:textId="77777777" w:rsidTr="00A01727">
        <w:tc>
          <w:tcPr>
            <w:tcW w:w="2169" w:type="dxa"/>
            <w:shd w:val="clear" w:color="auto" w:fill="auto"/>
          </w:tcPr>
          <w:p w14:paraId="73599D3B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2 - Osteosynteza ręki i stopy</w:t>
            </w:r>
          </w:p>
        </w:tc>
        <w:tc>
          <w:tcPr>
            <w:tcW w:w="2793" w:type="dxa"/>
            <w:shd w:val="clear" w:color="auto" w:fill="auto"/>
          </w:tcPr>
          <w:p w14:paraId="4FF1C450" w14:textId="77777777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Medartis Sp. z o.o.</w:t>
            </w:r>
          </w:p>
          <w:p w14:paraId="09050FDA" w14:textId="32F85C19" w:rsidR="006C0139" w:rsidRPr="00211A34" w:rsidRDefault="00A01727" w:rsidP="003E4B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0139" w:rsidRPr="006C0139">
              <w:rPr>
                <w:sz w:val="20"/>
                <w:szCs w:val="20"/>
              </w:rPr>
              <w:t>Legnicka</w:t>
            </w:r>
            <w:r w:rsidR="006C0139" w:rsidRPr="00211A34">
              <w:rPr>
                <w:sz w:val="20"/>
                <w:szCs w:val="20"/>
              </w:rPr>
              <w:t xml:space="preserve"> </w:t>
            </w:r>
            <w:r w:rsidR="006C0139" w:rsidRPr="006C0139">
              <w:rPr>
                <w:sz w:val="20"/>
                <w:szCs w:val="20"/>
              </w:rPr>
              <w:t>56</w:t>
            </w:r>
          </w:p>
          <w:p w14:paraId="223DC90E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54-204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Wrocław</w:t>
            </w:r>
          </w:p>
        </w:tc>
        <w:tc>
          <w:tcPr>
            <w:tcW w:w="2835" w:type="dxa"/>
            <w:shd w:val="clear" w:color="auto" w:fill="auto"/>
          </w:tcPr>
          <w:p w14:paraId="3756F408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- 360.00</w:t>
            </w:r>
          </w:p>
          <w:p w14:paraId="1DDC977F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ACACA4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600,00</w:t>
            </w:r>
          </w:p>
        </w:tc>
      </w:tr>
      <w:tr w:rsidR="006C0139" w:rsidRPr="00834EF4" w14:paraId="7E5DC279" w14:textId="77777777" w:rsidTr="00A01727">
        <w:tc>
          <w:tcPr>
            <w:tcW w:w="2169" w:type="dxa"/>
            <w:shd w:val="clear" w:color="auto" w:fill="auto"/>
          </w:tcPr>
          <w:p w14:paraId="1F895300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3 - Endoproteza stawu biodrowego przynasadowa</w:t>
            </w:r>
          </w:p>
        </w:tc>
        <w:tc>
          <w:tcPr>
            <w:tcW w:w="2793" w:type="dxa"/>
            <w:shd w:val="clear" w:color="auto" w:fill="auto"/>
          </w:tcPr>
          <w:p w14:paraId="7241F047" w14:textId="77777777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14:paraId="66ABC65B" w14:textId="75E47718" w:rsidR="006C0139" w:rsidRPr="00211A34" w:rsidRDefault="00A01727" w:rsidP="003E4B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0139" w:rsidRPr="006C0139">
              <w:rPr>
                <w:sz w:val="20"/>
                <w:szCs w:val="20"/>
              </w:rPr>
              <w:t>Garbary</w:t>
            </w:r>
            <w:r w:rsidR="006C0139" w:rsidRPr="00211A34">
              <w:rPr>
                <w:sz w:val="20"/>
                <w:szCs w:val="20"/>
              </w:rPr>
              <w:t xml:space="preserve"> </w:t>
            </w:r>
            <w:r w:rsidR="006C0139" w:rsidRPr="006C0139">
              <w:rPr>
                <w:sz w:val="20"/>
                <w:szCs w:val="20"/>
              </w:rPr>
              <w:t>95A/6</w:t>
            </w:r>
          </w:p>
          <w:p w14:paraId="66E586EB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0E75DADD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- 360.00</w:t>
            </w:r>
          </w:p>
          <w:p w14:paraId="5A59FC91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B2DED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600,00</w:t>
            </w:r>
          </w:p>
        </w:tc>
      </w:tr>
      <w:tr w:rsidR="006C0139" w:rsidRPr="00834EF4" w14:paraId="130DD123" w14:textId="77777777" w:rsidTr="00A01727">
        <w:tc>
          <w:tcPr>
            <w:tcW w:w="2169" w:type="dxa"/>
            <w:shd w:val="clear" w:color="auto" w:fill="auto"/>
          </w:tcPr>
          <w:p w14:paraId="6DFA92F1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5 - Pięta</w:t>
            </w:r>
          </w:p>
        </w:tc>
        <w:tc>
          <w:tcPr>
            <w:tcW w:w="2793" w:type="dxa"/>
            <w:shd w:val="clear" w:color="auto" w:fill="auto"/>
          </w:tcPr>
          <w:p w14:paraId="40E41279" w14:textId="77777777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FH ORTHO Uproszczona Spółka Akcyjna Oddział w Polsce</w:t>
            </w:r>
          </w:p>
          <w:p w14:paraId="08A58D98" w14:textId="32339080" w:rsidR="006C0139" w:rsidRPr="00211A34" w:rsidRDefault="00A01727" w:rsidP="003E4B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0139" w:rsidRPr="006C0139">
              <w:rPr>
                <w:sz w:val="20"/>
                <w:szCs w:val="20"/>
              </w:rPr>
              <w:t>Garbary</w:t>
            </w:r>
            <w:r w:rsidR="006C0139" w:rsidRPr="00211A34">
              <w:rPr>
                <w:sz w:val="20"/>
                <w:szCs w:val="20"/>
              </w:rPr>
              <w:t xml:space="preserve"> </w:t>
            </w:r>
            <w:r w:rsidR="006C0139" w:rsidRPr="006C0139">
              <w:rPr>
                <w:sz w:val="20"/>
                <w:szCs w:val="20"/>
              </w:rPr>
              <w:t>95A/6</w:t>
            </w:r>
          </w:p>
          <w:p w14:paraId="5235A755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61-757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Poznań</w:t>
            </w:r>
          </w:p>
        </w:tc>
        <w:tc>
          <w:tcPr>
            <w:tcW w:w="2835" w:type="dxa"/>
            <w:shd w:val="clear" w:color="auto" w:fill="auto"/>
          </w:tcPr>
          <w:p w14:paraId="6F613AAC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- 298.92</w:t>
            </w:r>
          </w:p>
          <w:p w14:paraId="0014CDAD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231C9F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538,92</w:t>
            </w:r>
          </w:p>
        </w:tc>
      </w:tr>
      <w:tr w:rsidR="006C0139" w:rsidRPr="00834EF4" w14:paraId="020DCEDF" w14:textId="77777777" w:rsidTr="00A01727">
        <w:tc>
          <w:tcPr>
            <w:tcW w:w="2169" w:type="dxa"/>
            <w:shd w:val="clear" w:color="auto" w:fill="auto"/>
          </w:tcPr>
          <w:p w14:paraId="141CF6DF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5 - Pięta</w:t>
            </w:r>
          </w:p>
        </w:tc>
        <w:tc>
          <w:tcPr>
            <w:tcW w:w="2793" w:type="dxa"/>
            <w:shd w:val="clear" w:color="auto" w:fill="auto"/>
          </w:tcPr>
          <w:p w14:paraId="3637839B" w14:textId="673643C2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"ChM"</w:t>
            </w:r>
            <w:r w:rsidR="00A01727">
              <w:rPr>
                <w:b/>
                <w:bCs/>
                <w:sz w:val="20"/>
                <w:szCs w:val="20"/>
              </w:rPr>
              <w:t xml:space="preserve"> S</w:t>
            </w:r>
            <w:r w:rsidRPr="006C0139">
              <w:rPr>
                <w:b/>
                <w:bCs/>
                <w:sz w:val="20"/>
                <w:szCs w:val="20"/>
              </w:rPr>
              <w:t>p. z o.o.</w:t>
            </w:r>
          </w:p>
          <w:p w14:paraId="0AC0ACCD" w14:textId="77777777" w:rsidR="006C0139" w:rsidRPr="00211A34" w:rsidRDefault="006C0139" w:rsidP="003E4B12">
            <w:pPr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Lewickie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3b</w:t>
            </w:r>
          </w:p>
          <w:p w14:paraId="1CB1DFA2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16-061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Juchnowiec Kościelny</w:t>
            </w:r>
          </w:p>
        </w:tc>
        <w:tc>
          <w:tcPr>
            <w:tcW w:w="2835" w:type="dxa"/>
            <w:shd w:val="clear" w:color="auto" w:fill="auto"/>
          </w:tcPr>
          <w:p w14:paraId="6EDD154D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- 360.00</w:t>
            </w:r>
          </w:p>
          <w:p w14:paraId="328727CE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- 127.98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0ED4FE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487,98</w:t>
            </w:r>
          </w:p>
        </w:tc>
      </w:tr>
      <w:tr w:rsidR="006C0139" w:rsidRPr="00834EF4" w14:paraId="07536581" w14:textId="77777777" w:rsidTr="00A01727">
        <w:tc>
          <w:tcPr>
            <w:tcW w:w="2169" w:type="dxa"/>
            <w:shd w:val="clear" w:color="auto" w:fill="auto"/>
          </w:tcPr>
          <w:p w14:paraId="66C5F622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6 - Ubytki chrzęstno-kostne</w:t>
            </w:r>
          </w:p>
        </w:tc>
        <w:tc>
          <w:tcPr>
            <w:tcW w:w="2793" w:type="dxa"/>
            <w:shd w:val="clear" w:color="auto" w:fill="auto"/>
          </w:tcPr>
          <w:p w14:paraId="53806E3D" w14:textId="77777777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RAM Roman CYfra</w:t>
            </w:r>
          </w:p>
          <w:p w14:paraId="0111FC9F" w14:textId="77777777" w:rsidR="006C0139" w:rsidRPr="00211A34" w:rsidRDefault="006C0139" w:rsidP="003E4B12">
            <w:pPr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Os. Królowo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151A</w:t>
            </w:r>
          </w:p>
          <w:p w14:paraId="2A1506CD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34-451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Tylmanowa</w:t>
            </w:r>
          </w:p>
        </w:tc>
        <w:tc>
          <w:tcPr>
            <w:tcW w:w="2835" w:type="dxa"/>
            <w:shd w:val="clear" w:color="auto" w:fill="auto"/>
          </w:tcPr>
          <w:p w14:paraId="03B2B24E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- 360.00</w:t>
            </w:r>
          </w:p>
          <w:p w14:paraId="796F126B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- 205.74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27E48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565,74</w:t>
            </w:r>
          </w:p>
        </w:tc>
      </w:tr>
      <w:tr w:rsidR="006C0139" w:rsidRPr="00834EF4" w14:paraId="6FD0B9EC" w14:textId="77777777" w:rsidTr="00A01727">
        <w:tc>
          <w:tcPr>
            <w:tcW w:w="2169" w:type="dxa"/>
            <w:shd w:val="clear" w:color="auto" w:fill="auto"/>
          </w:tcPr>
          <w:p w14:paraId="2569B512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0139">
              <w:rPr>
                <w:sz w:val="20"/>
                <w:szCs w:val="20"/>
              </w:rPr>
              <w:t>Pakiet 6 - Ubytki chrzęstno-kostne</w:t>
            </w:r>
          </w:p>
        </w:tc>
        <w:tc>
          <w:tcPr>
            <w:tcW w:w="2793" w:type="dxa"/>
            <w:shd w:val="clear" w:color="auto" w:fill="auto"/>
          </w:tcPr>
          <w:p w14:paraId="635437A6" w14:textId="77777777" w:rsidR="006C0139" w:rsidRPr="00211A34" w:rsidRDefault="006C0139" w:rsidP="003E4B1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0139">
              <w:rPr>
                <w:b/>
                <w:bCs/>
                <w:sz w:val="20"/>
                <w:szCs w:val="20"/>
              </w:rPr>
              <w:t>Biotech Spółka z ograniczoną odpowiedzialnością</w:t>
            </w:r>
          </w:p>
          <w:p w14:paraId="30E7B96A" w14:textId="1810A016" w:rsidR="006C0139" w:rsidRPr="00211A34" w:rsidRDefault="00A01727" w:rsidP="003E4B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6C0139" w:rsidRPr="006C0139">
              <w:rPr>
                <w:sz w:val="20"/>
                <w:szCs w:val="20"/>
              </w:rPr>
              <w:t>Boya Żeleńskiego</w:t>
            </w:r>
            <w:r w:rsidR="006C0139" w:rsidRPr="00211A34">
              <w:rPr>
                <w:sz w:val="20"/>
                <w:szCs w:val="20"/>
              </w:rPr>
              <w:t xml:space="preserve"> </w:t>
            </w:r>
            <w:r w:rsidR="006C0139" w:rsidRPr="006C0139">
              <w:rPr>
                <w:sz w:val="20"/>
                <w:szCs w:val="20"/>
              </w:rPr>
              <w:t>12</w:t>
            </w:r>
          </w:p>
          <w:p w14:paraId="44C0F6BE" w14:textId="77777777" w:rsidR="006C0139" w:rsidRPr="00211A34" w:rsidRDefault="006C0139" w:rsidP="003E4B12">
            <w:pPr>
              <w:spacing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35-105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0139">
              <w:rPr>
                <w:sz w:val="20"/>
                <w:szCs w:val="20"/>
              </w:rPr>
              <w:t>Rzeszów</w:t>
            </w:r>
          </w:p>
        </w:tc>
        <w:tc>
          <w:tcPr>
            <w:tcW w:w="2835" w:type="dxa"/>
            <w:shd w:val="clear" w:color="auto" w:fill="auto"/>
          </w:tcPr>
          <w:p w14:paraId="39C6ABB1" w14:textId="77777777" w:rsidR="006C0139" w:rsidRPr="006C0139" w:rsidRDefault="006C0139" w:rsidP="003E4B12">
            <w:pPr>
              <w:spacing w:before="40" w:after="40"/>
              <w:rPr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1 - Cena - 204.54</w:t>
            </w:r>
          </w:p>
          <w:p w14:paraId="15B588E2" w14:textId="77777777" w:rsidR="006C0139" w:rsidRPr="00211A34" w:rsidRDefault="006C0139" w:rsidP="003E4B1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5108EF" w14:textId="77777777" w:rsidR="006C0139" w:rsidRPr="00211A34" w:rsidRDefault="006C0139" w:rsidP="003E4B12">
            <w:pPr>
              <w:jc w:val="center"/>
              <w:rPr>
                <w:color w:val="000000"/>
                <w:sz w:val="20"/>
                <w:szCs w:val="20"/>
              </w:rPr>
            </w:pPr>
            <w:r w:rsidRPr="006C0139">
              <w:rPr>
                <w:sz w:val="20"/>
                <w:szCs w:val="20"/>
              </w:rPr>
              <w:t xml:space="preserve">  444,54</w:t>
            </w:r>
          </w:p>
        </w:tc>
      </w:tr>
    </w:tbl>
    <w:p w14:paraId="357991BD" w14:textId="77777777" w:rsidR="008642B3" w:rsidRPr="00B464D3" w:rsidRDefault="008642B3" w:rsidP="00A01727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B8677" w14:textId="77777777" w:rsidR="00D650BA" w:rsidRDefault="00D650BA">
      <w:r>
        <w:separator/>
      </w:r>
    </w:p>
  </w:endnote>
  <w:endnote w:type="continuationSeparator" w:id="0">
    <w:p w14:paraId="25656848" w14:textId="77777777" w:rsidR="00D650BA" w:rsidRDefault="00D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D65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EFEAED" w14:textId="523EDDBD" w:rsidR="000C1E6F" w:rsidRDefault="000C1E6F" w:rsidP="00A01727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824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D91B4" w14:textId="77777777" w:rsidR="00D650BA" w:rsidRDefault="00D650BA">
      <w:r>
        <w:separator/>
      </w:r>
    </w:p>
  </w:footnote>
  <w:footnote w:type="continuationSeparator" w:id="0">
    <w:p w14:paraId="780B6932" w14:textId="77777777" w:rsidR="00D650BA" w:rsidRDefault="00D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819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AA3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BF8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0BA"/>
    <w:rsid w:val="00022322"/>
    <w:rsid w:val="00042497"/>
    <w:rsid w:val="000C1E6F"/>
    <w:rsid w:val="000E4E56"/>
    <w:rsid w:val="001A1468"/>
    <w:rsid w:val="001B7815"/>
    <w:rsid w:val="001E384A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C0139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727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50BA"/>
    <w:rsid w:val="00D8427E"/>
    <w:rsid w:val="00E3046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72440"/>
  <w15:chartTrackingRefBased/>
  <w15:docId w15:val="{2856DA38-00D4-4502-B82D-80B04A47E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Barbara Bogusz</cp:lastModifiedBy>
  <cp:revision>4</cp:revision>
  <cp:lastPrinted>1899-12-31T23:00:00Z</cp:lastPrinted>
  <dcterms:created xsi:type="dcterms:W3CDTF">2024-12-27T10:33:00Z</dcterms:created>
  <dcterms:modified xsi:type="dcterms:W3CDTF">2024-12-31T11:53:00Z</dcterms:modified>
</cp:coreProperties>
</file>