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C44B86" w14:textId="77777777" w:rsidR="005E7353" w:rsidRPr="00E21BCD" w:rsidRDefault="005E7353" w:rsidP="00E21BCD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b w:val="0"/>
          <w:sz w:val="20"/>
          <w:szCs w:val="20"/>
        </w:rPr>
        <w:tab/>
      </w:r>
      <w:r w:rsidRPr="00E21BCD">
        <w:rPr>
          <w:rFonts w:ascii="Verdana" w:hAnsi="Verdana"/>
          <w:b w:val="0"/>
          <w:sz w:val="20"/>
          <w:szCs w:val="20"/>
        </w:rPr>
        <w:tab/>
      </w:r>
      <w:r w:rsidRPr="00E21BCD">
        <w:rPr>
          <w:rFonts w:ascii="Verdana" w:hAnsi="Verdana"/>
          <w:b w:val="0"/>
          <w:sz w:val="20"/>
          <w:szCs w:val="20"/>
        </w:rPr>
        <w:tab/>
      </w:r>
      <w:r w:rsidRPr="00E21BCD">
        <w:rPr>
          <w:rFonts w:ascii="Verdana" w:hAnsi="Verdana"/>
          <w:sz w:val="20"/>
          <w:szCs w:val="20"/>
        </w:rPr>
        <w:t>Załącznik nr 1</w:t>
      </w:r>
    </w:p>
    <w:p w14:paraId="75921CA8" w14:textId="77777777" w:rsidR="005E7353" w:rsidRPr="00E21BCD" w:rsidRDefault="005E7353" w:rsidP="00E21BC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01625617" w14:textId="77777777" w:rsidR="005E7353" w:rsidRPr="00E21BCD" w:rsidRDefault="005E7353" w:rsidP="00E21BC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E21BCD">
        <w:rPr>
          <w:rFonts w:ascii="Verdana" w:hAnsi="Verdana"/>
          <w:b/>
          <w:sz w:val="20"/>
          <w:szCs w:val="20"/>
        </w:rPr>
        <w:t>FORMULARZ OFERTY</w:t>
      </w:r>
    </w:p>
    <w:p w14:paraId="348D69FA" w14:textId="77777777" w:rsidR="005E7353" w:rsidRPr="00E21BCD" w:rsidRDefault="005E7353" w:rsidP="00E21BCD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30276973" w14:textId="77777777" w:rsidR="005E7353" w:rsidRPr="00E21BCD" w:rsidRDefault="005E7353" w:rsidP="00E21BC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30526A5" w14:textId="77777777" w:rsidR="005E7353" w:rsidRPr="00E21BCD" w:rsidRDefault="005E7353" w:rsidP="00E21BC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27A8838A" w14:textId="77777777" w:rsidR="005E7353" w:rsidRPr="00E21BCD" w:rsidRDefault="005E7353" w:rsidP="00E21BC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06CAFD1C" w14:textId="77777777" w:rsidR="005E7353" w:rsidRPr="00E21BCD" w:rsidRDefault="005E7353" w:rsidP="00E21BC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345CC296" w14:textId="77777777" w:rsidR="005E7353" w:rsidRPr="00E21BCD" w:rsidRDefault="005E7353" w:rsidP="00E21BC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21BCD">
        <w:rPr>
          <w:rFonts w:ascii="Verdana" w:hAnsi="Verdana"/>
          <w:sz w:val="20"/>
          <w:szCs w:val="20"/>
          <w:lang w:val="de-DE"/>
        </w:rPr>
        <w:t>TEL.</w:t>
      </w:r>
      <w:r w:rsidRPr="00E21BCD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5A1BCCC" w14:textId="77777777" w:rsidR="005E7353" w:rsidRPr="00E21BCD" w:rsidRDefault="005E7353" w:rsidP="00E21BC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21BCD">
        <w:rPr>
          <w:rFonts w:ascii="Verdana" w:hAnsi="Verdana"/>
          <w:sz w:val="20"/>
          <w:szCs w:val="20"/>
          <w:lang w:val="de-DE"/>
        </w:rPr>
        <w:t xml:space="preserve">FAX </w:t>
      </w:r>
      <w:r w:rsidRPr="00E21BCD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08D4C2D1" w14:textId="77777777" w:rsidR="005E7353" w:rsidRPr="00E21BCD" w:rsidRDefault="005E7353" w:rsidP="00E21BC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21BCD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5428432" w14:textId="77777777" w:rsidR="005E7353" w:rsidRPr="00E21BCD" w:rsidRDefault="005E7353" w:rsidP="00E21BC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E21BCD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3D65BD0" w14:textId="77777777" w:rsidR="005E7353" w:rsidRPr="00E21BCD" w:rsidRDefault="005E7353" w:rsidP="00E21BC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118D18C0" w14:textId="77777777" w:rsidR="005E7353" w:rsidRPr="00E21BCD" w:rsidRDefault="005E7353" w:rsidP="00E21BCD">
      <w:pPr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Do: Nazwa i siedziba Zamawiającego:</w:t>
      </w:r>
    </w:p>
    <w:p w14:paraId="7D769A66" w14:textId="618110FE" w:rsidR="005E7353" w:rsidRPr="00E21BCD" w:rsidRDefault="005E7353" w:rsidP="00E21BCD">
      <w:pPr>
        <w:ind w:right="-110"/>
        <w:rPr>
          <w:rFonts w:ascii="Verdana" w:hAnsi="Verdana"/>
          <w:b/>
          <w:sz w:val="20"/>
          <w:szCs w:val="20"/>
        </w:rPr>
      </w:pPr>
      <w:r w:rsidRPr="00E21BCD">
        <w:rPr>
          <w:rFonts w:ascii="Verdana" w:hAnsi="Verdana"/>
          <w:b/>
          <w:sz w:val="20"/>
          <w:szCs w:val="20"/>
        </w:rPr>
        <w:t xml:space="preserve">Akademia Górniczo </w:t>
      </w:r>
      <w:r w:rsidR="00E21BCD" w:rsidRPr="00E21BCD">
        <w:rPr>
          <w:rFonts w:ascii="Verdana" w:hAnsi="Verdana"/>
          <w:b/>
          <w:sz w:val="20"/>
          <w:szCs w:val="20"/>
        </w:rPr>
        <w:t>–</w:t>
      </w:r>
      <w:r w:rsidRPr="00E21BCD">
        <w:rPr>
          <w:rFonts w:ascii="Verdana" w:hAnsi="Verdana"/>
          <w:b/>
          <w:sz w:val="20"/>
          <w:szCs w:val="20"/>
        </w:rPr>
        <w:t xml:space="preserve"> Hutnicza</w:t>
      </w:r>
      <w:r w:rsidR="00E21BCD" w:rsidRPr="00E21BCD">
        <w:rPr>
          <w:rFonts w:ascii="Verdana" w:hAnsi="Verdana"/>
          <w:b/>
          <w:sz w:val="20"/>
          <w:szCs w:val="20"/>
        </w:rPr>
        <w:t xml:space="preserve"> </w:t>
      </w:r>
      <w:r w:rsidRPr="00E21BCD">
        <w:rPr>
          <w:rFonts w:ascii="Verdana" w:hAnsi="Verdana"/>
          <w:b/>
          <w:sz w:val="20"/>
          <w:szCs w:val="20"/>
        </w:rPr>
        <w:t>im. Stanisława Staszica w Krakowie</w:t>
      </w:r>
    </w:p>
    <w:p w14:paraId="4A0E4572" w14:textId="77777777" w:rsidR="005E7353" w:rsidRPr="00E21BCD" w:rsidRDefault="005E7353" w:rsidP="00E21BCD">
      <w:pPr>
        <w:ind w:right="-110"/>
        <w:rPr>
          <w:rFonts w:ascii="Verdana" w:hAnsi="Verdana"/>
          <w:b/>
          <w:sz w:val="20"/>
          <w:szCs w:val="20"/>
        </w:rPr>
      </w:pPr>
      <w:r w:rsidRPr="00E21BCD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208B1323" w14:textId="77777777" w:rsidR="005E7353" w:rsidRPr="00E21BCD" w:rsidRDefault="005E7353" w:rsidP="00E21BCD">
      <w:pPr>
        <w:ind w:right="-110"/>
        <w:rPr>
          <w:rFonts w:ascii="Verdana" w:hAnsi="Verdana"/>
          <w:b/>
          <w:sz w:val="20"/>
          <w:szCs w:val="20"/>
        </w:rPr>
      </w:pPr>
      <w:r w:rsidRPr="00E21BCD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1269EEB3" w14:textId="77777777" w:rsidR="005E7353" w:rsidRPr="00E21BCD" w:rsidRDefault="005E7353" w:rsidP="00E21BCD">
      <w:pPr>
        <w:ind w:firstLine="3969"/>
        <w:rPr>
          <w:rFonts w:ascii="Verdana" w:hAnsi="Verdana"/>
          <w:b/>
          <w:sz w:val="20"/>
          <w:szCs w:val="20"/>
        </w:rPr>
      </w:pPr>
    </w:p>
    <w:p w14:paraId="04F6F95C" w14:textId="09AC3869" w:rsidR="005E7353" w:rsidRPr="00E21BCD" w:rsidRDefault="005E7353" w:rsidP="00E21BCD">
      <w:pPr>
        <w:widowControl w:val="0"/>
        <w:ind w:right="1"/>
        <w:jc w:val="both"/>
        <w:rPr>
          <w:rFonts w:ascii="Verdana" w:hAnsi="Verdana"/>
          <w:b/>
          <w:bCs/>
          <w:iCs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7F1E83" w:rsidRPr="007F1E83">
        <w:rPr>
          <w:rFonts w:ascii="Verdana" w:hAnsi="Verdana"/>
          <w:b/>
          <w:bCs/>
          <w:iCs/>
          <w:sz w:val="20"/>
          <w:szCs w:val="20"/>
        </w:rPr>
        <w:t>Wykonanie dokumentacji projektowej przebudowy i remontu kapitalnego budynku domu studenckiego DS8 "Stokrotka" przy ul. Rostafińskiego 2 w Krakowie - DE-dzp.272-726/24</w:t>
      </w:r>
      <w:r w:rsidRPr="00E21BCD">
        <w:rPr>
          <w:rFonts w:ascii="Verdana" w:hAnsi="Verdana"/>
          <w:b/>
          <w:sz w:val="20"/>
          <w:szCs w:val="20"/>
        </w:rPr>
        <w:t xml:space="preserve">, </w:t>
      </w:r>
      <w:r w:rsidRPr="00E21BCD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11C8F7F8" w14:textId="77777777" w:rsidR="005E7353" w:rsidRDefault="005E7353" w:rsidP="00E21BCD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21AC8480" w14:textId="77777777" w:rsidR="007A46A4" w:rsidRDefault="007A46A4" w:rsidP="00E21BCD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7BEC3FCA" w14:textId="77777777" w:rsidR="007A46A4" w:rsidRDefault="007A46A4" w:rsidP="00E21BCD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1DB818A3" w14:textId="77777777" w:rsidR="007A46A4" w:rsidRPr="00E21BCD" w:rsidRDefault="007A46A4" w:rsidP="00E21BCD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61759157" w14:textId="0CE7C008" w:rsidR="007A46A4" w:rsidRPr="004A274E" w:rsidRDefault="007A46A4" w:rsidP="007A46A4">
      <w:pPr>
        <w:jc w:val="both"/>
        <w:rPr>
          <w:rFonts w:ascii="Verdana" w:hAnsi="Verdana"/>
          <w:b/>
          <w:sz w:val="20"/>
          <w:szCs w:val="20"/>
        </w:rPr>
      </w:pPr>
      <w:r w:rsidRPr="004A274E">
        <w:rPr>
          <w:rFonts w:ascii="Verdana" w:hAnsi="Verdana"/>
          <w:b/>
          <w:sz w:val="20"/>
          <w:szCs w:val="20"/>
        </w:rPr>
        <w:t>Cena brutto za całość tj. E</w:t>
      </w:r>
      <w:r>
        <w:rPr>
          <w:rFonts w:ascii="Verdana" w:hAnsi="Verdana"/>
          <w:b/>
          <w:sz w:val="20"/>
          <w:szCs w:val="20"/>
        </w:rPr>
        <w:t>tap</w:t>
      </w:r>
      <w:r w:rsidRPr="004A274E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I</w:t>
      </w:r>
      <w:r w:rsidRPr="004A274E">
        <w:rPr>
          <w:rFonts w:ascii="Verdana" w:hAnsi="Verdana"/>
          <w:b/>
          <w:sz w:val="20"/>
          <w:szCs w:val="20"/>
        </w:rPr>
        <w:t>÷</w:t>
      </w:r>
      <w:r>
        <w:rPr>
          <w:rFonts w:ascii="Verdana" w:hAnsi="Verdana"/>
          <w:b/>
          <w:sz w:val="20"/>
          <w:szCs w:val="20"/>
        </w:rPr>
        <w:t>II</w:t>
      </w:r>
      <w:r w:rsidRPr="004A274E">
        <w:rPr>
          <w:rFonts w:ascii="Verdana" w:hAnsi="Verdana"/>
          <w:b/>
          <w:sz w:val="20"/>
          <w:szCs w:val="20"/>
        </w:rPr>
        <w:t>:   ..........................................PLN</w:t>
      </w:r>
    </w:p>
    <w:p w14:paraId="1EB7FA5C" w14:textId="74E35498" w:rsidR="005E7353" w:rsidRPr="00E21BCD" w:rsidRDefault="005E7353" w:rsidP="00E21BCD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Słownie brutto :....................................................................</w:t>
      </w:r>
    </w:p>
    <w:p w14:paraId="1A1358BE" w14:textId="7BCDBA94" w:rsidR="00D56F4C" w:rsidRDefault="007A46A4" w:rsidP="00E21BC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</w:t>
      </w:r>
      <w:r w:rsidR="00D56F4C">
        <w:rPr>
          <w:rFonts w:ascii="Verdana" w:hAnsi="Verdana"/>
          <w:b/>
          <w:sz w:val="20"/>
          <w:szCs w:val="20"/>
        </w:rPr>
        <w:t xml:space="preserve"> tym:</w:t>
      </w:r>
    </w:p>
    <w:p w14:paraId="11473504" w14:textId="2ACF3995" w:rsidR="00D56F4C" w:rsidRDefault="00D56F4C" w:rsidP="00E21BC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brutto za etap I: …………………</w:t>
      </w:r>
      <w:r w:rsidR="007A46A4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PLN </w:t>
      </w:r>
      <w:r w:rsidRPr="007A46A4">
        <w:rPr>
          <w:rFonts w:ascii="Verdana" w:hAnsi="Verdana"/>
          <w:bCs/>
          <w:sz w:val="20"/>
          <w:szCs w:val="20"/>
        </w:rPr>
        <w:t>(nie mniej niż 85% wartości zamówienia brutto)</w:t>
      </w:r>
    </w:p>
    <w:p w14:paraId="7FF7876D" w14:textId="51589CE1" w:rsidR="00D56F4C" w:rsidRPr="00E21BCD" w:rsidRDefault="00D56F4C" w:rsidP="00E21BC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Cena brutto za etap II </w:t>
      </w:r>
      <w:r w:rsidR="007A46A4">
        <w:rPr>
          <w:rFonts w:ascii="Verdana" w:hAnsi="Verdana"/>
          <w:b/>
          <w:sz w:val="20"/>
          <w:szCs w:val="20"/>
        </w:rPr>
        <w:t xml:space="preserve">……………………… PLN </w:t>
      </w:r>
      <w:r w:rsidR="007A46A4">
        <w:rPr>
          <w:rFonts w:ascii="Verdana" w:hAnsi="Verdana"/>
          <w:bCs/>
          <w:sz w:val="20"/>
          <w:szCs w:val="20"/>
        </w:rPr>
        <w:t>(</w:t>
      </w:r>
      <w:r w:rsidR="007A46A4" w:rsidRPr="00212D2D">
        <w:rPr>
          <w:rFonts w:ascii="Verdana" w:hAnsi="Verdana"/>
          <w:bCs/>
          <w:sz w:val="20"/>
          <w:szCs w:val="20"/>
        </w:rPr>
        <w:t>NADZÓR AUTORSKI</w:t>
      </w:r>
      <w:r w:rsidR="007A46A4">
        <w:rPr>
          <w:rFonts w:ascii="Verdana" w:hAnsi="Verdana"/>
          <w:bCs/>
          <w:sz w:val="20"/>
          <w:szCs w:val="20"/>
        </w:rPr>
        <w:t>)</w:t>
      </w:r>
      <w:r w:rsidR="007A46A4" w:rsidRPr="00212D2D">
        <w:rPr>
          <w:rFonts w:ascii="Verdana" w:hAnsi="Verdana"/>
          <w:bCs/>
          <w:sz w:val="20"/>
          <w:szCs w:val="20"/>
        </w:rPr>
        <w:t>:</w:t>
      </w:r>
      <w:r w:rsidR="007A46A4" w:rsidRPr="004A274E">
        <w:rPr>
          <w:rFonts w:ascii="Verdana" w:hAnsi="Verdana"/>
          <w:b/>
          <w:sz w:val="20"/>
          <w:szCs w:val="20"/>
        </w:rPr>
        <w:t xml:space="preserve"> </w:t>
      </w:r>
      <w:r w:rsidR="007A46A4" w:rsidRPr="00212D2D">
        <w:rPr>
          <w:rFonts w:ascii="Verdana" w:hAnsi="Verdana"/>
          <w:bCs/>
          <w:sz w:val="20"/>
          <w:szCs w:val="20"/>
        </w:rPr>
        <w:t>ilość pobytów</w:t>
      </w:r>
      <w:r w:rsidR="007A46A4" w:rsidRPr="004A274E">
        <w:rPr>
          <w:rFonts w:ascii="Verdana" w:hAnsi="Verdana"/>
          <w:b/>
          <w:sz w:val="20"/>
          <w:szCs w:val="20"/>
        </w:rPr>
        <w:t xml:space="preserve"> </w:t>
      </w:r>
      <w:r w:rsidR="007A46A4">
        <w:rPr>
          <w:rFonts w:ascii="Verdana" w:hAnsi="Verdana"/>
          <w:b/>
          <w:sz w:val="20"/>
          <w:szCs w:val="20"/>
        </w:rPr>
        <w:t xml:space="preserve">30 </w:t>
      </w:r>
      <w:r w:rsidR="007A46A4" w:rsidRPr="004A274E">
        <w:rPr>
          <w:rFonts w:ascii="Verdana" w:hAnsi="Verdana"/>
          <w:b/>
          <w:sz w:val="20"/>
          <w:szCs w:val="20"/>
        </w:rPr>
        <w:t>x Stawka brutto za pobyt …</w:t>
      </w:r>
      <w:r w:rsidR="007A46A4">
        <w:rPr>
          <w:rFonts w:ascii="Verdana" w:hAnsi="Verdana"/>
          <w:b/>
          <w:sz w:val="20"/>
          <w:szCs w:val="20"/>
        </w:rPr>
        <w:t>……</w:t>
      </w:r>
      <w:r w:rsidR="007A46A4" w:rsidRPr="004A274E">
        <w:rPr>
          <w:rFonts w:ascii="Verdana" w:hAnsi="Verdana"/>
          <w:b/>
          <w:sz w:val="20"/>
          <w:szCs w:val="20"/>
        </w:rPr>
        <w:t>...      zł =  ………….. PLN</w:t>
      </w:r>
    </w:p>
    <w:p w14:paraId="1C8E48BD" w14:textId="77777777" w:rsidR="00D56F4C" w:rsidRDefault="00D56F4C" w:rsidP="00E21BCD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p w14:paraId="5B07B60B" w14:textId="3962C0E1" w:rsidR="005E7353" w:rsidRPr="00E21BCD" w:rsidRDefault="005E7353" w:rsidP="00E21BCD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Powyższa cena zawiera podatek VAT w wysokości .......... % tj.………………</w:t>
      </w:r>
      <w:r w:rsidR="00FE5480">
        <w:rPr>
          <w:rFonts w:ascii="Verdana" w:hAnsi="Verdana"/>
          <w:sz w:val="20"/>
          <w:szCs w:val="20"/>
        </w:rPr>
        <w:t xml:space="preserve"> </w:t>
      </w:r>
      <w:r w:rsidRPr="00E21BCD">
        <w:rPr>
          <w:rFonts w:ascii="Verdana" w:hAnsi="Verdana"/>
          <w:sz w:val="20"/>
          <w:szCs w:val="20"/>
        </w:rPr>
        <w:t>PLN</w:t>
      </w:r>
    </w:p>
    <w:p w14:paraId="1967FBEB" w14:textId="77777777" w:rsidR="00FE5480" w:rsidRDefault="00FE5480" w:rsidP="00E21BCD">
      <w:pPr>
        <w:rPr>
          <w:rFonts w:ascii="Verdana" w:hAnsi="Verdana"/>
          <w:b/>
          <w:sz w:val="20"/>
          <w:szCs w:val="20"/>
        </w:rPr>
      </w:pPr>
    </w:p>
    <w:p w14:paraId="47C98EE3" w14:textId="77777777" w:rsidR="00173FC2" w:rsidRDefault="005E7353" w:rsidP="00173FC2">
      <w:pPr>
        <w:tabs>
          <w:tab w:val="left" w:pos="708"/>
        </w:tabs>
        <w:ind w:left="426"/>
        <w:jc w:val="both"/>
        <w:outlineLvl w:val="1"/>
      </w:pPr>
      <w:r w:rsidRPr="00E21BCD">
        <w:rPr>
          <w:rFonts w:ascii="Verdana" w:hAnsi="Verdana"/>
          <w:b/>
          <w:sz w:val="20"/>
          <w:szCs w:val="20"/>
        </w:rPr>
        <w:t xml:space="preserve">Termin realizacji umowy: </w:t>
      </w:r>
      <w:r w:rsidR="00173FC2">
        <w:rPr>
          <w:rFonts w:ascii="Verdana" w:hAnsi="Verdana" w:cs="Verdana"/>
          <w:b/>
          <w:bCs/>
          <w:iCs/>
          <w:color w:val="000000"/>
          <w:sz w:val="18"/>
          <w:szCs w:val="18"/>
        </w:rPr>
        <w:t>do 24 miesięcy od daty zawarcia umowy, w tym:</w:t>
      </w:r>
    </w:p>
    <w:p w14:paraId="0DDDDF78" w14:textId="77777777" w:rsidR="00173FC2" w:rsidRDefault="00173FC2" w:rsidP="00173FC2">
      <w:pPr>
        <w:numPr>
          <w:ilvl w:val="0"/>
          <w:numId w:val="9"/>
        </w:numPr>
        <w:suppressAutoHyphens/>
        <w:contextualSpacing/>
        <w:jc w:val="both"/>
      </w:pPr>
      <w:r>
        <w:rPr>
          <w:rFonts w:ascii="Verdana" w:hAnsi="Verdana" w:cs="Verdana"/>
          <w:bCs/>
          <w:iCs/>
          <w:color w:val="000000"/>
          <w:sz w:val="18"/>
          <w:szCs w:val="18"/>
        </w:rPr>
        <w:t>Termin realizacji</w:t>
      </w:r>
      <w:r>
        <w:rPr>
          <w:rFonts w:ascii="Verdana" w:hAnsi="Verdana" w:cs="Verdana"/>
          <w:b/>
          <w:bCs/>
          <w:iCs/>
          <w:color w:val="000000"/>
          <w:sz w:val="18"/>
          <w:szCs w:val="18"/>
        </w:rPr>
        <w:t xml:space="preserve"> </w:t>
      </w:r>
      <w:r>
        <w:rPr>
          <w:rFonts w:ascii="Verdana" w:eastAsia="Calibri" w:hAnsi="Verdana" w:cs="Verdana"/>
          <w:sz w:val="18"/>
          <w:szCs w:val="18"/>
          <w:lang w:eastAsia="en-US"/>
        </w:rPr>
        <w:t xml:space="preserve">dla </w:t>
      </w:r>
      <w:bookmarkStart w:id="0" w:name="_Hlk166672986"/>
      <w:r>
        <w:rPr>
          <w:rFonts w:ascii="Verdana" w:eastAsia="Calibri" w:hAnsi="Verdana" w:cs="Verdana"/>
          <w:sz w:val="18"/>
          <w:szCs w:val="18"/>
          <w:lang w:eastAsia="en-US"/>
        </w:rPr>
        <w:t xml:space="preserve">Etapu I - </w:t>
      </w:r>
      <w:r>
        <w:rPr>
          <w:rFonts w:ascii="Verdana" w:eastAsia="Calibri" w:hAnsi="Verdana" w:cs="Verdana"/>
          <w:b/>
          <w:sz w:val="18"/>
          <w:szCs w:val="18"/>
          <w:lang w:eastAsia="en-US"/>
        </w:rPr>
        <w:t>do 6 miesięcy od daty zawarcia umowy</w:t>
      </w:r>
      <w:r>
        <w:rPr>
          <w:rFonts w:ascii="Verdana" w:eastAsia="Calibri" w:hAnsi="Verdana" w:cs="Verdana"/>
          <w:sz w:val="18"/>
          <w:szCs w:val="18"/>
          <w:lang w:eastAsia="en-US"/>
        </w:rPr>
        <w:t xml:space="preserve"> </w:t>
      </w:r>
      <w:bookmarkEnd w:id="0"/>
    </w:p>
    <w:p w14:paraId="2462764B" w14:textId="57DE7FE9" w:rsidR="005E7353" w:rsidRPr="00173FC2" w:rsidRDefault="00173FC2" w:rsidP="00173FC2">
      <w:pPr>
        <w:numPr>
          <w:ilvl w:val="0"/>
          <w:numId w:val="9"/>
        </w:numPr>
        <w:suppressAutoHyphens/>
        <w:contextualSpacing/>
        <w:jc w:val="both"/>
      </w:pPr>
      <w:r w:rsidRPr="00173FC2">
        <w:rPr>
          <w:rFonts w:ascii="Verdana" w:hAnsi="Verdana" w:cs="Verdana"/>
          <w:bCs/>
          <w:iCs/>
          <w:color w:val="000000"/>
          <w:sz w:val="18"/>
          <w:szCs w:val="18"/>
        </w:rPr>
        <w:t>Termin realizacji</w:t>
      </w:r>
      <w:r w:rsidRPr="00173FC2">
        <w:rPr>
          <w:rFonts w:ascii="Verdana" w:hAnsi="Verdana" w:cs="Verdana"/>
          <w:b/>
          <w:bCs/>
          <w:iCs/>
          <w:color w:val="000000"/>
          <w:sz w:val="18"/>
          <w:szCs w:val="18"/>
        </w:rPr>
        <w:t xml:space="preserve"> </w:t>
      </w:r>
      <w:r w:rsidRPr="00173FC2">
        <w:rPr>
          <w:rFonts w:ascii="Verdana" w:eastAsia="Calibri" w:hAnsi="Verdana" w:cs="Verdana"/>
          <w:sz w:val="18"/>
          <w:szCs w:val="18"/>
          <w:lang w:eastAsia="en-US"/>
        </w:rPr>
        <w:t>dla</w:t>
      </w:r>
      <w:r w:rsidRPr="00173FC2">
        <w:rPr>
          <w:rFonts w:ascii="Verdana" w:hAnsi="Verdana" w:cs="Verdana"/>
          <w:sz w:val="18"/>
          <w:szCs w:val="18"/>
        </w:rPr>
        <w:t xml:space="preserve"> Etapu II – </w:t>
      </w:r>
      <w:bookmarkStart w:id="1" w:name="_Hlk177460246"/>
      <w:r w:rsidRPr="00173FC2">
        <w:rPr>
          <w:rFonts w:ascii="Verdana" w:hAnsi="Verdana" w:cs="Verdana"/>
          <w:sz w:val="18"/>
          <w:szCs w:val="18"/>
        </w:rPr>
        <w:t xml:space="preserve">sukcesywnie w okresie przygotowania i realizacji robót budowlanych </w:t>
      </w:r>
      <w:bookmarkEnd w:id="1"/>
      <w:r w:rsidRPr="00173FC2">
        <w:rPr>
          <w:rFonts w:ascii="Verdana" w:hAnsi="Verdana" w:cs="Verdana"/>
          <w:sz w:val="18"/>
          <w:szCs w:val="18"/>
        </w:rPr>
        <w:t xml:space="preserve">jednak nie później niż </w:t>
      </w:r>
      <w:r w:rsidRPr="00173FC2">
        <w:rPr>
          <w:rFonts w:ascii="Verdana" w:hAnsi="Verdana" w:cs="Verdana"/>
          <w:b/>
          <w:sz w:val="18"/>
          <w:szCs w:val="18"/>
        </w:rPr>
        <w:t>do 24 miesięcy od daty zawarcia umowy</w:t>
      </w:r>
    </w:p>
    <w:p w14:paraId="2DE21750" w14:textId="77777777" w:rsidR="00D56F4C" w:rsidRDefault="00D56F4C" w:rsidP="00E21BCD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4993968A" w14:textId="77777777" w:rsidR="007A46A4" w:rsidRPr="004A274E" w:rsidRDefault="007A46A4" w:rsidP="007A46A4">
      <w:pPr>
        <w:shd w:val="clear" w:color="auto" w:fill="FFFFFF"/>
        <w:tabs>
          <w:tab w:val="left" w:leader="dot" w:pos="7522"/>
        </w:tabs>
        <w:ind w:left="5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Doświadczenie </w:t>
      </w:r>
      <w:r w:rsidRPr="00041551">
        <w:rPr>
          <w:rFonts w:ascii="Verdana" w:hAnsi="Verdana"/>
          <w:b/>
          <w:sz w:val="20"/>
          <w:szCs w:val="20"/>
        </w:rPr>
        <w:t xml:space="preserve">projektanta architekta, </w:t>
      </w:r>
      <w:r w:rsidRPr="007A46A4">
        <w:rPr>
          <w:rFonts w:ascii="Verdana" w:hAnsi="Verdana"/>
          <w:bCs/>
          <w:sz w:val="20"/>
          <w:szCs w:val="20"/>
          <w:u w:val="single"/>
        </w:rPr>
        <w:t>skierowanego przez Wykonawcę do realizacji zamówienia</w:t>
      </w:r>
      <w:r w:rsidRPr="007A46A4">
        <w:rPr>
          <w:rFonts w:ascii="Verdana" w:hAnsi="Verdana"/>
          <w:bCs/>
          <w:sz w:val="20"/>
          <w:szCs w:val="20"/>
        </w:rPr>
        <w:t xml:space="preserve"> – pełniącego funkcję kierownika zespołu projektowego:</w:t>
      </w:r>
      <w:r>
        <w:rPr>
          <w:rFonts w:ascii="Verdana" w:hAnsi="Verdana"/>
          <w:b/>
          <w:sz w:val="20"/>
          <w:szCs w:val="20"/>
        </w:rPr>
        <w:t xml:space="preserve"> </w:t>
      </w:r>
    </w:p>
    <w:p w14:paraId="3E02F62A" w14:textId="77777777" w:rsidR="007A46A4" w:rsidRDefault="007A46A4" w:rsidP="007A46A4">
      <w:pPr>
        <w:ind w:right="-47"/>
        <w:jc w:val="both"/>
        <w:rPr>
          <w:rFonts w:ascii="Verdana" w:hAnsi="Verdana"/>
          <w:sz w:val="20"/>
          <w:szCs w:val="20"/>
        </w:rPr>
      </w:pPr>
    </w:p>
    <w:p w14:paraId="12AA6E6B" w14:textId="77777777" w:rsidR="007A46A4" w:rsidRPr="007729EA" w:rsidRDefault="007A46A4" w:rsidP="007A46A4">
      <w:pPr>
        <w:ind w:right="-47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(Imię i </w:t>
      </w:r>
      <w:r w:rsidRPr="007729EA">
        <w:rPr>
          <w:rFonts w:ascii="Verdana" w:hAnsi="Verdana"/>
          <w:sz w:val="20"/>
          <w:szCs w:val="20"/>
        </w:rPr>
        <w:t>Nazwisko)</w:t>
      </w:r>
      <w:r w:rsidRPr="007729EA">
        <w:rPr>
          <w:rFonts w:ascii="Verdana" w:hAnsi="Verdana"/>
          <w:b/>
          <w:sz w:val="20"/>
          <w:szCs w:val="20"/>
        </w:rPr>
        <w:t xml:space="preserve"> - ……………………….…..: </w:t>
      </w:r>
    </w:p>
    <w:p w14:paraId="2F5ACB73" w14:textId="1541DB21" w:rsidR="007A46A4" w:rsidRPr="007729EA" w:rsidRDefault="007A46A4" w:rsidP="007A46A4">
      <w:pPr>
        <w:ind w:right="-47"/>
        <w:jc w:val="both"/>
        <w:rPr>
          <w:rFonts w:ascii="Verdana" w:hAnsi="Verdana"/>
          <w:b/>
          <w:sz w:val="20"/>
          <w:szCs w:val="20"/>
        </w:rPr>
      </w:pPr>
      <w:r w:rsidRPr="007729EA">
        <w:rPr>
          <w:rFonts w:ascii="Verdana" w:hAnsi="Verdana"/>
          <w:b/>
          <w:sz w:val="20"/>
          <w:szCs w:val="20"/>
        </w:rPr>
        <w:t xml:space="preserve">- ilość realizacji zgodnych z wymaganiami Zamawiającego:  </w:t>
      </w:r>
      <w:r w:rsidRPr="007729EA">
        <w:rPr>
          <w:rFonts w:ascii="Verdana" w:hAnsi="Verdana"/>
          <w:sz w:val="20"/>
          <w:szCs w:val="20"/>
        </w:rPr>
        <w:t>……..……….</w:t>
      </w:r>
      <w:r>
        <w:rPr>
          <w:rFonts w:ascii="Verdana" w:hAnsi="Verdana"/>
          <w:sz w:val="20"/>
          <w:szCs w:val="20"/>
        </w:rPr>
        <w:t xml:space="preserve"> </w:t>
      </w:r>
      <w:r w:rsidRPr="007A46A4"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493BC6AE" w14:textId="77777777" w:rsidR="007A46A4" w:rsidRDefault="007A46A4" w:rsidP="007A46A4">
      <w:pPr>
        <w:ind w:right="-47"/>
        <w:jc w:val="both"/>
        <w:rPr>
          <w:rFonts w:ascii="Verdana" w:hAnsi="Verdana"/>
          <w:sz w:val="20"/>
          <w:szCs w:val="20"/>
        </w:rPr>
      </w:pPr>
    </w:p>
    <w:p w14:paraId="7060E7AC" w14:textId="55A51906" w:rsidR="005E7353" w:rsidRPr="00E21BCD" w:rsidRDefault="005E7353" w:rsidP="00E21BC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b/>
          <w:sz w:val="20"/>
          <w:szCs w:val="20"/>
        </w:rPr>
        <w:t xml:space="preserve">Termin płatności: </w:t>
      </w:r>
      <w:r w:rsidRPr="00E21BCD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016BA72" w14:textId="77777777" w:rsidR="007A46A4" w:rsidRDefault="007A46A4" w:rsidP="007A46A4">
      <w:pPr>
        <w:jc w:val="both"/>
        <w:rPr>
          <w:rFonts w:ascii="Verdana" w:hAnsi="Verdana"/>
          <w:b/>
          <w:sz w:val="20"/>
          <w:szCs w:val="20"/>
        </w:rPr>
      </w:pPr>
    </w:p>
    <w:p w14:paraId="6EB47459" w14:textId="77777777" w:rsidR="007A46A4" w:rsidRDefault="007A46A4" w:rsidP="00E21BC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0BAD43D5" w14:textId="77777777" w:rsidR="007A46A4" w:rsidRDefault="007A46A4" w:rsidP="00E21BC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2E712C0C" w14:textId="77777777" w:rsidR="007A46A4" w:rsidRDefault="007A46A4" w:rsidP="00E21BC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73CFB6CB" w14:textId="77777777" w:rsidR="007A46A4" w:rsidRPr="00E21BCD" w:rsidRDefault="007A46A4" w:rsidP="00E21BC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55142ECB" w14:textId="77777777" w:rsidR="005E7353" w:rsidRPr="00E21BCD" w:rsidRDefault="005E7353" w:rsidP="00E21BCD">
      <w:pPr>
        <w:rPr>
          <w:rFonts w:ascii="Verdana" w:hAnsi="Verdana"/>
          <w:b/>
          <w:sz w:val="20"/>
          <w:szCs w:val="20"/>
          <w:u w:val="single"/>
        </w:rPr>
      </w:pPr>
      <w:r w:rsidRPr="00E21BCD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254009C" w14:textId="77777777" w:rsidR="005E7353" w:rsidRPr="00E21BCD" w:rsidRDefault="005E7353" w:rsidP="00E21BCD">
      <w:pPr>
        <w:numPr>
          <w:ilvl w:val="0"/>
          <w:numId w:val="1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E21BCD">
        <w:rPr>
          <w:rFonts w:ascii="Verdana" w:hAnsi="Verdana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E21BCD">
        <w:rPr>
          <w:rFonts w:ascii="Verdana" w:hAnsi="Verdana"/>
          <w:sz w:val="20"/>
          <w:szCs w:val="20"/>
        </w:rPr>
        <w:t xml:space="preserve"> </w:t>
      </w:r>
    </w:p>
    <w:p w14:paraId="6BA8127F" w14:textId="77777777" w:rsidR="005E7353" w:rsidRPr="00E21BCD" w:rsidRDefault="005E7353" w:rsidP="00E21BCD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jc w:val="both"/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  <w:lang w:eastAsia="ar-SA"/>
        </w:rPr>
        <w:t>Oświadczamy, że zapoznaliśmy się z postanowieniami umowy, określonymi w  SWZ</w:t>
      </w:r>
      <w:r w:rsidRPr="00E21BCD">
        <w:rPr>
          <w:rFonts w:ascii="Verdana" w:hAnsi="Verdana"/>
          <w:sz w:val="20"/>
          <w:szCs w:val="20"/>
          <w:lang w:eastAsia="ar-SA"/>
        </w:rPr>
        <w:br/>
        <w:t>i zobowiązujemy się, w przypadku wyboru naszej oferty, do zawarcia umowy zgodnej z niniejszą ofertą, na warunkach określonych w Specyfikacji Warunków Zamówienia, w miejscu i terminie wyznaczonym przez zamawiającego</w:t>
      </w:r>
      <w:r w:rsidRPr="00E21BCD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29DA8A53" w14:textId="77777777" w:rsidR="005E7353" w:rsidRPr="00E21BCD" w:rsidRDefault="005E7353" w:rsidP="00E21BCD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E21BCD"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 w:rsidRPr="00E21BCD">
        <w:rPr>
          <w:rFonts w:ascii="Verdana" w:hAnsi="Verdana"/>
          <w:b/>
          <w:sz w:val="20"/>
          <w:szCs w:val="20"/>
        </w:rPr>
        <w:t>*</w:t>
      </w:r>
    </w:p>
    <w:p w14:paraId="3FF96A32" w14:textId="77777777" w:rsidR="005E7353" w:rsidRPr="00E21BCD" w:rsidRDefault="005E7353" w:rsidP="00E21BCD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oświadczamy, że oferta została sporządzona na podstawie: SWZ,  a oferowana cena obejmuje cały zakres prac objętych przedmiotem zamówienia, które wykonamy zgodnie z zasadami obecnie obowiązującej wiedzy technicznej.</w:t>
      </w:r>
    </w:p>
    <w:p w14:paraId="5E6BC40C" w14:textId="77777777" w:rsidR="005E7353" w:rsidRPr="008E1213" w:rsidRDefault="005E7353" w:rsidP="00E21BC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Wykaz osób, przeznaczonych do realizacji zamówienia w ramach kryteriów oceny ofert:</w:t>
      </w:r>
    </w:p>
    <w:p w14:paraId="674CEFED" w14:textId="77777777" w:rsidR="005E7353" w:rsidRPr="008E1213" w:rsidRDefault="005E7353" w:rsidP="00E21BCD">
      <w:pPr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8E1213">
        <w:rPr>
          <w:rFonts w:ascii="Verdana" w:eastAsia="Calibri" w:hAnsi="Verdana"/>
          <w:b/>
          <w:sz w:val="20"/>
          <w:szCs w:val="20"/>
          <w:lang w:eastAsia="en-US"/>
        </w:rPr>
        <w:t xml:space="preserve">Wykaz doświadczenia projektanta architekta, </w:t>
      </w:r>
      <w:r w:rsidRPr="008E1213">
        <w:rPr>
          <w:rFonts w:ascii="Verdana" w:eastAsia="Calibri" w:hAnsi="Verdana"/>
          <w:b/>
          <w:sz w:val="20"/>
          <w:szCs w:val="20"/>
          <w:u w:val="single"/>
          <w:lang w:eastAsia="en-US"/>
        </w:rPr>
        <w:t>skierowanego przez Wykonawcę do realizacji zamówienia</w:t>
      </w:r>
      <w:r w:rsidRPr="008E1213">
        <w:rPr>
          <w:rFonts w:ascii="Verdana" w:eastAsia="Calibri" w:hAnsi="Verdana"/>
          <w:b/>
          <w:sz w:val="20"/>
          <w:szCs w:val="20"/>
          <w:lang w:eastAsia="en-US"/>
        </w:rPr>
        <w:t xml:space="preserve"> – pełniącego funkcję kierownika zespołu projektowego:</w:t>
      </w:r>
      <w:r w:rsidRPr="008E1213">
        <w:rPr>
          <w:rFonts w:ascii="Verdana" w:eastAsia="Calibri" w:hAnsi="Verdana"/>
          <w:sz w:val="20"/>
          <w:szCs w:val="20"/>
          <w:lang w:eastAsia="en-US"/>
        </w:rPr>
        <w:t xml:space="preserve"> Doświadczenie zawodowe projektanta architekta,</w:t>
      </w:r>
    </w:p>
    <w:p w14:paraId="0D9D42B3" w14:textId="77777777" w:rsidR="005E7353" w:rsidRPr="008E1213" w:rsidRDefault="005E7353" w:rsidP="00E21BCD">
      <w:pPr>
        <w:jc w:val="both"/>
        <w:rPr>
          <w:rFonts w:ascii="Verdana" w:eastAsia="Calibri" w:hAnsi="Verdana"/>
          <w:sz w:val="20"/>
          <w:szCs w:val="20"/>
          <w:lang w:eastAsia="en-US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418"/>
        <w:gridCol w:w="2126"/>
        <w:gridCol w:w="1559"/>
        <w:gridCol w:w="1276"/>
        <w:gridCol w:w="1417"/>
      </w:tblGrid>
      <w:tr w:rsidR="008E1213" w:rsidRPr="008E1213" w14:paraId="219E7405" w14:textId="77777777" w:rsidTr="00FE5480">
        <w:trPr>
          <w:trHeight w:val="106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0F059" w14:textId="397CC581" w:rsidR="005E7353" w:rsidRPr="008E1213" w:rsidRDefault="00B76647" w:rsidP="00E21BCD">
            <w:pPr>
              <w:jc w:val="center"/>
              <w:rPr>
                <w:rFonts w:ascii="Verdana" w:eastAsia="Calibri" w:hAnsi="Verdana"/>
                <w:sz w:val="14"/>
                <w:szCs w:val="14"/>
                <w:lang w:eastAsia="en-US"/>
              </w:rPr>
            </w:pPr>
            <w:r>
              <w:rPr>
                <w:rFonts w:ascii="Verdana" w:eastAsia="Calibri" w:hAnsi="Verdana"/>
                <w:sz w:val="14"/>
                <w:szCs w:val="14"/>
                <w:lang w:eastAsia="en-US"/>
              </w:rPr>
              <w:t xml:space="preserve">            </w:t>
            </w: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13517" w14:textId="77777777" w:rsidR="005E7353" w:rsidRPr="008E1213" w:rsidRDefault="005E7353" w:rsidP="00E21BCD">
            <w:pPr>
              <w:ind w:right="3047"/>
              <w:jc w:val="center"/>
              <w:rPr>
                <w:rFonts w:ascii="Verdana" w:eastAsia="Calibri" w:hAnsi="Verdana"/>
                <w:sz w:val="14"/>
                <w:szCs w:val="14"/>
                <w:lang w:eastAsia="en-US"/>
              </w:rPr>
            </w:pPr>
            <w:r w:rsidRPr="008E1213">
              <w:rPr>
                <w:rFonts w:ascii="Verdana" w:eastAsia="Calibri" w:hAnsi="Verdana"/>
                <w:sz w:val="14"/>
                <w:szCs w:val="14"/>
                <w:lang w:eastAsia="en-US"/>
              </w:rPr>
              <w:t xml:space="preserve">                                         </w:t>
            </w:r>
          </w:p>
        </w:tc>
      </w:tr>
      <w:tr w:rsidR="008E1213" w:rsidRPr="008E1213" w14:paraId="6D0216F9" w14:textId="77777777" w:rsidTr="00523205">
        <w:trPr>
          <w:trHeight w:val="728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5B44A" w14:textId="77777777" w:rsidR="005E7353" w:rsidRPr="008E1213" w:rsidRDefault="005E7353" w:rsidP="00E21BCD">
            <w:pPr>
              <w:rPr>
                <w:rFonts w:ascii="Verdana" w:hAnsi="Verdana"/>
                <w:bCs/>
                <w:sz w:val="14"/>
                <w:szCs w:val="14"/>
              </w:rPr>
            </w:pPr>
          </w:p>
          <w:p w14:paraId="5F7257DE" w14:textId="77777777" w:rsidR="005E7353" w:rsidRPr="008E1213" w:rsidRDefault="005E7353" w:rsidP="00E21BCD">
            <w:pPr>
              <w:rPr>
                <w:rFonts w:ascii="Verdana" w:hAnsi="Verdana"/>
                <w:bCs/>
                <w:sz w:val="14"/>
                <w:szCs w:val="14"/>
              </w:rPr>
            </w:pPr>
          </w:p>
          <w:p w14:paraId="40A1C973" w14:textId="77777777" w:rsidR="005E7353" w:rsidRPr="008E1213" w:rsidRDefault="005E7353" w:rsidP="00E21BCD">
            <w:pPr>
              <w:rPr>
                <w:rFonts w:ascii="Verdana" w:hAnsi="Verdana"/>
                <w:bCs/>
                <w:sz w:val="14"/>
                <w:szCs w:val="14"/>
              </w:rPr>
            </w:pPr>
            <w:r w:rsidRPr="008E1213">
              <w:rPr>
                <w:rFonts w:ascii="Verdana" w:hAnsi="Verdana"/>
                <w:bCs/>
                <w:sz w:val="14"/>
                <w:szCs w:val="14"/>
              </w:rPr>
              <w:t>…………………</w:t>
            </w:r>
          </w:p>
          <w:p w14:paraId="19BA068A" w14:textId="77777777" w:rsidR="005E7353" w:rsidRPr="008E1213" w:rsidRDefault="005E7353" w:rsidP="00E21BCD">
            <w:pPr>
              <w:rPr>
                <w:rFonts w:ascii="Verdana" w:hAnsi="Verdana"/>
                <w:bCs/>
                <w:sz w:val="14"/>
                <w:szCs w:val="14"/>
              </w:rPr>
            </w:pPr>
            <w:r w:rsidRPr="008E1213">
              <w:rPr>
                <w:rFonts w:ascii="Verdana" w:hAnsi="Verdana"/>
                <w:bCs/>
                <w:sz w:val="14"/>
                <w:szCs w:val="14"/>
              </w:rPr>
              <w:t>…………………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B8CF9" w14:textId="77777777" w:rsidR="007A46A4" w:rsidRPr="008E1213" w:rsidRDefault="005E7353" w:rsidP="00E21BCD">
            <w:pPr>
              <w:rPr>
                <w:rFonts w:ascii="Verdana" w:eastAsia="Calibri" w:hAnsi="Verdana"/>
                <w:bCs/>
                <w:sz w:val="14"/>
                <w:szCs w:val="14"/>
              </w:rPr>
            </w:pPr>
            <w:r w:rsidRPr="008E1213">
              <w:rPr>
                <w:rFonts w:ascii="Verdana" w:eastAsia="Calibri" w:hAnsi="Verdana"/>
                <w:bCs/>
                <w:sz w:val="14"/>
                <w:szCs w:val="14"/>
              </w:rPr>
              <w:t>Tytuł projektu</w:t>
            </w:r>
          </w:p>
          <w:p w14:paraId="109993BC" w14:textId="5DA5DD16" w:rsidR="005E7353" w:rsidRPr="008E1213" w:rsidRDefault="007A46A4" w:rsidP="00E21BCD">
            <w:pPr>
              <w:rPr>
                <w:rFonts w:ascii="Verdana" w:eastAsia="Calibri" w:hAnsi="Verdana"/>
                <w:bCs/>
                <w:sz w:val="14"/>
                <w:szCs w:val="14"/>
              </w:rPr>
            </w:pPr>
            <w:r w:rsidRPr="008E1213">
              <w:rPr>
                <w:rFonts w:ascii="Verdana" w:eastAsia="Calibri" w:hAnsi="Verdana"/>
                <w:bCs/>
                <w:sz w:val="14"/>
                <w:szCs w:val="14"/>
              </w:rPr>
              <w:t>Pełna nazwa</w:t>
            </w:r>
            <w:r w:rsidR="005E7353" w:rsidRPr="008E1213">
              <w:rPr>
                <w:rFonts w:ascii="Verdana" w:eastAsia="Calibri" w:hAnsi="Verdana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53E3A" w14:textId="05A1EE35" w:rsidR="005E7353" w:rsidRPr="008E1213" w:rsidRDefault="007A46A4" w:rsidP="00E21BCD">
            <w:pPr>
              <w:rPr>
                <w:rFonts w:ascii="Verdana" w:eastAsia="Calibri" w:hAnsi="Verdana"/>
                <w:bCs/>
                <w:sz w:val="14"/>
                <w:szCs w:val="14"/>
              </w:rPr>
            </w:pPr>
            <w:r w:rsidRPr="008E1213">
              <w:rPr>
                <w:rFonts w:ascii="Verdana" w:eastAsia="Calibri" w:hAnsi="Verdana"/>
                <w:bCs/>
                <w:sz w:val="14"/>
                <w:szCs w:val="14"/>
              </w:rPr>
              <w:t>Opis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13A59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4"/>
                <w:szCs w:val="14"/>
              </w:rPr>
            </w:pPr>
            <w:r w:rsidRPr="008E1213">
              <w:rPr>
                <w:rFonts w:ascii="Verdana" w:eastAsia="Calibri" w:hAnsi="Verdana"/>
                <w:bCs/>
                <w:sz w:val="14"/>
                <w:szCs w:val="14"/>
              </w:rPr>
              <w:t>Wartość</w:t>
            </w:r>
          </w:p>
          <w:p w14:paraId="045824CE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4"/>
                <w:szCs w:val="14"/>
              </w:rPr>
            </w:pPr>
            <w:r w:rsidRPr="008E1213">
              <w:rPr>
                <w:rFonts w:ascii="Verdana" w:eastAsia="Calibri" w:hAnsi="Verdana"/>
                <w:bCs/>
                <w:sz w:val="14"/>
                <w:szCs w:val="14"/>
              </w:rPr>
              <w:t>projektu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8965A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4"/>
                <w:szCs w:val="14"/>
              </w:rPr>
            </w:pPr>
            <w:r w:rsidRPr="008E1213">
              <w:rPr>
                <w:rFonts w:ascii="Verdana" w:eastAsia="Calibri" w:hAnsi="Verdana"/>
                <w:sz w:val="14"/>
                <w:szCs w:val="14"/>
                <w:lang w:eastAsia="en-US"/>
              </w:rPr>
              <w:t>Zakres wykonywanej czynności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CD848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4"/>
                <w:szCs w:val="14"/>
              </w:rPr>
            </w:pPr>
            <w:r w:rsidRPr="008E1213">
              <w:rPr>
                <w:rFonts w:ascii="Verdana" w:eastAsia="Calibri" w:hAnsi="Verdana"/>
                <w:bCs/>
                <w:sz w:val="14"/>
                <w:szCs w:val="14"/>
              </w:rPr>
              <w:t>Zamawiający</w:t>
            </w:r>
          </w:p>
        </w:tc>
      </w:tr>
      <w:tr w:rsidR="008E1213" w:rsidRPr="008E1213" w14:paraId="75E7FDDE" w14:textId="77777777" w:rsidTr="00523205">
        <w:trPr>
          <w:trHeight w:val="2024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83FFA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147C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CF34" w14:textId="27224E2E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8E1213">
              <w:rPr>
                <w:rFonts w:ascii="Verdana" w:eastAsia="Calibri" w:hAnsi="Verdana"/>
                <w:b/>
                <w:bCs/>
                <w:sz w:val="16"/>
                <w:szCs w:val="16"/>
              </w:rPr>
              <w:t xml:space="preserve">Projekt </w:t>
            </w:r>
            <w:r w:rsidR="00523205" w:rsidRPr="008E1213">
              <w:rPr>
                <w:rFonts w:ascii="Verdana" w:eastAsia="Calibri" w:hAnsi="Verdana" w:cs="Verdana"/>
                <w:b/>
                <w:bCs/>
                <w:iCs/>
                <w:sz w:val="16"/>
                <w:szCs w:val="16"/>
                <w:lang w:eastAsia="en-US"/>
              </w:rPr>
              <w:t>budowy</w:t>
            </w:r>
            <w:r w:rsidR="00523205"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 xml:space="preserve"> zabudowy wielorodzinnej, zamieszkania zbiorowego, biurowej lub budynków użyteczności publicznej</w:t>
            </w: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>, który obejmow</w:t>
            </w:r>
            <w:bookmarkStart w:id="2" w:name="_GoBack"/>
            <w:bookmarkEnd w:id="2"/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 xml:space="preserve">ał swoim zakresem branże </w:t>
            </w:r>
            <w:r w:rsidR="00523205"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08AAD23D" w14:textId="6A1DF1EE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TAK*/NIE*</w:t>
            </w:r>
          </w:p>
          <w:p w14:paraId="1C501726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4794CDFE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*niepotrzebne skreślić </w:t>
            </w:r>
          </w:p>
          <w:p w14:paraId="32AF642A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5F66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2932921D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141C3602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1950AB8B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>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1AB8B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74AEC83D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- projektant*</w:t>
            </w:r>
          </w:p>
          <w:p w14:paraId="7044B6B5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- sprawdzający *</w:t>
            </w:r>
          </w:p>
          <w:p w14:paraId="172222FC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13A4E050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*- niepotrzebne skreślić </w:t>
            </w:r>
          </w:p>
          <w:p w14:paraId="373E0A78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62247A47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3EA15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</w:tr>
      <w:tr w:rsidR="008E1213" w:rsidRPr="008E1213" w14:paraId="35418EAC" w14:textId="77777777" w:rsidTr="008E1213">
        <w:trPr>
          <w:trHeight w:val="41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33079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717D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662D9" w14:textId="77777777" w:rsidR="00523205" w:rsidRPr="008E1213" w:rsidRDefault="00523205" w:rsidP="00523205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8E1213">
              <w:rPr>
                <w:rFonts w:ascii="Verdana" w:eastAsia="Calibri" w:hAnsi="Verdana"/>
                <w:b/>
                <w:bCs/>
                <w:sz w:val="16"/>
                <w:szCs w:val="16"/>
              </w:rPr>
              <w:t xml:space="preserve">Projekt </w:t>
            </w:r>
            <w:r w:rsidRPr="008E1213">
              <w:rPr>
                <w:rFonts w:ascii="Verdana" w:eastAsia="Calibri" w:hAnsi="Verdana" w:cs="Verdana"/>
                <w:b/>
                <w:bCs/>
                <w:iCs/>
                <w:sz w:val="16"/>
                <w:szCs w:val="16"/>
                <w:lang w:eastAsia="en-US"/>
              </w:rPr>
              <w:t>budowy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 xml:space="preserve"> zabudowy wielorodzinnej, zamieszkania zbiorowego, biurowej lub budynków użyteczności publicznej</w:t>
            </w: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 xml:space="preserve">, który obejmował swoim zakresem branże 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781AF9CB" w14:textId="77777777" w:rsidR="00523205" w:rsidRPr="008E1213" w:rsidRDefault="00523205" w:rsidP="00523205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TAK*/NIE*</w:t>
            </w:r>
          </w:p>
          <w:p w14:paraId="3DEDCE37" w14:textId="77777777" w:rsidR="00523205" w:rsidRPr="008E1213" w:rsidRDefault="00523205" w:rsidP="00523205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670CFC5B" w14:textId="77777777" w:rsidR="00523205" w:rsidRPr="008E1213" w:rsidRDefault="00523205" w:rsidP="00523205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*niepotrzebne skreślić </w:t>
            </w:r>
          </w:p>
          <w:p w14:paraId="0BC32544" w14:textId="16B98CAC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95D92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430788E6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131BB7C0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2964EC36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9495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203EDE1D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26DBCB0A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59090391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49DAAFB6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- projektant*</w:t>
            </w:r>
          </w:p>
          <w:p w14:paraId="6593B161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- sprawdzający *</w:t>
            </w:r>
          </w:p>
          <w:p w14:paraId="6E08D564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63EF4088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*- niepotrzebne skreślić </w:t>
            </w:r>
          </w:p>
          <w:p w14:paraId="6C8B8E20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40D850F8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710F0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</w:tr>
      <w:tr w:rsidR="008E1213" w:rsidRPr="008E1213" w14:paraId="4B665DE2" w14:textId="77777777" w:rsidTr="00523205">
        <w:trPr>
          <w:trHeight w:val="2024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B1AE7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3CF28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98F8B" w14:textId="77777777" w:rsidR="00523205" w:rsidRPr="008E1213" w:rsidRDefault="00523205" w:rsidP="00523205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8E1213">
              <w:rPr>
                <w:rFonts w:ascii="Verdana" w:eastAsia="Calibri" w:hAnsi="Verdana"/>
                <w:b/>
                <w:bCs/>
                <w:sz w:val="16"/>
                <w:szCs w:val="16"/>
              </w:rPr>
              <w:t xml:space="preserve">Projekt </w:t>
            </w:r>
            <w:r w:rsidRPr="008E1213">
              <w:rPr>
                <w:rFonts w:ascii="Verdana" w:eastAsia="Calibri" w:hAnsi="Verdana" w:cs="Verdana"/>
                <w:b/>
                <w:bCs/>
                <w:iCs/>
                <w:sz w:val="16"/>
                <w:szCs w:val="16"/>
                <w:lang w:eastAsia="en-US"/>
              </w:rPr>
              <w:t>budowy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 xml:space="preserve"> zabudowy wielorodzinnej, zamieszkania zbiorowego, biurowej lub budynków użyteczności publicznej</w:t>
            </w: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 xml:space="preserve">, który obejmował swoim zakresem branże 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4F24B81D" w14:textId="77777777" w:rsidR="00523205" w:rsidRPr="008E1213" w:rsidRDefault="00523205" w:rsidP="00523205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TAK*/NIE*</w:t>
            </w:r>
          </w:p>
          <w:p w14:paraId="4EB80A99" w14:textId="77777777" w:rsidR="00523205" w:rsidRPr="008E1213" w:rsidRDefault="00523205" w:rsidP="00523205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057B762A" w14:textId="77777777" w:rsidR="00523205" w:rsidRPr="008E1213" w:rsidRDefault="00523205" w:rsidP="00523205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*niepotrzebne skreślić </w:t>
            </w:r>
          </w:p>
          <w:p w14:paraId="20125E8A" w14:textId="783A09DE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A461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4ECC0BAF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04E90887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7AF8CF3F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3633AA89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0CFA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7058D066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1A3FC361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1B37307D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2F4BF37E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0FC8F893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- projektant*</w:t>
            </w:r>
          </w:p>
          <w:p w14:paraId="2BF4E40A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- sprawdzający *</w:t>
            </w:r>
          </w:p>
          <w:p w14:paraId="6CDD15CB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7899F57E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*- niepotrzebne skreślić </w:t>
            </w:r>
          </w:p>
          <w:p w14:paraId="456BE094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569366B4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F888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</w:tr>
      <w:tr w:rsidR="008E1213" w:rsidRPr="008E1213" w14:paraId="4848CB11" w14:textId="77777777" w:rsidTr="00523205">
        <w:trPr>
          <w:trHeight w:val="2024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C9745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408B0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56015" w14:textId="77777777" w:rsidR="00523205" w:rsidRPr="008E1213" w:rsidRDefault="00523205" w:rsidP="00523205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8E1213">
              <w:rPr>
                <w:rFonts w:ascii="Verdana" w:eastAsia="Calibri" w:hAnsi="Verdana"/>
                <w:b/>
                <w:bCs/>
                <w:sz w:val="16"/>
                <w:szCs w:val="16"/>
              </w:rPr>
              <w:t xml:space="preserve">Projekt </w:t>
            </w:r>
            <w:r w:rsidRPr="008E1213">
              <w:rPr>
                <w:rFonts w:ascii="Verdana" w:eastAsia="Calibri" w:hAnsi="Verdana" w:cs="Verdana"/>
                <w:b/>
                <w:bCs/>
                <w:iCs/>
                <w:sz w:val="16"/>
                <w:szCs w:val="16"/>
                <w:lang w:eastAsia="en-US"/>
              </w:rPr>
              <w:t>budowy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 xml:space="preserve"> zabudowy wielorodzinnej, zamieszkania zbiorowego, biurowej lub budynków użyteczności publicznej</w:t>
            </w: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 xml:space="preserve">, który obejmował swoim zakresem branże 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00A3ED42" w14:textId="77777777" w:rsidR="00523205" w:rsidRPr="008E1213" w:rsidRDefault="00523205" w:rsidP="00523205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TAK*/NIE*</w:t>
            </w:r>
          </w:p>
          <w:p w14:paraId="2BD1B879" w14:textId="77777777" w:rsidR="00523205" w:rsidRPr="008E1213" w:rsidRDefault="00523205" w:rsidP="00523205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279EB5FA" w14:textId="77777777" w:rsidR="00523205" w:rsidRPr="008E1213" w:rsidRDefault="00523205" w:rsidP="00523205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*niepotrzebne skreślić </w:t>
            </w:r>
          </w:p>
          <w:p w14:paraId="74D6192E" w14:textId="6C70CFEB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EBFA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56B9AFCF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2C9A77CF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3CF31159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D524E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527B6568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62EE3646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67A5000E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4000171E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5E83A14E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7AD00B25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- projektant*</w:t>
            </w:r>
          </w:p>
          <w:p w14:paraId="1A48742B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- sprawdzający *</w:t>
            </w:r>
          </w:p>
          <w:p w14:paraId="689D547C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76BF0218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*- niepotrzebne skreślić </w:t>
            </w:r>
          </w:p>
          <w:p w14:paraId="18C045E3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5CFFC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</w:tr>
      <w:tr w:rsidR="008E1213" w:rsidRPr="008E1213" w14:paraId="5263DE5E" w14:textId="77777777" w:rsidTr="00523205">
        <w:trPr>
          <w:trHeight w:val="2024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320D2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EE35E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B0FB6" w14:textId="77777777" w:rsidR="00523205" w:rsidRPr="008E1213" w:rsidRDefault="00523205" w:rsidP="00523205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8E1213">
              <w:rPr>
                <w:rFonts w:ascii="Verdana" w:eastAsia="Calibri" w:hAnsi="Verdana"/>
                <w:b/>
                <w:bCs/>
                <w:sz w:val="16"/>
                <w:szCs w:val="16"/>
              </w:rPr>
              <w:t xml:space="preserve">Projekt </w:t>
            </w:r>
            <w:r w:rsidRPr="008E1213">
              <w:rPr>
                <w:rFonts w:ascii="Verdana" w:eastAsia="Calibri" w:hAnsi="Verdana" w:cs="Verdana"/>
                <w:b/>
                <w:bCs/>
                <w:iCs/>
                <w:sz w:val="16"/>
                <w:szCs w:val="16"/>
                <w:lang w:eastAsia="en-US"/>
              </w:rPr>
              <w:t>budowy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 xml:space="preserve"> zabudowy wielorodzinnej, zamieszkania zbiorowego, biurowej lub budynków użyteczności publicznej</w:t>
            </w: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 xml:space="preserve">, który obejmował swoim zakresem branże 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51768C19" w14:textId="77777777" w:rsidR="00523205" w:rsidRPr="008E1213" w:rsidRDefault="00523205" w:rsidP="00523205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TAK*/NIE*</w:t>
            </w:r>
          </w:p>
          <w:p w14:paraId="4BE98E79" w14:textId="77777777" w:rsidR="00523205" w:rsidRPr="008E1213" w:rsidRDefault="00523205" w:rsidP="00523205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5A0B874E" w14:textId="77777777" w:rsidR="00523205" w:rsidRPr="008E1213" w:rsidRDefault="00523205" w:rsidP="00523205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*niepotrzebne skreślić </w:t>
            </w:r>
          </w:p>
          <w:p w14:paraId="4BA35B1E" w14:textId="0EB809C2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6198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650BD9EF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12B49E3D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739AA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19DC0EBE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2A2E5CA7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4FA52D09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- projektant*</w:t>
            </w:r>
          </w:p>
          <w:p w14:paraId="0EBD9F38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- sprawdzający *</w:t>
            </w:r>
          </w:p>
          <w:p w14:paraId="1B91DEDE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461FB4FA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*- niepotrzebne skreślić </w:t>
            </w:r>
          </w:p>
          <w:p w14:paraId="496EBBDA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38297CA7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E012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</w:tr>
      <w:tr w:rsidR="005E7353" w:rsidRPr="008E1213" w14:paraId="7EB15322" w14:textId="77777777" w:rsidTr="00523205">
        <w:trPr>
          <w:trHeight w:val="1544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68F18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C687A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574F" w14:textId="77777777" w:rsidR="00523205" w:rsidRPr="008E1213" w:rsidRDefault="00523205" w:rsidP="00523205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8E1213">
              <w:rPr>
                <w:rFonts w:ascii="Verdana" w:eastAsia="Calibri" w:hAnsi="Verdana"/>
                <w:b/>
                <w:bCs/>
                <w:sz w:val="16"/>
                <w:szCs w:val="16"/>
              </w:rPr>
              <w:t xml:space="preserve">Projekt </w:t>
            </w:r>
            <w:r w:rsidRPr="008E1213">
              <w:rPr>
                <w:rFonts w:ascii="Verdana" w:eastAsia="Calibri" w:hAnsi="Verdana" w:cs="Verdana"/>
                <w:b/>
                <w:bCs/>
                <w:iCs/>
                <w:sz w:val="16"/>
                <w:szCs w:val="16"/>
                <w:lang w:eastAsia="en-US"/>
              </w:rPr>
              <w:t>budowy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 xml:space="preserve"> zabudowy wielorodzinnej, zamieszkania zbiorowego, biurowej lub budynków użyteczności publicznej</w:t>
            </w: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 xml:space="preserve">, który obejmował swoim zakresem branże </w:t>
            </w:r>
            <w:r w:rsidRPr="008E1213">
              <w:rPr>
                <w:rFonts w:ascii="Verdana" w:eastAsia="Calibri" w:hAnsi="Verdana" w:cs="Verdana"/>
                <w:bCs/>
                <w:iCs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06032B19" w14:textId="77777777" w:rsidR="00523205" w:rsidRPr="008E1213" w:rsidRDefault="00523205" w:rsidP="00523205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TAK*/NIE*</w:t>
            </w:r>
          </w:p>
          <w:p w14:paraId="429916CE" w14:textId="77777777" w:rsidR="00523205" w:rsidRPr="008E1213" w:rsidRDefault="00523205" w:rsidP="00523205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060CA392" w14:textId="77777777" w:rsidR="00523205" w:rsidRPr="008E1213" w:rsidRDefault="00523205" w:rsidP="00523205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*niepotrzebne skreślić </w:t>
            </w:r>
          </w:p>
          <w:p w14:paraId="056E671F" w14:textId="4913BD63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6D172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244E03AB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5FEF7755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  <w:r w:rsidRPr="008E1213">
              <w:rPr>
                <w:rFonts w:ascii="Verdana" w:eastAsia="Calibri" w:hAnsi="Verdana"/>
                <w:bCs/>
                <w:sz w:val="16"/>
                <w:szCs w:val="16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1EB46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2A6B856B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79EA1B0F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251CF4D7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62E9AB01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  <w:p w14:paraId="39522978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200DADD9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- projektant*</w:t>
            </w:r>
          </w:p>
          <w:p w14:paraId="47D31BB9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>- sprawdzający *</w:t>
            </w:r>
          </w:p>
          <w:p w14:paraId="08DB6366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6380F5B4" w14:textId="77777777" w:rsidR="005E7353" w:rsidRPr="008E1213" w:rsidRDefault="005E7353" w:rsidP="00E21BCD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8E1213">
              <w:rPr>
                <w:rFonts w:ascii="Verdana" w:hAnsi="Verdana"/>
                <w:bCs/>
                <w:sz w:val="16"/>
                <w:szCs w:val="16"/>
              </w:rPr>
              <w:t xml:space="preserve">*- niepotrzebne skreślić </w:t>
            </w:r>
          </w:p>
          <w:p w14:paraId="655ED653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1297D" w14:textId="77777777" w:rsidR="005E7353" w:rsidRPr="008E1213" w:rsidRDefault="005E7353" w:rsidP="00E21BCD">
            <w:pPr>
              <w:rPr>
                <w:rFonts w:ascii="Verdana" w:eastAsia="Calibri" w:hAnsi="Verdana"/>
                <w:bCs/>
                <w:sz w:val="16"/>
                <w:szCs w:val="16"/>
              </w:rPr>
            </w:pPr>
          </w:p>
        </w:tc>
      </w:tr>
    </w:tbl>
    <w:p w14:paraId="73CF3E6E" w14:textId="77777777" w:rsidR="005E7353" w:rsidRPr="008E1213" w:rsidRDefault="005E7353" w:rsidP="00E21BCD">
      <w:pPr>
        <w:tabs>
          <w:tab w:val="left" w:pos="2520"/>
          <w:tab w:val="left" w:pos="2586"/>
        </w:tabs>
        <w:rPr>
          <w:rFonts w:ascii="Verdana" w:hAnsi="Verdana"/>
          <w:sz w:val="20"/>
          <w:szCs w:val="20"/>
        </w:rPr>
      </w:pPr>
    </w:p>
    <w:p w14:paraId="709AF546" w14:textId="77777777" w:rsidR="005E7353" w:rsidRPr="00E21BCD" w:rsidRDefault="005E7353" w:rsidP="00E21BCD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8E1213">
        <w:rPr>
          <w:rFonts w:ascii="Verdana" w:hAnsi="Verdana"/>
          <w:bCs/>
          <w:iCs/>
          <w:sz w:val="20"/>
          <w:szCs w:val="20"/>
        </w:rPr>
        <w:t>Ośw</w:t>
      </w:r>
      <w:r w:rsidRPr="008E1213">
        <w:rPr>
          <w:rFonts w:ascii="Verdana" w:hAnsi="Verdana"/>
          <w:sz w:val="20"/>
          <w:szCs w:val="20"/>
        </w:rPr>
        <w:t>iadczam, że wypełniłem obowiązki</w:t>
      </w:r>
      <w:r w:rsidRPr="00E21BCD">
        <w:rPr>
          <w:rFonts w:ascii="Verdana" w:hAnsi="Verdana"/>
          <w:sz w:val="20"/>
          <w:szCs w:val="20"/>
        </w:rPr>
        <w:t xml:space="preserve">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3C06D41" w14:textId="77777777" w:rsidR="005E7353" w:rsidRPr="00FE5480" w:rsidRDefault="005E7353" w:rsidP="00E21BCD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FE5480">
        <w:rPr>
          <w:rFonts w:ascii="Verdana" w:hAnsi="Verdana"/>
          <w:sz w:val="16"/>
          <w:szCs w:val="16"/>
        </w:rPr>
        <w:lastRenderedPageBreak/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BFC9B" w14:textId="77777777" w:rsidR="005E7353" w:rsidRPr="00E21BCD" w:rsidRDefault="005E7353" w:rsidP="00E21BCD">
      <w:pPr>
        <w:pStyle w:val="NormalnyWeb"/>
        <w:ind w:left="142" w:hanging="142"/>
        <w:jc w:val="both"/>
        <w:rPr>
          <w:rFonts w:ascii="Verdana" w:hAnsi="Verdana"/>
          <w:sz w:val="20"/>
          <w:szCs w:val="20"/>
        </w:rPr>
      </w:pPr>
      <w:r w:rsidRPr="00FE5480">
        <w:rPr>
          <w:rFonts w:ascii="Verdana" w:hAnsi="Verdana"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A867D4F" w14:textId="77777777" w:rsidR="005E7353" w:rsidRPr="00E21BCD" w:rsidRDefault="005E7353" w:rsidP="00E21BCD">
      <w:pPr>
        <w:pStyle w:val="NormalnyWeb"/>
        <w:ind w:left="142" w:hanging="142"/>
        <w:jc w:val="both"/>
        <w:rPr>
          <w:rFonts w:ascii="Verdana" w:hAnsi="Verdana"/>
          <w:sz w:val="20"/>
          <w:szCs w:val="20"/>
        </w:rPr>
      </w:pPr>
    </w:p>
    <w:p w14:paraId="7A38018C" w14:textId="638CB6BE" w:rsidR="005E7353" w:rsidRPr="007A46A4" w:rsidRDefault="005E7353" w:rsidP="00E21BCD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7A46A4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7A46A4">
        <w:rPr>
          <w:rFonts w:ascii="Verdana" w:hAnsi="Verdana"/>
          <w:b/>
          <w:sz w:val="20"/>
          <w:szCs w:val="20"/>
        </w:rPr>
        <w:t>ppkt</w:t>
      </w:r>
      <w:proofErr w:type="spellEnd"/>
      <w:r w:rsidRPr="007A46A4">
        <w:rPr>
          <w:rFonts w:ascii="Verdana" w:hAnsi="Verdana"/>
          <w:b/>
          <w:sz w:val="20"/>
          <w:szCs w:val="20"/>
        </w:rPr>
        <w:t xml:space="preserve">  4 SWZ spełniamy osobiście/ powołujemy się na zasoby podmiotu trzeciego w następującym zakresie</w:t>
      </w:r>
      <w:r w:rsidRPr="007A46A4">
        <w:rPr>
          <w:rStyle w:val="Odwoanieprzypisudolnego"/>
          <w:rFonts w:ascii="Verdana" w:hAnsi="Verdana"/>
          <w:b/>
          <w:sz w:val="20"/>
          <w:szCs w:val="20"/>
        </w:rPr>
        <w:footnoteReference w:id="2"/>
      </w:r>
      <w:r w:rsidRPr="007A46A4">
        <w:rPr>
          <w:rFonts w:ascii="Verdana" w:hAnsi="Verdana"/>
          <w:b/>
          <w:sz w:val="20"/>
          <w:szCs w:val="20"/>
        </w:rPr>
        <w:t xml:space="preserve"> …………………………………</w:t>
      </w:r>
    </w:p>
    <w:p w14:paraId="51A05E0E" w14:textId="77777777" w:rsidR="005E7353" w:rsidRPr="00E21BCD" w:rsidRDefault="005E7353" w:rsidP="00E21BCD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5E7353" w:rsidRPr="00E21BCD" w14:paraId="40EEFBB4" w14:textId="77777777" w:rsidTr="005E735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0452537" w14:textId="77777777" w:rsidR="005E7353" w:rsidRPr="00E21BCD" w:rsidRDefault="005E7353" w:rsidP="00E21BC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21BCD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7B1788F" w14:textId="77777777" w:rsidR="005E7353" w:rsidRPr="00E21BCD" w:rsidRDefault="005E7353" w:rsidP="00E21BC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21BCD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7E6AEE05" w14:textId="77777777" w:rsidR="005E7353" w:rsidRPr="00E21BCD" w:rsidRDefault="005E7353" w:rsidP="00E21BC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21BCD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3A417B" w14:textId="77777777" w:rsidR="005E7353" w:rsidRPr="00E21BCD" w:rsidRDefault="005E7353" w:rsidP="00E21BC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21BCD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5E7353" w:rsidRPr="00E21BCD" w14:paraId="6F6FA051" w14:textId="77777777" w:rsidTr="005E735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3AF113" w14:textId="77777777" w:rsidR="005E7353" w:rsidRPr="00E21BCD" w:rsidRDefault="005E7353" w:rsidP="00E21BCD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F3F20B9" w14:textId="77777777" w:rsidR="005E7353" w:rsidRPr="00E21BCD" w:rsidRDefault="005E7353" w:rsidP="00E21BC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7233D" w14:textId="77777777" w:rsidR="005E7353" w:rsidRPr="00E21BCD" w:rsidRDefault="005E7353" w:rsidP="00E21BC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866365E" w14:textId="77777777" w:rsidR="005E7353" w:rsidRPr="007A46A4" w:rsidRDefault="005E7353" w:rsidP="00E21BCD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E21BCD">
        <w:rPr>
          <w:rFonts w:ascii="Verdana" w:hAnsi="Verdana"/>
          <w:b/>
          <w:sz w:val="20"/>
          <w:szCs w:val="20"/>
        </w:rPr>
        <w:t xml:space="preserve">Oświadczenie, w przypadku </w:t>
      </w:r>
      <w:r w:rsidRPr="00E21BCD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E21BCD">
        <w:rPr>
          <w:rFonts w:ascii="Verdana" w:hAnsi="Verdana"/>
          <w:sz w:val="20"/>
          <w:szCs w:val="20"/>
        </w:rPr>
        <w:t xml:space="preserve">zgodne z pkt </w:t>
      </w:r>
      <w:r w:rsidRPr="007A46A4">
        <w:rPr>
          <w:rFonts w:ascii="Verdana" w:hAnsi="Verdana"/>
          <w:sz w:val="20"/>
          <w:szCs w:val="20"/>
        </w:rPr>
        <w:t>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5E7353" w:rsidRPr="00E21BCD" w14:paraId="0F10C3FA" w14:textId="77777777" w:rsidTr="005E735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4408033" w14:textId="77777777" w:rsidR="005E7353" w:rsidRPr="00E21BCD" w:rsidRDefault="005E7353" w:rsidP="00E21BC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21BCD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9830C60" w14:textId="77777777" w:rsidR="005E7353" w:rsidRPr="00E21BCD" w:rsidRDefault="005E7353" w:rsidP="00E21BC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21BCD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7EB5C9" w14:textId="77777777" w:rsidR="005E7353" w:rsidRPr="00E21BCD" w:rsidRDefault="005E7353" w:rsidP="00E21BC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21BCD">
              <w:rPr>
                <w:rFonts w:ascii="Verdana" w:hAnsi="Verdana"/>
                <w:sz w:val="20"/>
                <w:szCs w:val="20"/>
              </w:rPr>
              <w:t xml:space="preserve">Usługa, dostawa (zakres), który wykonają poszczególni wykonawcy </w:t>
            </w:r>
          </w:p>
        </w:tc>
      </w:tr>
      <w:tr w:rsidR="005E7353" w:rsidRPr="00E21BCD" w14:paraId="7015221E" w14:textId="77777777" w:rsidTr="005E735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13B0D23" w14:textId="77777777" w:rsidR="005E7353" w:rsidRPr="00E21BCD" w:rsidRDefault="005E7353" w:rsidP="00E21BCD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E21BCD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173BDDA" w14:textId="77777777" w:rsidR="005E7353" w:rsidRPr="00E21BCD" w:rsidRDefault="005E7353" w:rsidP="00E21BC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70845" w14:textId="77777777" w:rsidR="005E7353" w:rsidRPr="00E21BCD" w:rsidRDefault="005E7353" w:rsidP="00E21BC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5E7353" w:rsidRPr="00E21BCD" w14:paraId="13BC60AA" w14:textId="77777777" w:rsidTr="005E735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5CADE31" w14:textId="77777777" w:rsidR="005E7353" w:rsidRPr="00E21BCD" w:rsidRDefault="005E7353" w:rsidP="00E21BCD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E21BCD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2BB0367" w14:textId="77777777" w:rsidR="005E7353" w:rsidRPr="00E21BCD" w:rsidRDefault="005E7353" w:rsidP="00E21BC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E34CC" w14:textId="77777777" w:rsidR="005E7353" w:rsidRPr="00E21BCD" w:rsidRDefault="005E7353" w:rsidP="00E21BC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CD5091D" w14:textId="77777777" w:rsidR="005E7353" w:rsidRPr="00E21BCD" w:rsidRDefault="005E7353" w:rsidP="00E21BCD">
      <w:pPr>
        <w:numPr>
          <w:ilvl w:val="0"/>
          <w:numId w:val="6"/>
        </w:numPr>
        <w:suppressAutoHyphens/>
        <w:ind w:hanging="357"/>
        <w:jc w:val="both"/>
        <w:rPr>
          <w:rFonts w:ascii="Verdana" w:hAnsi="Verdana"/>
          <w:sz w:val="20"/>
          <w:szCs w:val="20"/>
          <w:lang w:eastAsia="zh-CN"/>
        </w:rPr>
      </w:pPr>
      <w:r w:rsidRPr="00E21BCD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53CB6F95" w14:textId="77777777" w:rsidR="005E7353" w:rsidRPr="00E21BCD" w:rsidRDefault="005E7353" w:rsidP="00E21BCD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spacing w:before="0" w:after="0"/>
        <w:ind w:left="1080" w:hanging="357"/>
        <w:rPr>
          <w:rFonts w:ascii="Verdana" w:hAnsi="Verdana"/>
          <w:sz w:val="20"/>
          <w:szCs w:val="20"/>
        </w:rPr>
      </w:pPr>
      <w:r w:rsidRPr="00E21BCD">
        <w:rPr>
          <w:rFonts w:ascii="Verdana" w:hAnsi="Verdana" w:cs="Times New Roman"/>
          <w:sz w:val="20"/>
          <w:szCs w:val="20"/>
        </w:rPr>
        <w:tab/>
        <w:t>Imię i Nazwisko</w:t>
      </w:r>
      <w:r w:rsidRPr="00E21BCD">
        <w:rPr>
          <w:rFonts w:ascii="Verdana" w:hAnsi="Verdana" w:cs="Times New Roman"/>
          <w:sz w:val="20"/>
          <w:szCs w:val="20"/>
        </w:rPr>
        <w:tab/>
      </w:r>
      <w:r w:rsidRPr="00E21BCD">
        <w:rPr>
          <w:rFonts w:ascii="Verdana" w:hAnsi="Verdana" w:cs="Times New Roman"/>
          <w:sz w:val="20"/>
          <w:szCs w:val="20"/>
        </w:rPr>
        <w:tab/>
      </w:r>
      <w:r w:rsidRPr="00E21BCD">
        <w:rPr>
          <w:rFonts w:ascii="Verdana" w:hAnsi="Verdana" w:cs="Times New Roman"/>
          <w:sz w:val="20"/>
          <w:szCs w:val="20"/>
        </w:rPr>
        <w:tab/>
      </w:r>
      <w:r w:rsidRPr="00E21BCD">
        <w:rPr>
          <w:rFonts w:ascii="Verdana" w:hAnsi="Verdana" w:cs="Times New Roman"/>
          <w:sz w:val="20"/>
          <w:szCs w:val="20"/>
        </w:rPr>
        <w:tab/>
      </w:r>
      <w:r w:rsidRPr="00E21BCD">
        <w:rPr>
          <w:rFonts w:ascii="Verdana" w:hAnsi="Verdana" w:cs="Times New Roman"/>
          <w:sz w:val="20"/>
          <w:szCs w:val="20"/>
        </w:rPr>
        <w:tab/>
      </w:r>
      <w:r w:rsidRPr="00E21BCD">
        <w:rPr>
          <w:rFonts w:ascii="Verdana" w:hAnsi="Verdana" w:cs="Times New Roman"/>
          <w:sz w:val="20"/>
          <w:szCs w:val="20"/>
        </w:rPr>
        <w:tab/>
      </w:r>
      <w:r w:rsidRPr="00E21BCD">
        <w:rPr>
          <w:rFonts w:ascii="Verdana" w:hAnsi="Verdana" w:cs="Times New Roman"/>
          <w:sz w:val="20"/>
          <w:szCs w:val="20"/>
        </w:rPr>
        <w:tab/>
      </w:r>
    </w:p>
    <w:p w14:paraId="3E847CFF" w14:textId="77777777" w:rsidR="005E7353" w:rsidRPr="00E21BCD" w:rsidRDefault="005E7353" w:rsidP="00E21BCD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7BBC229E" w14:textId="77777777" w:rsidR="005E7353" w:rsidRPr="00E21BCD" w:rsidRDefault="005E7353" w:rsidP="00E21BCD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E21BCD">
        <w:rPr>
          <w:rFonts w:ascii="Verdana" w:hAnsi="Verdana"/>
          <w:sz w:val="20"/>
          <w:szCs w:val="20"/>
        </w:rPr>
        <w:tab/>
      </w:r>
      <w:r w:rsidRPr="00E21BCD">
        <w:rPr>
          <w:rFonts w:ascii="Verdana" w:hAnsi="Verdana"/>
          <w:sz w:val="20"/>
          <w:szCs w:val="20"/>
        </w:rPr>
        <w:tab/>
        <w:t xml:space="preserve"> </w:t>
      </w:r>
    </w:p>
    <w:p w14:paraId="7618CAAF" w14:textId="7D725FF2" w:rsidR="005E7353" w:rsidRPr="00FE5480" w:rsidRDefault="005E7353" w:rsidP="008665E2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FE5480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FE5480">
        <w:rPr>
          <w:rFonts w:ascii="Verdana" w:hAnsi="Verdana"/>
          <w:sz w:val="20"/>
          <w:szCs w:val="20"/>
        </w:rPr>
        <w:t>ych</w:t>
      </w:r>
      <w:proofErr w:type="spellEnd"/>
      <w:r w:rsidRPr="00FE5480">
        <w:rPr>
          <w:rFonts w:ascii="Verdana" w:hAnsi="Verdana"/>
          <w:sz w:val="20"/>
          <w:szCs w:val="20"/>
        </w:rPr>
        <w:t>) dokumentu(ów)</w:t>
      </w:r>
      <w:r w:rsidR="00FE5480">
        <w:rPr>
          <w:rFonts w:ascii="Verdana" w:hAnsi="Verdana"/>
          <w:sz w:val="20"/>
          <w:szCs w:val="20"/>
        </w:rPr>
        <w:t xml:space="preserve"> </w:t>
      </w:r>
      <w:r w:rsidRPr="00FE5480">
        <w:rPr>
          <w:rFonts w:ascii="Verdana" w:hAnsi="Verdana"/>
          <w:sz w:val="20"/>
          <w:szCs w:val="20"/>
        </w:rPr>
        <w:t>……………………...........................…… które dołączamy do oferty.</w:t>
      </w:r>
    </w:p>
    <w:p w14:paraId="3024806E" w14:textId="77777777" w:rsidR="005E7353" w:rsidRPr="00E21BCD" w:rsidRDefault="005E7353" w:rsidP="00E21BCD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załącznikami do niniejszej oferty są:</w:t>
      </w:r>
    </w:p>
    <w:p w14:paraId="035FC253" w14:textId="77777777" w:rsidR="005E7353" w:rsidRPr="00E21BCD" w:rsidRDefault="005E7353" w:rsidP="00E21BCD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0BAE8CC6" w14:textId="77777777" w:rsidR="005E7353" w:rsidRPr="00E21BCD" w:rsidRDefault="005E7353" w:rsidP="00E21BCD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425B3842" w14:textId="2FF4421E" w:rsidR="005E7353" w:rsidRPr="00E21BCD" w:rsidRDefault="005E7353" w:rsidP="00E21BCD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E21BCD">
        <w:rPr>
          <w:rFonts w:ascii="Verdana" w:hAnsi="Verdana"/>
          <w:sz w:val="20"/>
          <w:szCs w:val="20"/>
        </w:rPr>
        <w:t>..............................................................................</w:t>
      </w:r>
    </w:p>
    <w:p w14:paraId="0832EDB5" w14:textId="77777777" w:rsidR="00FE5480" w:rsidRDefault="00FE5480" w:rsidP="00E21BCD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sz w:val="20"/>
          <w:szCs w:val="20"/>
        </w:rPr>
      </w:pPr>
    </w:p>
    <w:p w14:paraId="408A1BE3" w14:textId="3B38AC33" w:rsidR="005E7353" w:rsidRPr="00E21BCD" w:rsidRDefault="005E7353" w:rsidP="00E21BCD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sz w:val="20"/>
          <w:szCs w:val="20"/>
        </w:rPr>
      </w:pPr>
      <w:r w:rsidRPr="00E21BCD">
        <w:rPr>
          <w:rFonts w:ascii="Verdana" w:hAnsi="Verdana"/>
          <w:bCs/>
          <w:i/>
          <w:iCs/>
          <w:sz w:val="20"/>
          <w:szCs w:val="20"/>
        </w:rPr>
        <w:t>Dokument należy sporządzić w postaci elektronicznej i podpisać kwalifikowanym</w:t>
      </w:r>
    </w:p>
    <w:p w14:paraId="0D5C9A20" w14:textId="77777777" w:rsidR="005E7353" w:rsidRPr="00E21BCD" w:rsidRDefault="005E7353" w:rsidP="00E21BCD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 w:rsidRPr="00E21BCD">
        <w:rPr>
          <w:rFonts w:ascii="Verdana" w:hAnsi="Verdana"/>
          <w:bCs/>
          <w:i/>
          <w:iCs/>
          <w:sz w:val="20"/>
          <w:szCs w:val="20"/>
        </w:rPr>
        <w:t>podpisem elektronicznym lub podpisem zaufanym lub podpisem osobistym.</w:t>
      </w:r>
    </w:p>
    <w:p w14:paraId="5A306974" w14:textId="77777777" w:rsidR="00FE545C" w:rsidRPr="00E21BCD" w:rsidRDefault="00FE545C" w:rsidP="00E21BCD">
      <w:pPr>
        <w:rPr>
          <w:rFonts w:ascii="Verdana" w:hAnsi="Verdana"/>
          <w:sz w:val="20"/>
          <w:szCs w:val="20"/>
        </w:rPr>
      </w:pPr>
    </w:p>
    <w:sectPr w:rsidR="00FE545C" w:rsidRPr="00E21BCD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CD6466" w14:textId="77777777" w:rsidR="00DC1FA6" w:rsidRDefault="00DC1FA6">
      <w:r>
        <w:separator/>
      </w:r>
    </w:p>
  </w:endnote>
  <w:endnote w:type="continuationSeparator" w:id="0">
    <w:p w14:paraId="2BE0BA74" w14:textId="77777777" w:rsidR="00DC1FA6" w:rsidRDefault="00DC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493B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17E9B2" w14:textId="77777777" w:rsidR="00DC1FA6" w:rsidRDefault="00DC1FA6">
      <w:r>
        <w:separator/>
      </w:r>
    </w:p>
  </w:footnote>
  <w:footnote w:type="continuationSeparator" w:id="0">
    <w:p w14:paraId="4AAF2B19" w14:textId="77777777" w:rsidR="00DC1FA6" w:rsidRDefault="00DC1FA6">
      <w:r>
        <w:continuationSeparator/>
      </w:r>
    </w:p>
  </w:footnote>
  <w:footnote w:id="1">
    <w:p w14:paraId="34917C1E" w14:textId="77777777" w:rsidR="005E7353" w:rsidRDefault="005E7353" w:rsidP="005E735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C53511B" w14:textId="77777777" w:rsidR="005E7353" w:rsidRDefault="005E7353" w:rsidP="005E735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3AC8672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D"/>
    <w:multiLevelType w:val="multilevel"/>
    <w:tmpl w:val="0000000D"/>
    <w:name w:val="WW8Num22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cs="Symbol"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00000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0CCE6E4A"/>
    <w:multiLevelType w:val="hybridMultilevel"/>
    <w:tmpl w:val="AB323D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D27410"/>
    <w:multiLevelType w:val="hybridMultilevel"/>
    <w:tmpl w:val="2C96F778"/>
    <w:lvl w:ilvl="0" w:tplc="5C988880">
      <w:start w:val="7"/>
      <w:numFmt w:val="decimal"/>
      <w:lvlText w:val="%1."/>
      <w:lvlJc w:val="left"/>
      <w:pPr>
        <w:ind w:left="720" w:hanging="360"/>
      </w:pPr>
      <w:rPr>
        <w:b w:val="0"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3"/>
  </w:num>
  <w:num w:numId="6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1FA6"/>
    <w:rsid w:val="00012286"/>
    <w:rsid w:val="00026911"/>
    <w:rsid w:val="00064347"/>
    <w:rsid w:val="000704FC"/>
    <w:rsid w:val="00070AB2"/>
    <w:rsid w:val="00071CCC"/>
    <w:rsid w:val="000B731D"/>
    <w:rsid w:val="000D6134"/>
    <w:rsid w:val="000E09C7"/>
    <w:rsid w:val="000F6589"/>
    <w:rsid w:val="00106636"/>
    <w:rsid w:val="00116EC6"/>
    <w:rsid w:val="00173FC2"/>
    <w:rsid w:val="001801DD"/>
    <w:rsid w:val="001D4612"/>
    <w:rsid w:val="00207E98"/>
    <w:rsid w:val="002723B0"/>
    <w:rsid w:val="00315A4A"/>
    <w:rsid w:val="004B7300"/>
    <w:rsid w:val="004C6753"/>
    <w:rsid w:val="00523205"/>
    <w:rsid w:val="00595C87"/>
    <w:rsid w:val="005D2C65"/>
    <w:rsid w:val="005E6D94"/>
    <w:rsid w:val="005E7353"/>
    <w:rsid w:val="0063384F"/>
    <w:rsid w:val="00643C6F"/>
    <w:rsid w:val="00646202"/>
    <w:rsid w:val="0065290F"/>
    <w:rsid w:val="006815F6"/>
    <w:rsid w:val="007748F0"/>
    <w:rsid w:val="007A4321"/>
    <w:rsid w:val="007A46A4"/>
    <w:rsid w:val="007F1E83"/>
    <w:rsid w:val="00833933"/>
    <w:rsid w:val="00853083"/>
    <w:rsid w:val="008B2F0C"/>
    <w:rsid w:val="008B4928"/>
    <w:rsid w:val="008D2AB8"/>
    <w:rsid w:val="008D6FF5"/>
    <w:rsid w:val="008E1213"/>
    <w:rsid w:val="008F1C66"/>
    <w:rsid w:val="00970FE4"/>
    <w:rsid w:val="00A0022B"/>
    <w:rsid w:val="00A346FE"/>
    <w:rsid w:val="00A47B4D"/>
    <w:rsid w:val="00A83018"/>
    <w:rsid w:val="00B76647"/>
    <w:rsid w:val="00B774DC"/>
    <w:rsid w:val="00C969A6"/>
    <w:rsid w:val="00CA7D36"/>
    <w:rsid w:val="00D24208"/>
    <w:rsid w:val="00D56F4C"/>
    <w:rsid w:val="00D60C38"/>
    <w:rsid w:val="00D66893"/>
    <w:rsid w:val="00D90ACB"/>
    <w:rsid w:val="00DC1500"/>
    <w:rsid w:val="00DC1FA6"/>
    <w:rsid w:val="00E21BCD"/>
    <w:rsid w:val="00E44371"/>
    <w:rsid w:val="00E949B0"/>
    <w:rsid w:val="00EC0BEA"/>
    <w:rsid w:val="00ED0A8A"/>
    <w:rsid w:val="00F00591"/>
    <w:rsid w:val="00F51688"/>
    <w:rsid w:val="00F53146"/>
    <w:rsid w:val="00F91018"/>
    <w:rsid w:val="00FA0F30"/>
    <w:rsid w:val="00FA51A4"/>
    <w:rsid w:val="00FE545C"/>
    <w:rsid w:val="00FE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BDE526"/>
  <w15:chartTrackingRefBased/>
  <w15:docId w15:val="{26B0944E-8E0C-43BE-81DA-4FCE62E56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E73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5E7353"/>
    <w:pPr>
      <w:suppressAutoHyphens/>
    </w:pPr>
    <w:rPr>
      <w:rFonts w:eastAsia="Calibri"/>
      <w:lang w:eastAsia="zh-CN"/>
    </w:rPr>
  </w:style>
  <w:style w:type="paragraph" w:styleId="Akapitzlist">
    <w:name w:val="List Paragraph"/>
    <w:basedOn w:val="Normalny"/>
    <w:uiPriority w:val="34"/>
    <w:qFormat/>
    <w:rsid w:val="005E73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CB607-F475-42D3-B249-17604AAB0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4</Pages>
  <Words>877</Words>
  <Characters>6799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Renata Rogowska-Kwas</cp:lastModifiedBy>
  <cp:revision>5</cp:revision>
  <cp:lastPrinted>2024-12-30T10:05:00Z</cp:lastPrinted>
  <dcterms:created xsi:type="dcterms:W3CDTF">2024-12-23T11:28:00Z</dcterms:created>
  <dcterms:modified xsi:type="dcterms:W3CDTF">2024-12-30T10:10:00Z</dcterms:modified>
</cp:coreProperties>
</file>