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1BDA4" w14:textId="57561B1C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60540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6300B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E524F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5C77F7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17164AE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C26BE8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A039ECD" w14:textId="77777777" w:rsidTr="004F10A0">
        <w:tc>
          <w:tcPr>
            <w:tcW w:w="2269" w:type="dxa"/>
            <w:shd w:val="clear" w:color="auto" w:fill="auto"/>
          </w:tcPr>
          <w:p w14:paraId="6567735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C0C2F2" w14:textId="77777777" w:rsidR="00A137C9" w:rsidRPr="00A2540E" w:rsidRDefault="00D5558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55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 całodobowych usług transportu sanitarnego  pacjentów , krwi i jej składników oraz awaryjnego transportu leków.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558B" w:rsidRPr="00A2540E" w14:paraId="7CE66D6D" w14:textId="77777777" w:rsidTr="007B35BF">
        <w:tc>
          <w:tcPr>
            <w:tcW w:w="2269" w:type="dxa"/>
            <w:shd w:val="clear" w:color="auto" w:fill="auto"/>
          </w:tcPr>
          <w:p w14:paraId="17EFCCA2" w14:textId="77777777" w:rsidR="00D5558B" w:rsidRPr="00A2540E" w:rsidRDefault="00D5558B" w:rsidP="007B35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8A1221" w14:textId="77777777" w:rsidR="00D5558B" w:rsidRPr="00A2540E" w:rsidRDefault="00D5558B" w:rsidP="007B35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55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SZP-271-41/24</w:t>
            </w:r>
          </w:p>
        </w:tc>
      </w:tr>
    </w:tbl>
    <w:p w14:paraId="2F00EEF4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1DBBFF6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5558B" w:rsidRPr="00D5558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660187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E481760" w14:textId="77777777" w:rsidTr="00A137C9">
        <w:tc>
          <w:tcPr>
            <w:tcW w:w="617" w:type="dxa"/>
            <w:shd w:val="clear" w:color="auto" w:fill="auto"/>
            <w:vAlign w:val="center"/>
          </w:tcPr>
          <w:p w14:paraId="5F9817E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8D9BE1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45DD1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8C1128F" w14:textId="77777777" w:rsidTr="00A137C9">
        <w:tc>
          <w:tcPr>
            <w:tcW w:w="617" w:type="dxa"/>
            <w:shd w:val="clear" w:color="auto" w:fill="auto"/>
            <w:vAlign w:val="center"/>
          </w:tcPr>
          <w:p w14:paraId="4EB5716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1CD3B3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966686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EDCECB7" w14:textId="77777777" w:rsidTr="00A137C9">
        <w:tc>
          <w:tcPr>
            <w:tcW w:w="617" w:type="dxa"/>
            <w:shd w:val="clear" w:color="auto" w:fill="auto"/>
            <w:vAlign w:val="center"/>
          </w:tcPr>
          <w:p w14:paraId="31F1E68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826403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E7AFA3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C71E3D2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5558B" w:rsidRPr="00D5558B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027345B" w14:textId="77777777" w:rsidTr="00A137C9">
        <w:tc>
          <w:tcPr>
            <w:tcW w:w="617" w:type="dxa"/>
            <w:shd w:val="clear" w:color="auto" w:fill="auto"/>
            <w:vAlign w:val="center"/>
          </w:tcPr>
          <w:p w14:paraId="683DEA1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A4A8FD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97CB48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F98D26F" w14:textId="77777777" w:rsidTr="00A137C9">
        <w:tc>
          <w:tcPr>
            <w:tcW w:w="617" w:type="dxa"/>
            <w:shd w:val="clear" w:color="auto" w:fill="auto"/>
            <w:vAlign w:val="center"/>
          </w:tcPr>
          <w:p w14:paraId="4B10443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A153AC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B7C035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CBB64BA" w14:textId="77777777" w:rsidTr="00A137C9">
        <w:tc>
          <w:tcPr>
            <w:tcW w:w="617" w:type="dxa"/>
            <w:shd w:val="clear" w:color="auto" w:fill="auto"/>
            <w:vAlign w:val="center"/>
          </w:tcPr>
          <w:p w14:paraId="34CDBE2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40478C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A99E38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C13F88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5314AE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CA7C28C" w14:textId="77777777" w:rsidTr="004F10A0">
        <w:tc>
          <w:tcPr>
            <w:tcW w:w="2660" w:type="dxa"/>
            <w:shd w:val="clear" w:color="auto" w:fill="auto"/>
          </w:tcPr>
          <w:p w14:paraId="7F1331D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6B1E3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E73884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14043F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7C46B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B1376A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5558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ADF5FB5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C39DE" w14:textId="77777777" w:rsidR="00937F7E" w:rsidRDefault="00937F7E" w:rsidP="00025386">
      <w:pPr>
        <w:spacing w:after="0" w:line="240" w:lineRule="auto"/>
      </w:pPr>
      <w:r>
        <w:separator/>
      </w:r>
    </w:p>
  </w:endnote>
  <w:endnote w:type="continuationSeparator" w:id="0">
    <w:p w14:paraId="35ED3730" w14:textId="77777777" w:rsidR="00937F7E" w:rsidRDefault="00937F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0E382" w14:textId="77777777" w:rsidR="00D5558B" w:rsidRDefault="00D555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FA54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64E2A4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C5581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D1FB8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7B986" w14:textId="77777777" w:rsidR="00D5558B" w:rsidRDefault="00D555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987C" w14:textId="77777777" w:rsidR="00937F7E" w:rsidRDefault="00937F7E" w:rsidP="00025386">
      <w:pPr>
        <w:spacing w:after="0" w:line="240" w:lineRule="auto"/>
      </w:pPr>
      <w:r>
        <w:separator/>
      </w:r>
    </w:p>
  </w:footnote>
  <w:footnote w:type="continuationSeparator" w:id="0">
    <w:p w14:paraId="5AF134A2" w14:textId="77777777" w:rsidR="00937F7E" w:rsidRDefault="00937F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E802C" w14:textId="77777777" w:rsidR="00D5558B" w:rsidRDefault="00D55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45FA" w14:textId="77777777" w:rsidR="00D5558B" w:rsidRDefault="00D55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82C95" w14:textId="77777777" w:rsidR="00D5558B" w:rsidRDefault="00D555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90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F7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37F7E"/>
    <w:rsid w:val="00A137C9"/>
    <w:rsid w:val="00A56A6F"/>
    <w:rsid w:val="00A60540"/>
    <w:rsid w:val="00A87380"/>
    <w:rsid w:val="00AF4E90"/>
    <w:rsid w:val="00AF7375"/>
    <w:rsid w:val="00B641BE"/>
    <w:rsid w:val="00B77707"/>
    <w:rsid w:val="00BE3BCE"/>
    <w:rsid w:val="00CB29AC"/>
    <w:rsid w:val="00D03170"/>
    <w:rsid w:val="00D5558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C738C"/>
  <w15:chartTrackingRefBased/>
  <w15:docId w15:val="{68240C9B-A302-4860-BF2E-C95D203D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2024-12-27T13:03:00Z</dcterms:created>
  <dcterms:modified xsi:type="dcterms:W3CDTF">2024-12-27T13:04:00Z</dcterms:modified>
</cp:coreProperties>
</file>