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A25D" w14:textId="7F064F6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16B07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77A5982" w14:textId="77777777" w:rsidTr="00D62E6E">
        <w:tc>
          <w:tcPr>
            <w:tcW w:w="2800" w:type="dxa"/>
            <w:shd w:val="clear" w:color="auto" w:fill="auto"/>
          </w:tcPr>
          <w:p w14:paraId="3BF2B41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F4665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07257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345A5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868188C" w14:textId="77777777" w:rsidTr="00D62E6E">
        <w:tc>
          <w:tcPr>
            <w:tcW w:w="2800" w:type="dxa"/>
            <w:shd w:val="clear" w:color="auto" w:fill="auto"/>
          </w:tcPr>
          <w:p w14:paraId="1BC8868D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DE9D2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3F910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AC55E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826AFC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0390" w:rsidRPr="00C14101" w14:paraId="61E328E2" w14:textId="77777777" w:rsidTr="0077059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4F11E5" w14:textId="77777777" w:rsidR="00820390" w:rsidRPr="00C14101" w:rsidRDefault="00820390" w:rsidP="0077059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E6E81EA" w14:textId="77777777" w:rsidR="00820390" w:rsidRPr="00C14101" w:rsidRDefault="00820390" w:rsidP="0077059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0390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07AD46F" w14:textId="77777777" w:rsidR="00820390" w:rsidRPr="00C14101" w:rsidRDefault="00820390" w:rsidP="007705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3348BC8" w14:textId="77777777" w:rsidR="00820390" w:rsidRPr="00C14101" w:rsidRDefault="00820390" w:rsidP="0077059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2A44CE7" w14:textId="77777777" w:rsidR="00BC121E" w:rsidRPr="00C14101" w:rsidRDefault="0082039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F8BF663" w14:textId="77777777" w:rsidTr="00D62E6E">
        <w:tc>
          <w:tcPr>
            <w:tcW w:w="2269" w:type="dxa"/>
            <w:shd w:val="clear" w:color="auto" w:fill="auto"/>
          </w:tcPr>
          <w:p w14:paraId="54271BD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643D2E" w14:textId="77777777" w:rsidR="00D62E6E" w:rsidRPr="00D62E6E" w:rsidRDefault="0082039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03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 całodobowych usług transportu sanitarnego  pacjentów , krwi i jej składników oraz awaryjnego transportu leków.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20390" w:rsidRPr="00D62E6E" w14:paraId="21525B65" w14:textId="77777777" w:rsidTr="0077059A">
        <w:tc>
          <w:tcPr>
            <w:tcW w:w="2269" w:type="dxa"/>
            <w:shd w:val="clear" w:color="auto" w:fill="auto"/>
          </w:tcPr>
          <w:p w14:paraId="4778045D" w14:textId="77777777" w:rsidR="00820390" w:rsidRPr="00D62E6E" w:rsidRDefault="00820390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4C39CD" w14:textId="77777777" w:rsidR="00820390" w:rsidRPr="00D62E6E" w:rsidRDefault="00820390" w:rsidP="007705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2039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SZP-271-41/24</w:t>
            </w:r>
          </w:p>
        </w:tc>
      </w:tr>
    </w:tbl>
    <w:p w14:paraId="6F88F713" w14:textId="77777777" w:rsidR="00BC121E" w:rsidRDefault="00820390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2039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47B7562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A3842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F531694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B4B62B7">
          <v:shape id="_x0000_i1031" type="#_x0000_t75" style="width:452.95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1960DD8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1A0CC9D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E0EC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8E2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7E5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1EFB09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B9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155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C5B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63BD0B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3F6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B12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0C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FC3709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7C36F2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F8D0A3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0CD6C9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606CDE9" w14:textId="77777777" w:rsidTr="00620E37">
        <w:tc>
          <w:tcPr>
            <w:tcW w:w="2660" w:type="dxa"/>
            <w:shd w:val="clear" w:color="auto" w:fill="auto"/>
          </w:tcPr>
          <w:p w14:paraId="33CAE44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9A5077D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1B1CEBA7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F8923B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B2BBFE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86CEE8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2039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E1657EE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AE32" w14:textId="77777777" w:rsidR="004D44BB" w:rsidRDefault="004D44BB">
      <w:r>
        <w:separator/>
      </w:r>
    </w:p>
  </w:endnote>
  <w:endnote w:type="continuationSeparator" w:id="0">
    <w:p w14:paraId="7BECB79B" w14:textId="77777777" w:rsidR="004D44BB" w:rsidRDefault="004D4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3F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CE693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34D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027DAE3" w14:textId="77777777" w:rsidR="009A4CD3" w:rsidRDefault="00B16B0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0B0AAB9">
        <v:line id="_x0000_s1025" style="position:absolute;left:0;text-align:left;z-index:251657728" from="-3.85pt,8.7pt" to="455.15pt,8.7pt"/>
      </w:pict>
    </w:r>
  </w:p>
  <w:p w14:paraId="540505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E89FC" w14:textId="77777777" w:rsidR="00820390" w:rsidRDefault="00820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8C815" w14:textId="77777777" w:rsidR="004D44BB" w:rsidRDefault="004D44BB">
      <w:r>
        <w:separator/>
      </w:r>
    </w:p>
  </w:footnote>
  <w:footnote w:type="continuationSeparator" w:id="0">
    <w:p w14:paraId="0D9D9740" w14:textId="77777777" w:rsidR="004D44BB" w:rsidRDefault="004D4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CB6CA" w14:textId="77777777" w:rsidR="00820390" w:rsidRDefault="00820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C792B" w14:textId="77777777" w:rsidR="00820390" w:rsidRDefault="00820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B33A5" w14:textId="77777777" w:rsidR="00820390" w:rsidRDefault="008203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2191928">
    <w:abstractNumId w:val="13"/>
  </w:num>
  <w:num w:numId="2" w16cid:durableId="1526096589">
    <w:abstractNumId w:val="0"/>
  </w:num>
  <w:num w:numId="3" w16cid:durableId="313922401">
    <w:abstractNumId w:val="11"/>
  </w:num>
  <w:num w:numId="4" w16cid:durableId="561528221">
    <w:abstractNumId w:val="8"/>
  </w:num>
  <w:num w:numId="5" w16cid:durableId="1596401109">
    <w:abstractNumId w:val="7"/>
  </w:num>
  <w:num w:numId="6" w16cid:durableId="359936155">
    <w:abstractNumId w:val="1"/>
  </w:num>
  <w:num w:numId="7" w16cid:durableId="1990162958">
    <w:abstractNumId w:val="6"/>
  </w:num>
  <w:num w:numId="8" w16cid:durableId="939796962">
    <w:abstractNumId w:val="3"/>
  </w:num>
  <w:num w:numId="9" w16cid:durableId="112477547">
    <w:abstractNumId w:val="2"/>
  </w:num>
  <w:num w:numId="10" w16cid:durableId="1561356903">
    <w:abstractNumId w:val="5"/>
  </w:num>
  <w:num w:numId="11" w16cid:durableId="1300573770">
    <w:abstractNumId w:val="10"/>
  </w:num>
  <w:num w:numId="12" w16cid:durableId="408163209">
    <w:abstractNumId w:val="4"/>
  </w:num>
  <w:num w:numId="13" w16cid:durableId="643315006">
    <w:abstractNumId w:val="9"/>
  </w:num>
  <w:num w:numId="14" w16cid:durableId="14517067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4B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4BB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0390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6B07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62624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E342F41"/>
  <w15:chartTrackingRefBased/>
  <w15:docId w15:val="{04A8658C-F591-4455-AB7D-CC4E5DAD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2024-12-17T08:06:00Z</dcterms:created>
  <dcterms:modified xsi:type="dcterms:W3CDTF">2024-12-23T12:04:00Z</dcterms:modified>
</cp:coreProperties>
</file>