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288ED" w14:textId="17837054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D2632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6BE9C08" w14:textId="77777777" w:rsidTr="00467CA2">
        <w:tc>
          <w:tcPr>
            <w:tcW w:w="2800" w:type="dxa"/>
            <w:shd w:val="clear" w:color="auto" w:fill="auto"/>
          </w:tcPr>
          <w:p w14:paraId="197BC29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E3FFA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D4893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A1802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4C18979" w14:textId="77777777" w:rsidTr="00467CA2">
        <w:tc>
          <w:tcPr>
            <w:tcW w:w="2800" w:type="dxa"/>
            <w:shd w:val="clear" w:color="auto" w:fill="auto"/>
          </w:tcPr>
          <w:p w14:paraId="1974B168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C695B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6B148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005B75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C3A512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777748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A093A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E4C7D8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CBF82B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67422" w:rsidRPr="00767422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11C6E7C" w14:textId="77777777" w:rsidTr="00467CA2">
        <w:tc>
          <w:tcPr>
            <w:tcW w:w="2269" w:type="dxa"/>
            <w:shd w:val="clear" w:color="auto" w:fill="auto"/>
          </w:tcPr>
          <w:p w14:paraId="1A068E8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97C2E5" w14:textId="77777777" w:rsidR="00D520D3" w:rsidRPr="00A2540E" w:rsidRDefault="0076742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74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 , krwi i jej składników oraz awaryjnego transportu leków.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7422" w:rsidRPr="00A2540E" w14:paraId="013EA139" w14:textId="77777777" w:rsidTr="0077059A">
        <w:tc>
          <w:tcPr>
            <w:tcW w:w="2269" w:type="dxa"/>
            <w:shd w:val="clear" w:color="auto" w:fill="auto"/>
          </w:tcPr>
          <w:p w14:paraId="7AC753B9" w14:textId="77777777" w:rsidR="00767422" w:rsidRPr="00A2540E" w:rsidRDefault="00767422" w:rsidP="007705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E3E7C0" w14:textId="77777777" w:rsidR="00767422" w:rsidRPr="00A2540E" w:rsidRDefault="00767422" w:rsidP="007705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74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SZP-271-41/24</w:t>
            </w:r>
          </w:p>
        </w:tc>
      </w:tr>
    </w:tbl>
    <w:p w14:paraId="5ABBAD78" w14:textId="77777777" w:rsidR="00DC652A" w:rsidRPr="00053927" w:rsidRDefault="0076742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CFAC36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B27913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7FC12B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663DC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95C286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F87951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F70909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C67D1E4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5EBD3F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330B201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E29BE7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27B7BA4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643422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D4EC570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31F934A7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065B1C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861E13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0E09FBE" w14:textId="77777777" w:rsidTr="00467CA2">
        <w:tc>
          <w:tcPr>
            <w:tcW w:w="2660" w:type="dxa"/>
            <w:shd w:val="clear" w:color="auto" w:fill="auto"/>
          </w:tcPr>
          <w:p w14:paraId="7E0A684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4F4F7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A7B8BC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66C29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F42E5F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7D959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6742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45D065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D64F9" w14:textId="77777777" w:rsidR="00624317" w:rsidRDefault="00624317" w:rsidP="00025386">
      <w:pPr>
        <w:spacing w:after="0" w:line="240" w:lineRule="auto"/>
      </w:pPr>
      <w:r>
        <w:separator/>
      </w:r>
    </w:p>
  </w:endnote>
  <w:endnote w:type="continuationSeparator" w:id="0">
    <w:p w14:paraId="71255873" w14:textId="77777777" w:rsidR="00624317" w:rsidRDefault="006243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9B920" w14:textId="77777777" w:rsidR="00767422" w:rsidRDefault="00767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A3519" w14:textId="77777777" w:rsidR="00025386" w:rsidRDefault="00ED2632" w:rsidP="00025386">
    <w:pPr>
      <w:pStyle w:val="Stopka"/>
      <w:tabs>
        <w:tab w:val="clear" w:pos="4536"/>
      </w:tabs>
      <w:jc w:val="center"/>
    </w:pPr>
    <w:r>
      <w:rPr>
        <w:noProof/>
      </w:rPr>
      <w:pict w14:anchorId="56E10F4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D3C3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5F22BB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90EF" w14:textId="77777777" w:rsidR="00767422" w:rsidRDefault="00767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98BBA" w14:textId="77777777" w:rsidR="00624317" w:rsidRDefault="00624317" w:rsidP="00025386">
      <w:pPr>
        <w:spacing w:after="0" w:line="240" w:lineRule="auto"/>
      </w:pPr>
      <w:r>
        <w:separator/>
      </w:r>
    </w:p>
  </w:footnote>
  <w:footnote w:type="continuationSeparator" w:id="0">
    <w:p w14:paraId="3B8576F2" w14:textId="77777777" w:rsidR="00624317" w:rsidRDefault="006243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1E32E" w14:textId="77777777" w:rsidR="00767422" w:rsidRDefault="00767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129E" w14:textId="77777777" w:rsidR="00767422" w:rsidRDefault="00767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59F91" w14:textId="77777777" w:rsidR="00767422" w:rsidRDefault="00767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84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31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24317"/>
    <w:rsid w:val="00657A47"/>
    <w:rsid w:val="0071340C"/>
    <w:rsid w:val="00745A44"/>
    <w:rsid w:val="007666D6"/>
    <w:rsid w:val="00767422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D2632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8FEC5"/>
  <w15:chartTrackingRefBased/>
  <w15:docId w15:val="{8CB30480-E27B-4B9B-94D5-8C1C27C5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2024-12-17T08:09:00Z</dcterms:created>
  <dcterms:modified xsi:type="dcterms:W3CDTF">2024-12-23T12:03:00Z</dcterms:modified>
</cp:coreProperties>
</file>