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EC0656" w14:textId="77777777" w:rsidR="00081D13" w:rsidRPr="002005C1" w:rsidRDefault="00DA559C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2005C1">
        <w:rPr>
          <w:sz w:val="20"/>
          <w:szCs w:val="20"/>
        </w:rPr>
        <w:t>Niepołomice</w:t>
      </w:r>
      <w:r w:rsidR="00081D13" w:rsidRPr="002005C1">
        <w:rPr>
          <w:sz w:val="20"/>
          <w:szCs w:val="20"/>
        </w:rPr>
        <w:t xml:space="preserve"> dnia: </w:t>
      </w:r>
      <w:r w:rsidRPr="002005C1">
        <w:rPr>
          <w:sz w:val="20"/>
          <w:szCs w:val="20"/>
        </w:rPr>
        <w:t>2024-12-30</w:t>
      </w:r>
    </w:p>
    <w:p w14:paraId="52BBECA7" w14:textId="77777777" w:rsidR="00081D13" w:rsidRPr="002005C1" w:rsidRDefault="00DA559C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2005C1">
        <w:rPr>
          <w:b/>
          <w:bCs/>
          <w:sz w:val="20"/>
          <w:szCs w:val="20"/>
        </w:rPr>
        <w:t>GMINA NIEPOŁOMICE</w:t>
      </w:r>
    </w:p>
    <w:p w14:paraId="0E72B397" w14:textId="77777777" w:rsidR="00081D13" w:rsidRPr="002005C1" w:rsidRDefault="00DA559C" w:rsidP="00081D13">
      <w:pPr>
        <w:spacing w:line="360" w:lineRule="auto"/>
        <w:ind w:right="3969"/>
        <w:rPr>
          <w:sz w:val="20"/>
          <w:szCs w:val="20"/>
        </w:rPr>
      </w:pPr>
      <w:r w:rsidRPr="002005C1">
        <w:rPr>
          <w:sz w:val="20"/>
          <w:szCs w:val="20"/>
        </w:rPr>
        <w:t>Pl. Zwycięstwa</w:t>
      </w:r>
      <w:r w:rsidR="00081D13" w:rsidRPr="002005C1">
        <w:rPr>
          <w:sz w:val="20"/>
          <w:szCs w:val="20"/>
        </w:rPr>
        <w:t xml:space="preserve"> </w:t>
      </w:r>
      <w:r w:rsidRPr="002005C1">
        <w:rPr>
          <w:sz w:val="20"/>
          <w:szCs w:val="20"/>
        </w:rPr>
        <w:t>13</w:t>
      </w:r>
    </w:p>
    <w:p w14:paraId="61605110" w14:textId="77777777" w:rsidR="00081D13" w:rsidRPr="002005C1" w:rsidRDefault="00DA559C" w:rsidP="00081D13">
      <w:pPr>
        <w:ind w:right="3969"/>
        <w:rPr>
          <w:sz w:val="20"/>
          <w:szCs w:val="20"/>
        </w:rPr>
      </w:pPr>
      <w:r w:rsidRPr="002005C1">
        <w:rPr>
          <w:sz w:val="20"/>
          <w:szCs w:val="20"/>
        </w:rPr>
        <w:t>32-005</w:t>
      </w:r>
      <w:r w:rsidR="00081D13" w:rsidRPr="002005C1">
        <w:rPr>
          <w:sz w:val="20"/>
          <w:szCs w:val="20"/>
        </w:rPr>
        <w:t xml:space="preserve"> </w:t>
      </w:r>
      <w:r w:rsidRPr="002005C1">
        <w:rPr>
          <w:sz w:val="20"/>
          <w:szCs w:val="20"/>
        </w:rPr>
        <w:t>Niepołomice</w:t>
      </w:r>
    </w:p>
    <w:p w14:paraId="03A1807C" w14:textId="77777777" w:rsidR="00081D13" w:rsidRPr="002005C1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cap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2005C1" w14:paraId="497F2E63" w14:textId="77777777" w:rsidTr="00C13EA9">
        <w:tc>
          <w:tcPr>
            <w:tcW w:w="10065" w:type="dxa"/>
            <w:shd w:val="clear" w:color="auto" w:fill="F2F2F2"/>
            <w:hideMark/>
          </w:tcPr>
          <w:p w14:paraId="65CAD08A" w14:textId="77777777" w:rsidR="00081D13" w:rsidRPr="002005C1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2005C1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30AF2084" w14:textId="77777777" w:rsidR="00081D13" w:rsidRPr="002005C1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2005C1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2F235BEA" w14:textId="77777777" w:rsidR="00081D13" w:rsidRPr="002005C1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7A89F293" w14:textId="77777777" w:rsidR="00081D13" w:rsidRPr="002005C1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2005C1">
        <w:rPr>
          <w:rFonts w:eastAsia="Calibri"/>
          <w:sz w:val="20"/>
          <w:szCs w:val="20"/>
          <w:lang w:eastAsia="en-US"/>
        </w:rPr>
        <w:t xml:space="preserve">Dotyczy </w:t>
      </w:r>
      <w:r w:rsidRPr="002005C1">
        <w:rPr>
          <w:sz w:val="20"/>
          <w:szCs w:val="20"/>
        </w:rPr>
        <w:t>postępowania o udzielenie zamówienia publicznego</w:t>
      </w:r>
      <w:r w:rsidRPr="002005C1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2005C1" w14:paraId="6004210A" w14:textId="77777777" w:rsidTr="00081D13">
        <w:tc>
          <w:tcPr>
            <w:tcW w:w="2269" w:type="dxa"/>
            <w:shd w:val="clear" w:color="auto" w:fill="auto"/>
          </w:tcPr>
          <w:p w14:paraId="192BF80D" w14:textId="77777777" w:rsidR="00081D13" w:rsidRPr="002005C1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2005C1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46D7CDEF" w14:textId="77777777" w:rsidR="00081D13" w:rsidRPr="002005C1" w:rsidRDefault="00DA559C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2005C1">
              <w:rPr>
                <w:bCs/>
                <w:sz w:val="20"/>
                <w:szCs w:val="20"/>
              </w:rPr>
              <w:t>Odbiór, transport i zagospodarowanie odpadów komunalnych z Punktów Selektywnego Zbierania Odpadów Komunalnych, zwanym dalej "PSZOK"</w:t>
            </w:r>
          </w:p>
        </w:tc>
      </w:tr>
      <w:tr w:rsidR="00DA559C" w:rsidRPr="002005C1" w14:paraId="5BCDC6D2" w14:textId="77777777" w:rsidTr="00F94649">
        <w:tc>
          <w:tcPr>
            <w:tcW w:w="2269" w:type="dxa"/>
            <w:shd w:val="clear" w:color="auto" w:fill="auto"/>
          </w:tcPr>
          <w:p w14:paraId="197466F5" w14:textId="77777777" w:rsidR="00DA559C" w:rsidRPr="002005C1" w:rsidRDefault="00DA559C" w:rsidP="00F9464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2005C1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219E952E" w14:textId="77777777" w:rsidR="00DA559C" w:rsidRPr="002005C1" w:rsidRDefault="00DA559C" w:rsidP="00F9464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2005C1">
              <w:rPr>
                <w:bCs/>
                <w:sz w:val="20"/>
                <w:szCs w:val="20"/>
              </w:rPr>
              <w:t>ZP.271.37.2024</w:t>
            </w:r>
          </w:p>
        </w:tc>
      </w:tr>
    </w:tbl>
    <w:p w14:paraId="00516094" w14:textId="77777777" w:rsidR="00081D13" w:rsidRPr="002005C1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4CF2ABA9" w14:textId="77777777" w:rsidR="00081D13" w:rsidRPr="002005C1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2005C1">
        <w:rPr>
          <w:sz w:val="20"/>
          <w:szCs w:val="20"/>
        </w:rPr>
        <w:t xml:space="preserve">Zamawiający, </w:t>
      </w:r>
      <w:r w:rsidR="00DA559C" w:rsidRPr="002005C1">
        <w:rPr>
          <w:b/>
          <w:sz w:val="20"/>
          <w:szCs w:val="20"/>
        </w:rPr>
        <w:t>GMINA NIEPOŁOMICE</w:t>
      </w:r>
      <w:r w:rsidRPr="002005C1">
        <w:rPr>
          <w:sz w:val="20"/>
          <w:szCs w:val="20"/>
        </w:rPr>
        <w:t xml:space="preserve">, działając na podstawie art. 253 </w:t>
      </w:r>
      <w:r w:rsidR="00A17CDB" w:rsidRPr="002005C1">
        <w:rPr>
          <w:sz w:val="20"/>
          <w:szCs w:val="20"/>
        </w:rPr>
        <w:t xml:space="preserve">ust. 1 pkt. 1 i </w:t>
      </w:r>
      <w:r w:rsidRPr="002005C1">
        <w:rPr>
          <w:sz w:val="20"/>
          <w:szCs w:val="20"/>
        </w:rPr>
        <w:t xml:space="preserve">ust. </w:t>
      </w:r>
      <w:r w:rsidR="00A17CDB" w:rsidRPr="002005C1">
        <w:rPr>
          <w:sz w:val="20"/>
          <w:szCs w:val="20"/>
        </w:rPr>
        <w:t>2</w:t>
      </w:r>
      <w:r w:rsidRPr="002005C1">
        <w:rPr>
          <w:sz w:val="20"/>
          <w:szCs w:val="20"/>
        </w:rPr>
        <w:t xml:space="preserve"> </w:t>
      </w:r>
      <w:r w:rsidR="00081D13" w:rsidRPr="002005C1">
        <w:rPr>
          <w:sz w:val="20"/>
          <w:szCs w:val="20"/>
        </w:rPr>
        <w:t xml:space="preserve">ustawy z dnia 11 września 2019r. Prawo zamówień publicznych </w:t>
      </w:r>
      <w:r w:rsidR="00DA559C" w:rsidRPr="002005C1">
        <w:rPr>
          <w:sz w:val="20"/>
          <w:szCs w:val="20"/>
        </w:rPr>
        <w:t>(</w:t>
      </w:r>
      <w:proofErr w:type="spellStart"/>
      <w:r w:rsidR="00DA559C" w:rsidRPr="002005C1">
        <w:rPr>
          <w:sz w:val="20"/>
          <w:szCs w:val="20"/>
        </w:rPr>
        <w:t>t.j</w:t>
      </w:r>
      <w:proofErr w:type="spellEnd"/>
      <w:r w:rsidR="00DA559C" w:rsidRPr="002005C1">
        <w:rPr>
          <w:sz w:val="20"/>
          <w:szCs w:val="20"/>
        </w:rPr>
        <w:t>. Dz. U. z 2024 poz. 1320)</w:t>
      </w:r>
      <w:r w:rsidR="00081D13" w:rsidRPr="002005C1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A559C" w:rsidRPr="002005C1" w14:paraId="69D51782" w14:textId="77777777" w:rsidTr="00F946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14B05E72" w14:textId="77777777" w:rsidR="00DA559C" w:rsidRPr="002005C1" w:rsidRDefault="00DA559C" w:rsidP="00F94649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proofErr w:type="spellStart"/>
            <w:r w:rsidRPr="002005C1">
              <w:rPr>
                <w:b/>
                <w:sz w:val="20"/>
                <w:szCs w:val="20"/>
              </w:rPr>
              <w:t>PreZero</w:t>
            </w:r>
            <w:proofErr w:type="spellEnd"/>
            <w:r w:rsidRPr="002005C1">
              <w:rPr>
                <w:b/>
                <w:sz w:val="20"/>
                <w:szCs w:val="20"/>
              </w:rPr>
              <w:t xml:space="preserve"> Małopolska Sp. z o.o.</w:t>
            </w:r>
          </w:p>
          <w:p w14:paraId="4D23FA6E" w14:textId="6A1D35C3" w:rsidR="00DA559C" w:rsidRPr="002005C1" w:rsidRDefault="002005C1" w:rsidP="00F94649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Pr="002005C1">
              <w:rPr>
                <w:bCs/>
                <w:sz w:val="20"/>
                <w:szCs w:val="20"/>
              </w:rPr>
              <w:t xml:space="preserve">Kosiarzy </w:t>
            </w:r>
            <w:r w:rsidR="00DA559C" w:rsidRPr="002005C1">
              <w:rPr>
                <w:bCs/>
                <w:sz w:val="20"/>
                <w:szCs w:val="20"/>
              </w:rPr>
              <w:t>5A</w:t>
            </w:r>
            <w:r w:rsidR="00DA559C" w:rsidRPr="002005C1">
              <w:rPr>
                <w:bCs/>
                <w:sz w:val="20"/>
                <w:szCs w:val="20"/>
              </w:rPr>
              <w:t xml:space="preserve"> </w:t>
            </w:r>
          </w:p>
          <w:p w14:paraId="784B1E95" w14:textId="77777777" w:rsidR="00DA559C" w:rsidRPr="002005C1" w:rsidRDefault="00DA559C" w:rsidP="00F94649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2005C1">
              <w:rPr>
                <w:bCs/>
                <w:sz w:val="20"/>
                <w:szCs w:val="20"/>
              </w:rPr>
              <w:t>30-731</w:t>
            </w:r>
            <w:r w:rsidRPr="002005C1">
              <w:rPr>
                <w:bCs/>
                <w:sz w:val="20"/>
                <w:szCs w:val="20"/>
              </w:rPr>
              <w:t xml:space="preserve"> </w:t>
            </w:r>
            <w:r w:rsidRPr="002005C1">
              <w:rPr>
                <w:bCs/>
                <w:sz w:val="20"/>
                <w:szCs w:val="20"/>
              </w:rPr>
              <w:t>Kraków</w:t>
            </w:r>
          </w:p>
          <w:p w14:paraId="74E1250C" w14:textId="77777777" w:rsidR="00DA559C" w:rsidRPr="002005C1" w:rsidRDefault="00DA559C" w:rsidP="00F94649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2005C1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2005C1">
              <w:rPr>
                <w:sz w:val="20"/>
                <w:szCs w:val="20"/>
              </w:rPr>
              <w:t xml:space="preserve"> </w:t>
            </w:r>
            <w:bookmarkEnd w:id="1"/>
            <w:r w:rsidRPr="002005C1">
              <w:rPr>
                <w:b/>
                <w:sz w:val="20"/>
                <w:szCs w:val="20"/>
              </w:rPr>
              <w:t>4 349 581.64 zł</w:t>
            </w:r>
            <w:r w:rsidRPr="002005C1">
              <w:rPr>
                <w:b/>
                <w:sz w:val="20"/>
                <w:szCs w:val="20"/>
              </w:rPr>
              <w:t xml:space="preserve"> brutto</w:t>
            </w:r>
            <w:r w:rsidRPr="002005C1">
              <w:rPr>
                <w:bCs/>
                <w:sz w:val="20"/>
                <w:szCs w:val="20"/>
              </w:rPr>
              <w:t>.</w:t>
            </w:r>
          </w:p>
          <w:p w14:paraId="7C57455A" w14:textId="77777777" w:rsidR="00DA559C" w:rsidRPr="002005C1" w:rsidRDefault="00DA559C" w:rsidP="00F94649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2005C1">
              <w:rPr>
                <w:color w:val="000000"/>
                <w:sz w:val="20"/>
                <w:szCs w:val="20"/>
              </w:rPr>
              <w:t>Uzasadnienie wyboru:</w:t>
            </w:r>
          </w:p>
          <w:p w14:paraId="3B0C819C" w14:textId="77777777" w:rsidR="00DA559C" w:rsidRPr="002005C1" w:rsidRDefault="00DA559C" w:rsidP="00F9464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2005C1">
              <w:rPr>
                <w:sz w:val="20"/>
                <w:szCs w:val="20"/>
              </w:rPr>
              <w:t>Została złożona jedna oferta. Oferta spełnia warunki postawione przez zamawiającego, a opisane w SWZ i Ogłoszeniu o zamówieniu.</w:t>
            </w:r>
          </w:p>
        </w:tc>
      </w:tr>
    </w:tbl>
    <w:p w14:paraId="2EF3CE43" w14:textId="77777777" w:rsidR="00081D13" w:rsidRPr="002005C1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2005C1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2005C1">
        <w:rPr>
          <w:color w:val="000000"/>
          <w:sz w:val="20"/>
          <w:szCs w:val="20"/>
        </w:rPr>
        <w:t>:</w:t>
      </w:r>
    </w:p>
    <w:tbl>
      <w:tblPr>
        <w:tblW w:w="101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5"/>
        <w:gridCol w:w="3074"/>
        <w:gridCol w:w="1228"/>
        <w:gridCol w:w="1844"/>
        <w:gridCol w:w="1446"/>
        <w:gridCol w:w="1446"/>
      </w:tblGrid>
      <w:tr w:rsidR="002005C1" w:rsidRPr="002005C1" w14:paraId="25234892" w14:textId="77777777" w:rsidTr="002005C1">
        <w:trPr>
          <w:trHeight w:val="523"/>
        </w:trPr>
        <w:tc>
          <w:tcPr>
            <w:tcW w:w="1085" w:type="dxa"/>
            <w:shd w:val="clear" w:color="auto" w:fill="F2F2F2"/>
            <w:vAlign w:val="center"/>
          </w:tcPr>
          <w:p w14:paraId="5A3CB9BA" w14:textId="77777777" w:rsidR="002005C1" w:rsidRPr="002005C1" w:rsidRDefault="002005C1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2005C1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074" w:type="dxa"/>
            <w:shd w:val="clear" w:color="auto" w:fill="F2F2F2"/>
            <w:vAlign w:val="center"/>
          </w:tcPr>
          <w:p w14:paraId="66AE0928" w14:textId="77777777" w:rsidR="002005C1" w:rsidRPr="002005C1" w:rsidRDefault="002005C1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005C1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228" w:type="dxa"/>
            <w:shd w:val="clear" w:color="auto" w:fill="F2F2F2"/>
            <w:vAlign w:val="center"/>
          </w:tcPr>
          <w:p w14:paraId="3DA235A6" w14:textId="77777777" w:rsidR="002005C1" w:rsidRPr="002005C1" w:rsidRDefault="002005C1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2005C1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44" w:type="dxa"/>
            <w:shd w:val="clear" w:color="auto" w:fill="F2F2F2"/>
            <w:vAlign w:val="center"/>
          </w:tcPr>
          <w:p w14:paraId="12F0ED49" w14:textId="77777777" w:rsidR="002005C1" w:rsidRPr="002005C1" w:rsidRDefault="002005C1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2005C1">
              <w:rPr>
                <w:rFonts w:ascii="Times New Roman" w:hAnsi="Times New Roman" w:cs="Times New Roman"/>
                <w:bCs/>
              </w:rPr>
              <w:t>Dysponowanie i realizowanie zamówienia przy użyciu (</w:t>
            </w:r>
            <w:proofErr w:type="spellStart"/>
            <w:r w:rsidRPr="002005C1">
              <w:rPr>
                <w:rFonts w:ascii="Times New Roman" w:hAnsi="Times New Roman" w:cs="Times New Roman"/>
                <w:bCs/>
              </w:rPr>
              <w:t>hakowców</w:t>
            </w:r>
            <w:proofErr w:type="spellEnd"/>
            <w:r w:rsidRPr="002005C1">
              <w:rPr>
                <w:rFonts w:ascii="Times New Roman" w:hAnsi="Times New Roman" w:cs="Times New Roman"/>
                <w:bCs/>
              </w:rPr>
              <w:t>) spełniających normę emisji spalin  min.  Euro 6</w:t>
            </w:r>
          </w:p>
        </w:tc>
        <w:tc>
          <w:tcPr>
            <w:tcW w:w="1446" w:type="dxa"/>
            <w:shd w:val="clear" w:color="auto" w:fill="F2F2F2"/>
            <w:vAlign w:val="center"/>
          </w:tcPr>
          <w:p w14:paraId="3FCBC40A" w14:textId="77777777" w:rsidR="002005C1" w:rsidRPr="002005C1" w:rsidRDefault="002005C1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2005C1">
              <w:rPr>
                <w:rFonts w:ascii="Times New Roman" w:hAnsi="Times New Roman" w:cs="Times New Roman"/>
                <w:bCs/>
              </w:rPr>
              <w:t>Odbiór i zagospodarowanie odpadów pochodzących z dzikich wysypisk</w:t>
            </w:r>
          </w:p>
        </w:tc>
        <w:tc>
          <w:tcPr>
            <w:tcW w:w="1446" w:type="dxa"/>
            <w:shd w:val="clear" w:color="auto" w:fill="F2F2F2"/>
            <w:vAlign w:val="center"/>
          </w:tcPr>
          <w:p w14:paraId="310197A4" w14:textId="77777777" w:rsidR="002005C1" w:rsidRPr="002005C1" w:rsidRDefault="002005C1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005C1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2005C1" w:rsidRPr="002005C1" w14:paraId="7D8EAE72" w14:textId="77777777" w:rsidTr="002005C1">
        <w:trPr>
          <w:trHeight w:val="1158"/>
        </w:trPr>
        <w:tc>
          <w:tcPr>
            <w:tcW w:w="1085" w:type="dxa"/>
            <w:vAlign w:val="center"/>
          </w:tcPr>
          <w:p w14:paraId="55A3C249" w14:textId="77777777" w:rsidR="002005C1" w:rsidRPr="002005C1" w:rsidRDefault="002005C1" w:rsidP="00F9464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005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74" w:type="dxa"/>
            <w:vAlign w:val="center"/>
          </w:tcPr>
          <w:p w14:paraId="06613BAC" w14:textId="5C1729CA" w:rsidR="002005C1" w:rsidRPr="002005C1" w:rsidRDefault="002005C1" w:rsidP="002005C1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2005C1">
              <w:rPr>
                <w:rFonts w:ascii="Times New Roman" w:hAnsi="Times New Roman" w:cs="Times New Roman"/>
                <w:b/>
              </w:rPr>
              <w:t>PreZero</w:t>
            </w:r>
            <w:proofErr w:type="spellEnd"/>
            <w:r w:rsidRPr="002005C1">
              <w:rPr>
                <w:rFonts w:ascii="Times New Roman" w:hAnsi="Times New Roman" w:cs="Times New Roman"/>
                <w:b/>
              </w:rPr>
              <w:t xml:space="preserve"> Małopolska Sp. z o.o.</w:t>
            </w:r>
          </w:p>
          <w:p w14:paraId="728744D1" w14:textId="3E6880D9" w:rsidR="002005C1" w:rsidRPr="002005C1" w:rsidRDefault="002005C1" w:rsidP="002005C1">
            <w:pPr>
              <w:spacing w:line="276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Ul. </w:t>
            </w:r>
            <w:r w:rsidRPr="002005C1">
              <w:rPr>
                <w:bCs/>
                <w:sz w:val="20"/>
                <w:szCs w:val="20"/>
              </w:rPr>
              <w:t xml:space="preserve">Kosiarzy 5A </w:t>
            </w:r>
          </w:p>
          <w:p w14:paraId="7C6729CA" w14:textId="77777777" w:rsidR="002005C1" w:rsidRPr="002005C1" w:rsidRDefault="002005C1" w:rsidP="00F94649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2005C1">
              <w:rPr>
                <w:rFonts w:ascii="Times New Roman" w:hAnsi="Times New Roman" w:cs="Times New Roman"/>
                <w:bCs/>
              </w:rPr>
              <w:t>30-731</w:t>
            </w:r>
            <w:r w:rsidRPr="002005C1">
              <w:rPr>
                <w:rFonts w:ascii="Times New Roman" w:hAnsi="Times New Roman" w:cs="Times New Roman"/>
                <w:bCs/>
              </w:rPr>
              <w:t xml:space="preserve"> </w:t>
            </w:r>
            <w:r w:rsidRPr="002005C1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1228" w:type="dxa"/>
            <w:vAlign w:val="center"/>
          </w:tcPr>
          <w:p w14:paraId="1CBB19E1" w14:textId="77777777" w:rsidR="002005C1" w:rsidRPr="002005C1" w:rsidRDefault="002005C1" w:rsidP="00F9464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005C1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44" w:type="dxa"/>
            <w:vAlign w:val="center"/>
          </w:tcPr>
          <w:p w14:paraId="50DC8B01" w14:textId="77777777" w:rsidR="002005C1" w:rsidRPr="002005C1" w:rsidRDefault="002005C1" w:rsidP="00F9464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005C1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446" w:type="dxa"/>
            <w:vAlign w:val="center"/>
          </w:tcPr>
          <w:p w14:paraId="37CD7D08" w14:textId="77777777" w:rsidR="002005C1" w:rsidRPr="002005C1" w:rsidRDefault="002005C1" w:rsidP="00F9464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005C1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446" w:type="dxa"/>
            <w:vAlign w:val="center"/>
          </w:tcPr>
          <w:p w14:paraId="60C841BC" w14:textId="77777777" w:rsidR="002005C1" w:rsidRPr="002005C1" w:rsidRDefault="002005C1" w:rsidP="00F9464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005C1">
              <w:rPr>
                <w:rFonts w:ascii="Times New Roman" w:hAnsi="Times New Roman" w:cs="Times New Roman"/>
              </w:rPr>
              <w:t xml:space="preserve">  100,00</w:t>
            </w:r>
          </w:p>
        </w:tc>
      </w:tr>
    </w:tbl>
    <w:p w14:paraId="65C753DB" w14:textId="77777777" w:rsidR="00E85D70" w:rsidRPr="002005C1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2AE8EFEC" w14:textId="77777777" w:rsidR="00F960D7" w:rsidRPr="002005C1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sectPr w:rsidR="00F960D7" w:rsidRPr="002005C1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1AD8E" w14:textId="77777777" w:rsidR="00575048" w:rsidRDefault="00575048">
      <w:r>
        <w:separator/>
      </w:r>
    </w:p>
  </w:endnote>
  <w:endnote w:type="continuationSeparator" w:id="0">
    <w:p w14:paraId="3A7C069C" w14:textId="77777777" w:rsidR="00575048" w:rsidRDefault="00575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7A79D" w14:textId="77777777" w:rsidR="00DA559C" w:rsidRDefault="00DA55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022CE" w14:textId="4A23ED82" w:rsidR="000C1E6F" w:rsidRPr="002005C1" w:rsidRDefault="000C1E6F" w:rsidP="002005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59538" w14:textId="77777777" w:rsidR="00DA559C" w:rsidRDefault="00DA55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1C443" w14:textId="77777777" w:rsidR="00575048" w:rsidRDefault="00575048">
      <w:r>
        <w:separator/>
      </w:r>
    </w:p>
  </w:footnote>
  <w:footnote w:type="continuationSeparator" w:id="0">
    <w:p w14:paraId="1D37812D" w14:textId="77777777" w:rsidR="00575048" w:rsidRDefault="005750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466C5" w14:textId="77777777" w:rsidR="00DA559C" w:rsidRDefault="00DA55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4BC1D" w14:textId="77777777" w:rsidR="00DA559C" w:rsidRDefault="00DA55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69005" w14:textId="77777777" w:rsidR="00DA559C" w:rsidRDefault="00DA55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5048"/>
    <w:rsid w:val="00005838"/>
    <w:rsid w:val="00022322"/>
    <w:rsid w:val="00042497"/>
    <w:rsid w:val="00081D13"/>
    <w:rsid w:val="000C1E6F"/>
    <w:rsid w:val="000E4E56"/>
    <w:rsid w:val="001A1468"/>
    <w:rsid w:val="001B7815"/>
    <w:rsid w:val="002005C1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5048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A559C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056AF4"/>
  <w15:chartTrackingRefBased/>
  <w15:docId w15:val="{74192E1C-E516-4754-945A-BB6E63D59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195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2024-12-30T11:27:00Z</cp:lastPrinted>
  <dcterms:created xsi:type="dcterms:W3CDTF">2024-12-30T11:27:00Z</dcterms:created>
  <dcterms:modified xsi:type="dcterms:W3CDTF">2024-12-30T11:27:00Z</dcterms:modified>
</cp:coreProperties>
</file>