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39E27" w14:textId="0620F913" w:rsidR="00025386" w:rsidRPr="00857E0D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857E0D">
        <w:rPr>
          <w:bCs/>
          <w:i w:val="0"/>
          <w:sz w:val="20"/>
        </w:rPr>
        <w:t xml:space="preserve">Załącznik nr </w:t>
      </w:r>
      <w:r w:rsidR="00857E0D" w:rsidRPr="00857E0D">
        <w:rPr>
          <w:bCs/>
          <w:i w:val="0"/>
          <w:sz w:val="20"/>
        </w:rPr>
        <w:t>4</w:t>
      </w:r>
      <w:r w:rsidR="007666D6" w:rsidRPr="00857E0D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857E0D" w14:paraId="62DD0056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57050D" w14:textId="77777777" w:rsidR="008D442B" w:rsidRPr="00857E0D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57E0D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7E69971D" w14:textId="77777777" w:rsidR="00053927" w:rsidRPr="00857E0D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57E0D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857E0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3D73A1C" w14:textId="77777777" w:rsidR="00053927" w:rsidRPr="00857E0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857E0D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857E0D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857E0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857E0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857E0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857E0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857E0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857E0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857E0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362DDF9" w14:textId="77777777" w:rsidR="00A137C9" w:rsidRPr="00857E0D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57E0D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857E0D" w14:paraId="16FFDE07" w14:textId="77777777" w:rsidTr="004F10A0">
        <w:tc>
          <w:tcPr>
            <w:tcW w:w="2269" w:type="dxa"/>
            <w:shd w:val="clear" w:color="auto" w:fill="auto"/>
          </w:tcPr>
          <w:p w14:paraId="12EA8788" w14:textId="77777777" w:rsidR="00A137C9" w:rsidRPr="00857E0D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57E0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5E195D" w14:textId="77777777" w:rsidR="00A137C9" w:rsidRPr="00857E0D" w:rsidRDefault="0085301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57E0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Budowa orlika przy Szkole na Jazach w  Niepołomicach</w:t>
            </w:r>
            <w:r w:rsidR="00A137C9" w:rsidRPr="00857E0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853010" w:rsidRPr="00857E0D" w14:paraId="1297132E" w14:textId="77777777" w:rsidTr="0062678F">
        <w:tc>
          <w:tcPr>
            <w:tcW w:w="2269" w:type="dxa"/>
            <w:shd w:val="clear" w:color="auto" w:fill="auto"/>
          </w:tcPr>
          <w:p w14:paraId="70F572D4" w14:textId="77777777" w:rsidR="00853010" w:rsidRPr="00857E0D" w:rsidRDefault="00853010" w:rsidP="0062678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57E0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432960" w14:textId="77777777" w:rsidR="00853010" w:rsidRPr="00857E0D" w:rsidRDefault="00853010" w:rsidP="0062678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57E0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ZP.271.48.2024</w:t>
            </w:r>
          </w:p>
        </w:tc>
      </w:tr>
    </w:tbl>
    <w:p w14:paraId="48C7943E" w14:textId="77777777" w:rsidR="00A137C9" w:rsidRPr="00857E0D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B8EE1C5" w14:textId="77777777" w:rsidR="003A486D" w:rsidRPr="00857E0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57E0D">
        <w:rPr>
          <w:rFonts w:ascii="Times New Roman" w:hAnsi="Times New Roman"/>
          <w:sz w:val="20"/>
          <w:szCs w:val="20"/>
        </w:rPr>
        <w:t xml:space="preserve">prowadzonego przez </w:t>
      </w:r>
      <w:r w:rsidR="00853010" w:rsidRPr="00857E0D">
        <w:rPr>
          <w:rFonts w:ascii="Times New Roman" w:hAnsi="Times New Roman"/>
          <w:b/>
          <w:sz w:val="20"/>
          <w:szCs w:val="20"/>
        </w:rPr>
        <w:t>GMINA NIEPOŁOMICE</w:t>
      </w:r>
      <w:r w:rsidRPr="00857E0D">
        <w:rPr>
          <w:rFonts w:ascii="Times New Roman" w:hAnsi="Times New Roman"/>
          <w:b/>
          <w:sz w:val="20"/>
          <w:szCs w:val="20"/>
        </w:rPr>
        <w:t>,</w:t>
      </w:r>
      <w:r w:rsidRPr="00857E0D">
        <w:rPr>
          <w:rFonts w:ascii="Times New Roman" w:hAnsi="Times New Roman"/>
          <w:sz w:val="20"/>
          <w:szCs w:val="20"/>
        </w:rPr>
        <w:t xml:space="preserve"> d</w:t>
      </w:r>
      <w:r w:rsidR="008D442B" w:rsidRPr="00857E0D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857E0D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857E0D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237814D7" w14:textId="77777777" w:rsidR="00A137C9" w:rsidRPr="00857E0D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857E0D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57E0D" w14:paraId="4C5C5F56" w14:textId="77777777" w:rsidTr="00A137C9">
        <w:tc>
          <w:tcPr>
            <w:tcW w:w="617" w:type="dxa"/>
            <w:shd w:val="clear" w:color="auto" w:fill="auto"/>
            <w:vAlign w:val="center"/>
          </w:tcPr>
          <w:p w14:paraId="50C44084" w14:textId="77777777" w:rsidR="003A486D" w:rsidRPr="00857E0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57E0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3EBDB93" w14:textId="77777777" w:rsidR="003A486D" w:rsidRPr="00857E0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57E0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857E0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57E0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5A536527" w14:textId="77777777" w:rsidR="003A486D" w:rsidRPr="00857E0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57E0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857E0D" w14:paraId="700DB83F" w14:textId="77777777" w:rsidTr="00A137C9">
        <w:tc>
          <w:tcPr>
            <w:tcW w:w="617" w:type="dxa"/>
            <w:shd w:val="clear" w:color="auto" w:fill="auto"/>
            <w:vAlign w:val="center"/>
          </w:tcPr>
          <w:p w14:paraId="0EC23BBD" w14:textId="77777777" w:rsidR="003A486D" w:rsidRPr="00857E0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57E0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C7A7ECD" w14:textId="77777777" w:rsidR="003A486D" w:rsidRPr="00857E0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25F60B5" w14:textId="77777777" w:rsidR="003A486D" w:rsidRPr="00857E0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857E0D" w14:paraId="55DF267A" w14:textId="77777777" w:rsidTr="00A137C9">
        <w:tc>
          <w:tcPr>
            <w:tcW w:w="617" w:type="dxa"/>
            <w:shd w:val="clear" w:color="auto" w:fill="auto"/>
            <w:vAlign w:val="center"/>
          </w:tcPr>
          <w:p w14:paraId="59624770" w14:textId="77777777" w:rsidR="003A486D" w:rsidRPr="00857E0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57E0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A5B8BF3" w14:textId="77777777" w:rsidR="003A486D" w:rsidRPr="00857E0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514B136" w14:textId="77777777" w:rsidR="003A486D" w:rsidRPr="00857E0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CD4098F" w14:textId="77777777" w:rsidR="00DC652A" w:rsidRPr="00857E0D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857E0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857E0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857E0D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857E0D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853010" w:rsidRPr="00857E0D">
        <w:rPr>
          <w:rFonts w:ascii="Times New Roman" w:hAnsi="Times New Roman"/>
          <w:sz w:val="20"/>
          <w:szCs w:val="20"/>
        </w:rPr>
        <w:t>(</w:t>
      </w:r>
      <w:proofErr w:type="spellStart"/>
      <w:r w:rsidR="00853010" w:rsidRPr="00857E0D">
        <w:rPr>
          <w:rFonts w:ascii="Times New Roman" w:hAnsi="Times New Roman"/>
          <w:sz w:val="20"/>
          <w:szCs w:val="20"/>
        </w:rPr>
        <w:t>t.j</w:t>
      </w:r>
      <w:proofErr w:type="spellEnd"/>
      <w:r w:rsidR="00853010" w:rsidRPr="00857E0D">
        <w:rPr>
          <w:rFonts w:ascii="Times New Roman" w:hAnsi="Times New Roman"/>
          <w:sz w:val="20"/>
          <w:szCs w:val="20"/>
        </w:rPr>
        <w:t>. Dz. U. z 2024 poz. 1320)</w:t>
      </w:r>
      <w:r w:rsidRPr="00857E0D">
        <w:rPr>
          <w:rFonts w:ascii="Times New Roman" w:hAnsi="Times New Roman"/>
          <w:sz w:val="20"/>
          <w:szCs w:val="20"/>
        </w:rPr>
        <w:t>, że w ramach zamówienia</w:t>
      </w:r>
      <w:r w:rsidR="00A137C9" w:rsidRPr="00857E0D">
        <w:rPr>
          <w:rFonts w:ascii="Times New Roman" w:hAnsi="Times New Roman"/>
          <w:sz w:val="20"/>
          <w:szCs w:val="20"/>
        </w:rPr>
        <w:t>,</w:t>
      </w:r>
      <w:r w:rsidR="00A137C9" w:rsidRPr="00857E0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57E0D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857E0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57E0D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857E0D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857E0D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857E0D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857E0D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857E0D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57E0D" w14:paraId="65DF7B26" w14:textId="77777777" w:rsidTr="00A137C9">
        <w:tc>
          <w:tcPr>
            <w:tcW w:w="617" w:type="dxa"/>
            <w:shd w:val="clear" w:color="auto" w:fill="auto"/>
            <w:vAlign w:val="center"/>
          </w:tcPr>
          <w:p w14:paraId="1D7F9ABA" w14:textId="77777777" w:rsidR="00B641BE" w:rsidRPr="00857E0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57E0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435F9B13" w14:textId="77777777" w:rsidR="00B641BE" w:rsidRPr="00857E0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57E0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5CD0902" w14:textId="77777777" w:rsidR="00B641BE" w:rsidRPr="00857E0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57E0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857E0D" w14:paraId="655173D3" w14:textId="77777777" w:rsidTr="00A137C9">
        <w:tc>
          <w:tcPr>
            <w:tcW w:w="617" w:type="dxa"/>
            <w:shd w:val="clear" w:color="auto" w:fill="auto"/>
            <w:vAlign w:val="center"/>
          </w:tcPr>
          <w:p w14:paraId="49845073" w14:textId="77777777" w:rsidR="00B641BE" w:rsidRPr="00857E0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57E0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40F17FA" w14:textId="77777777" w:rsidR="00B641BE" w:rsidRPr="00857E0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217C79D" w14:textId="77777777" w:rsidR="00B641BE" w:rsidRPr="00857E0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857E0D" w14:paraId="00A48081" w14:textId="77777777" w:rsidTr="00A137C9">
        <w:tc>
          <w:tcPr>
            <w:tcW w:w="617" w:type="dxa"/>
            <w:shd w:val="clear" w:color="auto" w:fill="auto"/>
            <w:vAlign w:val="center"/>
          </w:tcPr>
          <w:p w14:paraId="00D562CA" w14:textId="77777777" w:rsidR="00B641BE" w:rsidRPr="00857E0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57E0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53B908A" w14:textId="77777777" w:rsidR="00B641BE" w:rsidRPr="00857E0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924B79B" w14:textId="77777777" w:rsidR="00B641BE" w:rsidRPr="00857E0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1E27FC3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2F33E75" w14:textId="77777777" w:rsidR="00857E0D" w:rsidRDefault="00857E0D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2D6F6A5" w14:textId="34D14095" w:rsidR="00857E0D" w:rsidRPr="00857E0D" w:rsidRDefault="00857E0D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857E0D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294C2217" w14:textId="77777777" w:rsidR="007A2C38" w:rsidRPr="00857E0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57E0D" w14:paraId="572F5AFF" w14:textId="77777777" w:rsidTr="004F10A0">
        <w:tc>
          <w:tcPr>
            <w:tcW w:w="2660" w:type="dxa"/>
            <w:shd w:val="clear" w:color="auto" w:fill="auto"/>
          </w:tcPr>
          <w:p w14:paraId="68C48333" w14:textId="77777777" w:rsidR="00A137C9" w:rsidRPr="00857E0D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15C8C932" w14:textId="39EA1355" w:rsidR="00A137C9" w:rsidRPr="00857E0D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5AE67BFC" w14:textId="26A19A4C" w:rsidR="00A137C9" w:rsidRPr="00857E0D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4EC2CA6B" w14:textId="77777777" w:rsidR="00A137C9" w:rsidRPr="00857E0D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857E0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E07BA" w14:textId="77777777" w:rsidR="00803000" w:rsidRDefault="00803000" w:rsidP="00025386">
      <w:pPr>
        <w:spacing w:after="0" w:line="240" w:lineRule="auto"/>
      </w:pPr>
      <w:r>
        <w:separator/>
      </w:r>
    </w:p>
  </w:endnote>
  <w:endnote w:type="continuationSeparator" w:id="0">
    <w:p w14:paraId="2A3E124D" w14:textId="77777777" w:rsidR="00803000" w:rsidRDefault="0080300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331AC" w14:textId="77777777" w:rsidR="00853010" w:rsidRDefault="008530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FBBE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EC314" w14:textId="77777777" w:rsidR="00853010" w:rsidRDefault="008530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4B688" w14:textId="77777777" w:rsidR="00803000" w:rsidRDefault="00803000" w:rsidP="00025386">
      <w:pPr>
        <w:spacing w:after="0" w:line="240" w:lineRule="auto"/>
      </w:pPr>
      <w:r>
        <w:separator/>
      </w:r>
    </w:p>
  </w:footnote>
  <w:footnote w:type="continuationSeparator" w:id="0">
    <w:p w14:paraId="43820997" w14:textId="77777777" w:rsidR="00803000" w:rsidRDefault="0080300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F2E07" w14:textId="77777777" w:rsidR="00853010" w:rsidRDefault="008530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BB6E" w14:textId="77777777" w:rsidR="00853010" w:rsidRDefault="008530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5F5C8" w14:textId="77777777" w:rsidR="00853010" w:rsidRDefault="008530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1656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300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03000"/>
    <w:rsid w:val="00824D73"/>
    <w:rsid w:val="00830970"/>
    <w:rsid w:val="00853010"/>
    <w:rsid w:val="00857E0D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22077A"/>
  <w15:chartTrackingRefBased/>
  <w15:docId w15:val="{3BED78BA-8B22-4455-BB2B-6717A80E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2024-12-27T12:57:00Z</cp:lastPrinted>
  <dcterms:created xsi:type="dcterms:W3CDTF">2024-12-27T12:57:00Z</dcterms:created>
  <dcterms:modified xsi:type="dcterms:W3CDTF">2024-12-27T12:57:00Z</dcterms:modified>
</cp:coreProperties>
</file>