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5846D" w14:textId="1AEBAC28" w:rsidR="00025386" w:rsidRPr="000551E9" w:rsidRDefault="00657A47" w:rsidP="000551E9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0551E9">
        <w:rPr>
          <w:bCs/>
          <w:i w:val="0"/>
          <w:sz w:val="20"/>
        </w:rPr>
        <w:t xml:space="preserve">Załącznik nr </w:t>
      </w:r>
      <w:r w:rsidR="000551E9" w:rsidRPr="000551E9">
        <w:rPr>
          <w:bCs/>
          <w:i w:val="0"/>
          <w:sz w:val="20"/>
        </w:rPr>
        <w:t>3</w:t>
      </w:r>
      <w:r w:rsidR="007666D6" w:rsidRPr="000551E9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551E9" w14:paraId="1EB66DFE" w14:textId="77777777" w:rsidTr="00467CA2">
        <w:tc>
          <w:tcPr>
            <w:tcW w:w="2800" w:type="dxa"/>
            <w:shd w:val="clear" w:color="auto" w:fill="auto"/>
          </w:tcPr>
          <w:p w14:paraId="73E62575" w14:textId="77777777" w:rsidR="00D520D3" w:rsidRPr="000551E9" w:rsidRDefault="00D520D3" w:rsidP="000551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551E9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551E9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F37EDDE" w14:textId="77777777" w:rsidR="00D520D3" w:rsidRPr="000551E9" w:rsidRDefault="00D520D3" w:rsidP="000551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AD3AEE" w14:textId="77777777" w:rsidR="00D520D3" w:rsidRPr="000551E9" w:rsidRDefault="00D520D3" w:rsidP="000551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551E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BAC222" w14:textId="77777777" w:rsidR="00D520D3" w:rsidRPr="000551E9" w:rsidRDefault="00D520D3" w:rsidP="000551E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551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551E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551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0551E9" w14:paraId="07966020" w14:textId="77777777" w:rsidTr="00467CA2">
        <w:tc>
          <w:tcPr>
            <w:tcW w:w="2800" w:type="dxa"/>
            <w:shd w:val="clear" w:color="auto" w:fill="auto"/>
          </w:tcPr>
          <w:p w14:paraId="57A6625E" w14:textId="77777777" w:rsidR="00D520D3" w:rsidRPr="000551E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551E9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51899B9" w14:textId="77777777" w:rsidR="00D520D3" w:rsidRPr="000551E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CE256D" w14:textId="77777777" w:rsidR="00D520D3" w:rsidRPr="000551E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551E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7E8A8E" w14:textId="77777777" w:rsidR="00D520D3" w:rsidRPr="000551E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551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551E9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0551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EF26CE4" w14:textId="77777777" w:rsidR="00B62AD0" w:rsidRPr="000551E9" w:rsidRDefault="00B62AD0" w:rsidP="000551E9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551E9" w14:paraId="147D0C6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482253" w14:textId="77777777" w:rsidR="00053927" w:rsidRPr="000551E9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51E9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B59862B" w14:textId="77777777" w:rsidR="00053927" w:rsidRPr="000551E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551E9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551E9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551E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C5234D2" w14:textId="77777777" w:rsidR="0071340C" w:rsidRPr="000551E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0551E9">
        <w:rPr>
          <w:rFonts w:ascii="Times New Roman" w:hAnsi="Times New Roman"/>
          <w:sz w:val="20"/>
          <w:szCs w:val="20"/>
        </w:rPr>
        <w:t xml:space="preserve"> ustawy </w:t>
      </w:r>
      <w:r w:rsidR="00EF3368" w:rsidRPr="000551E9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304F0" w:rsidRPr="000551E9">
        <w:rPr>
          <w:rFonts w:ascii="Times New Roman" w:hAnsi="Times New Roman"/>
          <w:sz w:val="20"/>
          <w:szCs w:val="20"/>
        </w:rPr>
        <w:t>(</w:t>
      </w:r>
      <w:proofErr w:type="spellStart"/>
      <w:r w:rsidR="005304F0" w:rsidRPr="000551E9">
        <w:rPr>
          <w:rFonts w:ascii="Times New Roman" w:hAnsi="Times New Roman"/>
          <w:sz w:val="20"/>
          <w:szCs w:val="20"/>
        </w:rPr>
        <w:t>t.j</w:t>
      </w:r>
      <w:proofErr w:type="spellEnd"/>
      <w:r w:rsidR="005304F0" w:rsidRPr="000551E9">
        <w:rPr>
          <w:rFonts w:ascii="Times New Roman" w:hAnsi="Times New Roman"/>
          <w:sz w:val="20"/>
          <w:szCs w:val="20"/>
        </w:rPr>
        <w:t>. Dz. U. z 2024 poz. 1320)</w:t>
      </w:r>
      <w:r w:rsidR="00E27ABB"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0551E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551E9" w14:paraId="296F4A64" w14:textId="77777777" w:rsidTr="00467CA2">
        <w:tc>
          <w:tcPr>
            <w:tcW w:w="2269" w:type="dxa"/>
            <w:shd w:val="clear" w:color="auto" w:fill="auto"/>
          </w:tcPr>
          <w:p w14:paraId="18C12EDD" w14:textId="77777777" w:rsidR="00D520D3" w:rsidRPr="000551E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51E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2F8E34" w14:textId="77777777" w:rsidR="00D520D3" w:rsidRPr="000551E9" w:rsidRDefault="005304F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551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orlika przy Szkole na Jazach w  Niepołomicach</w:t>
            </w:r>
            <w:r w:rsidR="00D520D3" w:rsidRPr="000551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304F0" w:rsidRPr="000551E9" w14:paraId="68A9F3A1" w14:textId="77777777" w:rsidTr="0062678F">
        <w:tc>
          <w:tcPr>
            <w:tcW w:w="2269" w:type="dxa"/>
            <w:shd w:val="clear" w:color="auto" w:fill="auto"/>
          </w:tcPr>
          <w:p w14:paraId="2D85AE94" w14:textId="77777777" w:rsidR="005304F0" w:rsidRPr="000551E9" w:rsidRDefault="005304F0" w:rsidP="0062678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51E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872BD8" w14:textId="77777777" w:rsidR="005304F0" w:rsidRPr="000551E9" w:rsidRDefault="005304F0" w:rsidP="006267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551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ZP.271.48.2024</w:t>
            </w:r>
          </w:p>
        </w:tc>
      </w:tr>
    </w:tbl>
    <w:p w14:paraId="5AF4528F" w14:textId="77777777" w:rsidR="00DC652A" w:rsidRPr="000551E9" w:rsidRDefault="005304F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0551E9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6A102771" w14:textId="77777777" w:rsidR="00DC652A" w:rsidRPr="000551E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8C5FEAF" w14:textId="77777777" w:rsidR="0071340C" w:rsidRPr="000551E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0551E9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0551E9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EC830E1" w14:textId="77777777" w:rsidR="0071340C" w:rsidRPr="000551E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107EF25" w14:textId="77777777" w:rsidR="0071340C" w:rsidRPr="000551E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386E3C41" w14:textId="77777777" w:rsidR="0071340C" w:rsidRPr="000551E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E712FE6" w14:textId="45410B30" w:rsidR="0071340C" w:rsidRPr="000551E9" w:rsidRDefault="00D520D3" w:rsidP="000551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0551E9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0551E9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7478FC7" w14:textId="77777777" w:rsidR="00DC652A" w:rsidRPr="000551E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0551E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0551E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F639DA1" w14:textId="77777777" w:rsidR="00DC652A" w:rsidRPr="000551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0551E9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0551E9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BA32F9C" w14:textId="77777777" w:rsidR="0093388F" w:rsidRPr="000551E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E6652E8" w14:textId="77777777" w:rsidR="0093388F" w:rsidRPr="000551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568762F3" w14:textId="77777777" w:rsidR="0093388F" w:rsidRPr="000551E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2EBE7DC" w14:textId="77777777" w:rsidR="00CB29AC" w:rsidRPr="000551E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4F2AA5C2" w14:textId="77777777" w:rsidR="00CB29AC" w:rsidRPr="000551E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225DE37" w14:textId="77777777" w:rsidR="00830970" w:rsidRPr="000551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0551E9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1CABC8B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51E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13CA519E" w14:textId="53A9C5C8" w:rsidR="000551E9" w:rsidRPr="000551E9" w:rsidRDefault="000551E9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0551E9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bookmarkEnd w:id="0"/>
    <w:p w14:paraId="57A0D316" w14:textId="77777777" w:rsidR="00E27ABB" w:rsidRPr="000551E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0551E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77902" w14:textId="77777777" w:rsidR="00F548E1" w:rsidRDefault="00F548E1" w:rsidP="00025386">
      <w:pPr>
        <w:spacing w:after="0" w:line="240" w:lineRule="auto"/>
      </w:pPr>
      <w:r>
        <w:separator/>
      </w:r>
    </w:p>
  </w:endnote>
  <w:endnote w:type="continuationSeparator" w:id="0">
    <w:p w14:paraId="208D0DD4" w14:textId="77777777" w:rsidR="00F548E1" w:rsidRDefault="00F548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B1930" w14:textId="77777777" w:rsidR="005304F0" w:rsidRDefault="005304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FE2D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FC1C7" w14:textId="77777777" w:rsidR="005304F0" w:rsidRDefault="005304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7AAC9" w14:textId="77777777" w:rsidR="00F548E1" w:rsidRDefault="00F548E1" w:rsidP="00025386">
      <w:pPr>
        <w:spacing w:after="0" w:line="240" w:lineRule="auto"/>
      </w:pPr>
      <w:r>
        <w:separator/>
      </w:r>
    </w:p>
  </w:footnote>
  <w:footnote w:type="continuationSeparator" w:id="0">
    <w:p w14:paraId="23180CDA" w14:textId="77777777" w:rsidR="00F548E1" w:rsidRDefault="00F548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E70FB" w14:textId="77777777" w:rsidR="005304F0" w:rsidRDefault="00530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9D7B" w14:textId="77777777" w:rsidR="005304F0" w:rsidRDefault="00530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FB134" w14:textId="77777777" w:rsidR="005304F0" w:rsidRDefault="005304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92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8E1"/>
    <w:rsid w:val="00025386"/>
    <w:rsid w:val="000423B9"/>
    <w:rsid w:val="00053927"/>
    <w:rsid w:val="000551E9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304F0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548E1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338652"/>
  <w15:chartTrackingRefBased/>
  <w15:docId w15:val="{4B3FC304-1284-4D28-A35C-570330966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2024-12-27T12:56:00Z</cp:lastPrinted>
  <dcterms:created xsi:type="dcterms:W3CDTF">2024-12-27T12:56:00Z</dcterms:created>
  <dcterms:modified xsi:type="dcterms:W3CDTF">2024-12-27T12:56:00Z</dcterms:modified>
</cp:coreProperties>
</file>