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E7DD7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2C1484" w:rsidRPr="002C1484" w:rsidRDefault="002C148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C1484">
        <w:rPr>
          <w:rFonts w:ascii="Arial" w:hAnsi="Arial" w:cs="Arial"/>
        </w:rPr>
        <w:t xml:space="preserve">Szpital Miejski Specjalistyczny </w:t>
      </w:r>
    </w:p>
    <w:p w:rsidR="00B95C96" w:rsidRPr="0012157F" w:rsidRDefault="002C148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C1484">
        <w:rPr>
          <w:rFonts w:ascii="Arial" w:hAnsi="Arial" w:cs="Arial"/>
        </w:rPr>
        <w:t>im. Gabriela Narutowicza w Krakowie</w:t>
      </w:r>
    </w:p>
    <w:p w:rsidR="00B95C96" w:rsidRPr="0012157F" w:rsidRDefault="002C148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C1484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2C1484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2C148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C1484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2C1484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1484" w:rsidRPr="0012157F" w:rsidTr="003708CA">
        <w:tc>
          <w:tcPr>
            <w:tcW w:w="9104" w:type="dxa"/>
            <w:shd w:val="clear" w:color="auto" w:fill="D9D9D9"/>
          </w:tcPr>
          <w:p w:rsidR="002C1484" w:rsidRPr="0012157F" w:rsidRDefault="002C1484" w:rsidP="003708C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C1484" w:rsidRPr="00094F76" w:rsidRDefault="002C1484" w:rsidP="003708C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C148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C1484" w:rsidRPr="0017574D" w:rsidRDefault="002C1484" w:rsidP="003708C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2C1484" w:rsidRDefault="002C1484" w:rsidP="003708C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C1484" w:rsidRPr="002C3302" w:rsidRDefault="002C1484" w:rsidP="003708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2C148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14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osprzętu do zabiegów ablacji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1484" w:rsidRPr="00A2540E" w:rsidTr="003708CA">
        <w:tc>
          <w:tcPr>
            <w:tcW w:w="2269" w:type="dxa"/>
            <w:shd w:val="clear" w:color="auto" w:fill="auto"/>
          </w:tcPr>
          <w:p w:rsidR="002C1484" w:rsidRPr="00A2540E" w:rsidRDefault="002C1484" w:rsidP="003708C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1484" w:rsidRPr="00A2540E" w:rsidRDefault="002C1484" w:rsidP="003708C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14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ZP/72/2024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C1484" w:rsidRPr="002C1484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C1484" w:rsidRPr="002C1484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:rsidR="004115BC" w:rsidRDefault="002C1484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C1484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2C1484" w:rsidRPr="007104AC" w:rsidRDefault="002C1484" w:rsidP="002C1484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2C1484" w:rsidRDefault="002C1484" w:rsidP="002C148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148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F5292" w:rsidRDefault="005F5292" w:rsidP="0038231F">
      <w:pPr>
        <w:spacing w:after="0" w:line="240" w:lineRule="auto"/>
      </w:pPr>
      <w:r>
        <w:separator/>
      </w:r>
    </w:p>
  </w:endnote>
  <w:endnote w:type="continuationSeparator" w:id="0">
    <w:p w:rsidR="005F5292" w:rsidRDefault="005F52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C1484" w:rsidRDefault="002C14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C1484" w:rsidRDefault="002C14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F5292" w:rsidRDefault="005F5292" w:rsidP="0038231F">
      <w:pPr>
        <w:spacing w:after="0" w:line="240" w:lineRule="auto"/>
      </w:pPr>
      <w:r>
        <w:separator/>
      </w:r>
    </w:p>
  </w:footnote>
  <w:footnote w:type="continuationSeparator" w:id="0">
    <w:p w:rsidR="005F5292" w:rsidRDefault="005F52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C1484" w:rsidRDefault="002C1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C1484" w:rsidRDefault="002C1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C1484" w:rsidRDefault="002C14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90220">
    <w:abstractNumId w:val="12"/>
  </w:num>
  <w:num w:numId="2" w16cid:durableId="805513985">
    <w:abstractNumId w:val="0"/>
  </w:num>
  <w:num w:numId="3" w16cid:durableId="88083923">
    <w:abstractNumId w:val="11"/>
  </w:num>
  <w:num w:numId="4" w16cid:durableId="100928077">
    <w:abstractNumId w:val="16"/>
  </w:num>
  <w:num w:numId="5" w16cid:durableId="1675113389">
    <w:abstractNumId w:val="13"/>
  </w:num>
  <w:num w:numId="6" w16cid:durableId="1020857557">
    <w:abstractNumId w:val="10"/>
  </w:num>
  <w:num w:numId="7" w16cid:durableId="145824863">
    <w:abstractNumId w:val="1"/>
  </w:num>
  <w:num w:numId="8" w16cid:durableId="788861140">
    <w:abstractNumId w:val="6"/>
  </w:num>
  <w:num w:numId="9" w16cid:durableId="1187402746">
    <w:abstractNumId w:val="4"/>
  </w:num>
  <w:num w:numId="10" w16cid:durableId="1602421213">
    <w:abstractNumId w:val="7"/>
  </w:num>
  <w:num w:numId="11" w16cid:durableId="913854762">
    <w:abstractNumId w:val="5"/>
  </w:num>
  <w:num w:numId="12" w16cid:durableId="1907522015">
    <w:abstractNumId w:val="9"/>
  </w:num>
  <w:num w:numId="13" w16cid:durableId="752819480">
    <w:abstractNumId w:val="3"/>
  </w:num>
  <w:num w:numId="14" w16cid:durableId="1489712887">
    <w:abstractNumId w:val="2"/>
  </w:num>
  <w:num w:numId="15" w16cid:durableId="1933708298">
    <w:abstractNumId w:val="15"/>
  </w:num>
  <w:num w:numId="16" w16cid:durableId="2060132920">
    <w:abstractNumId w:val="8"/>
  </w:num>
  <w:num w:numId="17" w16cid:durableId="18617008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2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484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5088"/>
    <w:rsid w:val="005E176A"/>
    <w:rsid w:val="005E24AA"/>
    <w:rsid w:val="005E579C"/>
    <w:rsid w:val="005F5292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38DE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7DD7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3C2A6"/>
  <w15:docId w15:val="{8D942B77-9A02-4C39-803B-BDCC4F344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cp:lastModifiedBy>Urszula Sojka</cp:lastModifiedBy>
  <cp:revision>3</cp:revision>
  <cp:lastPrinted>2016-07-26T10:32:00Z</cp:lastPrinted>
  <dcterms:created xsi:type="dcterms:W3CDTF">2024-12-27T09:30:00Z</dcterms:created>
  <dcterms:modified xsi:type="dcterms:W3CDTF">2024-12-27T09:41:00Z</dcterms:modified>
</cp:coreProperties>
</file>