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C3CE" w14:textId="77777777" w:rsidR="003E6519" w:rsidRPr="009432A1" w:rsidRDefault="002A7D4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A7D4E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A7D4E">
        <w:rPr>
          <w:rFonts w:ascii="Arial" w:hAnsi="Arial" w:cs="Arial"/>
          <w:sz w:val="24"/>
          <w:szCs w:val="24"/>
        </w:rPr>
        <w:t>2024-12-30</w:t>
      </w:r>
    </w:p>
    <w:p w14:paraId="66F682A3" w14:textId="77777777" w:rsidR="003E6519" w:rsidRPr="009432A1" w:rsidRDefault="002A7D4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A7D4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9FE8806" w14:textId="77777777" w:rsidR="003E6519" w:rsidRPr="009432A1" w:rsidRDefault="002A7D4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A7D4E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A7D4E">
        <w:rPr>
          <w:rFonts w:ascii="Arial" w:hAnsi="Arial" w:cs="Arial"/>
          <w:sz w:val="24"/>
          <w:szCs w:val="24"/>
        </w:rPr>
        <w:t>66</w:t>
      </w:r>
    </w:p>
    <w:p w14:paraId="54B51BBB" w14:textId="77777777" w:rsidR="003E6519" w:rsidRPr="009432A1" w:rsidRDefault="002A7D4E" w:rsidP="003E6519">
      <w:pPr>
        <w:rPr>
          <w:rFonts w:ascii="Arial" w:hAnsi="Arial" w:cs="Arial"/>
          <w:sz w:val="24"/>
          <w:szCs w:val="24"/>
        </w:rPr>
      </w:pPr>
      <w:r w:rsidRPr="002A7D4E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A7D4E">
        <w:rPr>
          <w:rFonts w:ascii="Arial" w:hAnsi="Arial" w:cs="Arial"/>
          <w:sz w:val="24"/>
          <w:szCs w:val="24"/>
        </w:rPr>
        <w:t>Kraków</w:t>
      </w:r>
    </w:p>
    <w:p w14:paraId="42F5AEB3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3BD3BB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ACE3B25" w14:textId="5886D121" w:rsidR="00C06A06" w:rsidRPr="00C06A06" w:rsidRDefault="00C06A06" w:rsidP="003E6519">
      <w:pPr>
        <w:spacing w:after="600"/>
        <w:jc w:val="both"/>
        <w:rPr>
          <w:bCs/>
          <w:sz w:val="24"/>
          <w:szCs w:val="24"/>
        </w:rPr>
      </w:pPr>
      <w:r w:rsidRPr="00C06A06">
        <w:rPr>
          <w:rFonts w:ascii="Arial" w:hAnsi="Arial" w:cs="Arial"/>
          <w:bCs/>
          <w:sz w:val="24"/>
          <w:szCs w:val="24"/>
        </w:rPr>
        <w:t>SZP-271-42/24-1076.AOM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958D0F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368A7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76A0543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F55E768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D9B396D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9034ED3" w14:textId="77777777" w:rsidTr="001A0FA2">
        <w:tc>
          <w:tcPr>
            <w:tcW w:w="2269" w:type="dxa"/>
            <w:shd w:val="clear" w:color="auto" w:fill="auto"/>
          </w:tcPr>
          <w:p w14:paraId="76F6F0B9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7DD939" w14:textId="77777777" w:rsidR="003E6519" w:rsidRPr="004E4B64" w:rsidRDefault="002A7D4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7D4E">
              <w:rPr>
                <w:rFonts w:ascii="Arial" w:hAnsi="Arial" w:cs="Arial"/>
                <w:bCs/>
                <w:sz w:val="24"/>
                <w:szCs w:val="24"/>
              </w:rPr>
              <w:t>Sprzęt jednorazowy sterylny - narzędzia do zabiegów artroskopowych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A7D4E" w:rsidRPr="004E4B64" w14:paraId="5D861ECF" w14:textId="77777777" w:rsidTr="008E4272">
        <w:tc>
          <w:tcPr>
            <w:tcW w:w="2269" w:type="dxa"/>
            <w:shd w:val="clear" w:color="auto" w:fill="auto"/>
          </w:tcPr>
          <w:p w14:paraId="1EF3DCE1" w14:textId="77777777" w:rsidR="002A7D4E" w:rsidRPr="004E4B64" w:rsidRDefault="002A7D4E" w:rsidP="008E42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6D709E" w14:textId="77777777" w:rsidR="002A7D4E" w:rsidRPr="004E4B64" w:rsidRDefault="002A7D4E" w:rsidP="008E42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7D4E">
              <w:rPr>
                <w:rFonts w:ascii="Arial" w:hAnsi="Arial" w:cs="Arial"/>
                <w:bCs/>
                <w:sz w:val="24"/>
                <w:szCs w:val="24"/>
              </w:rPr>
              <w:t>SZP-271-42/24</w:t>
            </w:r>
          </w:p>
        </w:tc>
      </w:tr>
    </w:tbl>
    <w:p w14:paraId="7D58DAFD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A7D4E" w:rsidRPr="002A7D4E">
        <w:rPr>
          <w:rFonts w:ascii="Arial" w:hAnsi="Arial" w:cs="Arial"/>
          <w:sz w:val="24"/>
          <w:szCs w:val="24"/>
        </w:rPr>
        <w:t>(</w:t>
      </w:r>
      <w:proofErr w:type="spellStart"/>
      <w:r w:rsidR="002A7D4E" w:rsidRPr="002A7D4E">
        <w:rPr>
          <w:rFonts w:ascii="Arial" w:hAnsi="Arial" w:cs="Arial"/>
          <w:sz w:val="24"/>
          <w:szCs w:val="24"/>
        </w:rPr>
        <w:t>t.j</w:t>
      </w:r>
      <w:proofErr w:type="spellEnd"/>
      <w:r w:rsidR="002A7D4E" w:rsidRPr="002A7D4E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A7D4E" w:rsidRPr="00C902DE" w14:paraId="350CD5C4" w14:textId="77777777" w:rsidTr="008E427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D61C69" w14:textId="77777777" w:rsidR="002A7D4E" w:rsidRPr="00C902DE" w:rsidRDefault="002A7D4E" w:rsidP="008E427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A7D4E">
              <w:rPr>
                <w:rFonts w:ascii="Arial" w:hAnsi="Arial" w:cs="Arial"/>
                <w:sz w:val="24"/>
                <w:szCs w:val="24"/>
              </w:rPr>
              <w:t>części 1 zamówienia w wysokości 90 288.00 zł brutto;</w:t>
            </w:r>
          </w:p>
        </w:tc>
      </w:tr>
      <w:tr w:rsidR="002A7D4E" w:rsidRPr="00C902DE" w14:paraId="47B11ADE" w14:textId="77777777" w:rsidTr="008E427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719014" w14:textId="77777777" w:rsidR="002A7D4E" w:rsidRPr="00C902DE" w:rsidRDefault="002A7D4E" w:rsidP="008E427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A7D4E">
              <w:rPr>
                <w:rFonts w:ascii="Arial" w:hAnsi="Arial" w:cs="Arial"/>
                <w:sz w:val="24"/>
                <w:szCs w:val="24"/>
              </w:rPr>
              <w:t>części 2 zamówienia w wysokości 125 496.00 zł brutto;</w:t>
            </w:r>
          </w:p>
        </w:tc>
      </w:tr>
    </w:tbl>
    <w:p w14:paraId="70609B0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5292AD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5D9AAD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D03C281" w14:textId="6B0163CF" w:rsidR="00C236D3" w:rsidRDefault="008E367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6853C09E" w14:textId="30BE9901" w:rsidR="008E367A" w:rsidRPr="003E6519" w:rsidRDefault="008E367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8E367A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FA501" w14:textId="77777777" w:rsidR="00A5484F" w:rsidRDefault="00A5484F">
      <w:r>
        <w:separator/>
      </w:r>
    </w:p>
  </w:endnote>
  <w:endnote w:type="continuationSeparator" w:id="0">
    <w:p w14:paraId="1E8CC3F3" w14:textId="77777777" w:rsidR="00A5484F" w:rsidRDefault="00A54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236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BC37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0A7E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B67F2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00B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E4DA3F" w14:textId="77777777" w:rsidR="009F189D" w:rsidRDefault="009F189D">
    <w:pPr>
      <w:pStyle w:val="Stopka"/>
      <w:tabs>
        <w:tab w:val="clear" w:pos="4536"/>
      </w:tabs>
      <w:jc w:val="center"/>
    </w:pPr>
  </w:p>
  <w:p w14:paraId="52958BA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220C4" w14:textId="77777777" w:rsidR="00A5484F" w:rsidRDefault="00A5484F">
      <w:r>
        <w:separator/>
      </w:r>
    </w:p>
  </w:footnote>
  <w:footnote w:type="continuationSeparator" w:id="0">
    <w:p w14:paraId="2BA1A50B" w14:textId="77777777" w:rsidR="00A5484F" w:rsidRDefault="00A54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BA841" w14:textId="77777777" w:rsidR="002A7D4E" w:rsidRDefault="002A7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D213C" w14:textId="77777777" w:rsidR="002A7D4E" w:rsidRDefault="002A7D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11461" w14:textId="77777777" w:rsidR="002A7D4E" w:rsidRDefault="002A7D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84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A7D4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E367A"/>
    <w:rsid w:val="009D19BD"/>
    <w:rsid w:val="009F189D"/>
    <w:rsid w:val="00A47FF6"/>
    <w:rsid w:val="00A5484F"/>
    <w:rsid w:val="00A80738"/>
    <w:rsid w:val="00BE7129"/>
    <w:rsid w:val="00C06A06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D5630E"/>
  <w15:chartTrackingRefBased/>
  <w15:docId w15:val="{AB909A9F-8CB0-4115-89ED-076467916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2024-12-30T06:22:00Z</cp:lastPrinted>
  <dcterms:created xsi:type="dcterms:W3CDTF">2024-12-30T06:19:00Z</dcterms:created>
  <dcterms:modified xsi:type="dcterms:W3CDTF">2024-12-30T06:22:00Z</dcterms:modified>
</cp:coreProperties>
</file>