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A0F57" w14:textId="30D33657" w:rsidR="00081D13" w:rsidRPr="00F114A0" w:rsidRDefault="00E67F0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F114A0">
        <w:rPr>
          <w:sz w:val="20"/>
          <w:szCs w:val="20"/>
        </w:rPr>
        <w:t>Niepołomice</w:t>
      </w:r>
      <w:r w:rsidR="00081D13" w:rsidRPr="00F114A0">
        <w:rPr>
          <w:sz w:val="20"/>
          <w:szCs w:val="20"/>
        </w:rPr>
        <w:t xml:space="preserve"> dnia: </w:t>
      </w:r>
      <w:r w:rsidRPr="00F114A0">
        <w:rPr>
          <w:sz w:val="20"/>
          <w:szCs w:val="20"/>
        </w:rPr>
        <w:t>2024-12-2</w:t>
      </w:r>
      <w:r w:rsidR="00F114A0" w:rsidRPr="00F114A0">
        <w:rPr>
          <w:sz w:val="20"/>
          <w:szCs w:val="20"/>
        </w:rPr>
        <w:t>7</w:t>
      </w:r>
    </w:p>
    <w:p w14:paraId="634B63DB" w14:textId="77777777" w:rsidR="00081D13" w:rsidRPr="00F114A0" w:rsidRDefault="00E67F0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F114A0">
        <w:rPr>
          <w:b/>
          <w:bCs/>
          <w:sz w:val="20"/>
          <w:szCs w:val="20"/>
        </w:rPr>
        <w:t>GMINA NIEPOŁOMICE</w:t>
      </w:r>
    </w:p>
    <w:p w14:paraId="5E42ADEF" w14:textId="77777777" w:rsidR="00081D13" w:rsidRPr="00F114A0" w:rsidRDefault="00E67F03" w:rsidP="00081D13">
      <w:pPr>
        <w:spacing w:line="360" w:lineRule="auto"/>
        <w:ind w:right="3969"/>
        <w:rPr>
          <w:sz w:val="20"/>
          <w:szCs w:val="20"/>
        </w:rPr>
      </w:pPr>
      <w:r w:rsidRPr="00F114A0">
        <w:rPr>
          <w:sz w:val="20"/>
          <w:szCs w:val="20"/>
        </w:rPr>
        <w:t>Pl. Zwycięstwa</w:t>
      </w:r>
      <w:r w:rsidR="00081D13" w:rsidRPr="00F114A0">
        <w:rPr>
          <w:sz w:val="20"/>
          <w:szCs w:val="20"/>
        </w:rPr>
        <w:t xml:space="preserve"> </w:t>
      </w:r>
      <w:r w:rsidRPr="00F114A0">
        <w:rPr>
          <w:sz w:val="20"/>
          <w:szCs w:val="20"/>
        </w:rPr>
        <w:t>13</w:t>
      </w:r>
    </w:p>
    <w:p w14:paraId="3F17A0D0" w14:textId="77777777" w:rsidR="00081D13" w:rsidRPr="00F114A0" w:rsidRDefault="00E67F03" w:rsidP="00081D13">
      <w:pPr>
        <w:ind w:right="3969"/>
        <w:rPr>
          <w:sz w:val="20"/>
          <w:szCs w:val="20"/>
        </w:rPr>
      </w:pPr>
      <w:r w:rsidRPr="00F114A0">
        <w:rPr>
          <w:sz w:val="20"/>
          <w:szCs w:val="20"/>
        </w:rPr>
        <w:t>32-005</w:t>
      </w:r>
      <w:r w:rsidR="00081D13" w:rsidRPr="00F114A0">
        <w:rPr>
          <w:sz w:val="20"/>
          <w:szCs w:val="20"/>
        </w:rPr>
        <w:t xml:space="preserve"> </w:t>
      </w:r>
      <w:r w:rsidRPr="00F114A0">
        <w:rPr>
          <w:sz w:val="20"/>
          <w:szCs w:val="20"/>
        </w:rPr>
        <w:t>Niepołomice</w:t>
      </w:r>
    </w:p>
    <w:p w14:paraId="70937CCB" w14:textId="77777777" w:rsidR="00081D13" w:rsidRPr="00F114A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114A0" w14:paraId="55F2FFEE" w14:textId="77777777" w:rsidTr="00C13EA9">
        <w:tc>
          <w:tcPr>
            <w:tcW w:w="10065" w:type="dxa"/>
            <w:shd w:val="clear" w:color="auto" w:fill="F2F2F2"/>
            <w:hideMark/>
          </w:tcPr>
          <w:p w14:paraId="65277506" w14:textId="77777777" w:rsidR="00081D13" w:rsidRPr="00F114A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114A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5C15BFE" w14:textId="77777777" w:rsidR="00081D13" w:rsidRPr="00F114A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114A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6513370" w14:textId="77777777" w:rsidR="00081D13" w:rsidRPr="00F114A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42F31B1" w14:textId="77777777" w:rsidR="00081D13" w:rsidRPr="00F114A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114A0">
        <w:rPr>
          <w:rFonts w:eastAsia="Calibri"/>
          <w:sz w:val="20"/>
          <w:szCs w:val="20"/>
          <w:lang w:eastAsia="en-US"/>
        </w:rPr>
        <w:t xml:space="preserve">Dotyczy </w:t>
      </w:r>
      <w:r w:rsidRPr="00F114A0">
        <w:rPr>
          <w:sz w:val="20"/>
          <w:szCs w:val="20"/>
        </w:rPr>
        <w:t>postępowania o udzielenie zamówienia publicznego</w:t>
      </w:r>
      <w:r w:rsidRPr="00F114A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114A0" w14:paraId="494DA957" w14:textId="77777777" w:rsidTr="00081D13">
        <w:tc>
          <w:tcPr>
            <w:tcW w:w="2269" w:type="dxa"/>
            <w:shd w:val="clear" w:color="auto" w:fill="auto"/>
          </w:tcPr>
          <w:p w14:paraId="3192439F" w14:textId="77777777" w:rsidR="00081D13" w:rsidRPr="00F114A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F114A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338E8F4" w14:textId="77777777" w:rsidR="00081D13" w:rsidRPr="00F114A0" w:rsidRDefault="00E67F0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114A0">
              <w:rPr>
                <w:bCs/>
                <w:sz w:val="20"/>
                <w:szCs w:val="20"/>
              </w:rPr>
              <w:t>Usługa cateringowa polegająca na przygotowywaniu i dostarczaniu dwudaniowych obiadów dla klientów MGOPS w Niepołomicach.</w:t>
            </w:r>
          </w:p>
        </w:tc>
      </w:tr>
      <w:tr w:rsidR="00E67F03" w:rsidRPr="00F114A0" w14:paraId="45249744" w14:textId="77777777" w:rsidTr="003803AE">
        <w:tc>
          <w:tcPr>
            <w:tcW w:w="2269" w:type="dxa"/>
            <w:shd w:val="clear" w:color="auto" w:fill="auto"/>
          </w:tcPr>
          <w:p w14:paraId="43663A22" w14:textId="77777777" w:rsidR="00E67F03" w:rsidRPr="00F114A0" w:rsidRDefault="00E67F03" w:rsidP="003803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F114A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3D107CA" w14:textId="77777777" w:rsidR="00E67F03" w:rsidRPr="00F114A0" w:rsidRDefault="00E67F03" w:rsidP="003803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114A0">
              <w:rPr>
                <w:bCs/>
                <w:sz w:val="20"/>
                <w:szCs w:val="20"/>
              </w:rPr>
              <w:t>ZP.271.47.2024</w:t>
            </w:r>
          </w:p>
        </w:tc>
      </w:tr>
    </w:tbl>
    <w:p w14:paraId="27CBDF1A" w14:textId="77777777" w:rsidR="00081D13" w:rsidRPr="00F114A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33AA24A" w14:textId="77777777" w:rsidR="00081D13" w:rsidRPr="00F114A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F114A0">
        <w:rPr>
          <w:sz w:val="20"/>
          <w:szCs w:val="20"/>
        </w:rPr>
        <w:t xml:space="preserve">Zamawiający, </w:t>
      </w:r>
      <w:r w:rsidR="00E67F03" w:rsidRPr="00F114A0">
        <w:rPr>
          <w:b/>
          <w:sz w:val="20"/>
          <w:szCs w:val="20"/>
        </w:rPr>
        <w:t>GMINA NIEPOŁOMICE</w:t>
      </w:r>
      <w:r w:rsidRPr="00F114A0">
        <w:rPr>
          <w:sz w:val="20"/>
          <w:szCs w:val="20"/>
        </w:rPr>
        <w:t xml:space="preserve">, działając na podstawie art. 253 </w:t>
      </w:r>
      <w:r w:rsidR="00A17CDB" w:rsidRPr="00F114A0">
        <w:rPr>
          <w:sz w:val="20"/>
          <w:szCs w:val="20"/>
        </w:rPr>
        <w:t xml:space="preserve">ust. 1 pkt. 1 i </w:t>
      </w:r>
      <w:r w:rsidRPr="00F114A0">
        <w:rPr>
          <w:sz w:val="20"/>
          <w:szCs w:val="20"/>
        </w:rPr>
        <w:t xml:space="preserve">ust. </w:t>
      </w:r>
      <w:r w:rsidR="00A17CDB" w:rsidRPr="00F114A0">
        <w:rPr>
          <w:sz w:val="20"/>
          <w:szCs w:val="20"/>
        </w:rPr>
        <w:t>2</w:t>
      </w:r>
      <w:r w:rsidRPr="00F114A0">
        <w:rPr>
          <w:sz w:val="20"/>
          <w:szCs w:val="20"/>
        </w:rPr>
        <w:t xml:space="preserve"> </w:t>
      </w:r>
      <w:r w:rsidR="00081D13" w:rsidRPr="00F114A0">
        <w:rPr>
          <w:sz w:val="20"/>
          <w:szCs w:val="20"/>
        </w:rPr>
        <w:t xml:space="preserve">ustawy z dnia 11 września 2019r. Prawo zamówień publicznych </w:t>
      </w:r>
      <w:r w:rsidR="00E67F03" w:rsidRPr="00F114A0">
        <w:rPr>
          <w:sz w:val="20"/>
          <w:szCs w:val="20"/>
        </w:rPr>
        <w:t>(</w:t>
      </w:r>
      <w:proofErr w:type="spellStart"/>
      <w:r w:rsidR="00E67F03" w:rsidRPr="00F114A0">
        <w:rPr>
          <w:sz w:val="20"/>
          <w:szCs w:val="20"/>
        </w:rPr>
        <w:t>t.j</w:t>
      </w:r>
      <w:proofErr w:type="spellEnd"/>
      <w:r w:rsidR="00E67F03" w:rsidRPr="00F114A0">
        <w:rPr>
          <w:sz w:val="20"/>
          <w:szCs w:val="20"/>
        </w:rPr>
        <w:t>. Dz. U. z 2024 poz. 1320)</w:t>
      </w:r>
      <w:r w:rsidR="00081D13" w:rsidRPr="00F114A0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67F03" w:rsidRPr="00F114A0" w14:paraId="1ECB7C6D" w14:textId="77777777" w:rsidTr="003803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B70D36B" w14:textId="2037F66E" w:rsidR="00E67F03" w:rsidRPr="00F114A0" w:rsidRDefault="00E67F03" w:rsidP="00F114A0">
            <w:pPr>
              <w:spacing w:before="80" w:line="360" w:lineRule="auto"/>
              <w:ind w:left="-75"/>
              <w:rPr>
                <w:b/>
                <w:sz w:val="20"/>
                <w:szCs w:val="20"/>
              </w:rPr>
            </w:pPr>
            <w:r w:rsidRPr="00F114A0">
              <w:rPr>
                <w:b/>
                <w:sz w:val="20"/>
                <w:szCs w:val="20"/>
              </w:rPr>
              <w:t xml:space="preserve">Restauracja Smaki Świata </w:t>
            </w:r>
            <w:r w:rsidR="00F114A0">
              <w:rPr>
                <w:b/>
                <w:sz w:val="20"/>
                <w:szCs w:val="20"/>
              </w:rPr>
              <w:br/>
            </w:r>
            <w:r w:rsidRPr="00F114A0">
              <w:rPr>
                <w:b/>
                <w:sz w:val="20"/>
                <w:szCs w:val="20"/>
              </w:rPr>
              <w:t>Filipowski Grzegorz</w:t>
            </w:r>
          </w:p>
          <w:p w14:paraId="026B5DE2" w14:textId="77777777" w:rsidR="00E67F03" w:rsidRPr="00F114A0" w:rsidRDefault="00E67F03" w:rsidP="003803A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F114A0">
              <w:rPr>
                <w:bCs/>
                <w:sz w:val="20"/>
                <w:szCs w:val="20"/>
              </w:rPr>
              <w:t>Suchoraba</w:t>
            </w:r>
            <w:r w:rsidRPr="00F114A0">
              <w:rPr>
                <w:bCs/>
                <w:sz w:val="20"/>
                <w:szCs w:val="20"/>
              </w:rPr>
              <w:t xml:space="preserve"> </w:t>
            </w:r>
            <w:r w:rsidRPr="00F114A0">
              <w:rPr>
                <w:bCs/>
                <w:sz w:val="20"/>
                <w:szCs w:val="20"/>
              </w:rPr>
              <w:t>22</w:t>
            </w:r>
            <w:r w:rsidRPr="00F114A0">
              <w:rPr>
                <w:bCs/>
                <w:sz w:val="20"/>
                <w:szCs w:val="20"/>
              </w:rPr>
              <w:t xml:space="preserve"> </w:t>
            </w:r>
          </w:p>
          <w:p w14:paraId="6BFD4871" w14:textId="77777777" w:rsidR="00E67F03" w:rsidRPr="00F114A0" w:rsidRDefault="00E67F03" w:rsidP="003803A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F114A0">
              <w:rPr>
                <w:bCs/>
                <w:sz w:val="20"/>
                <w:szCs w:val="20"/>
              </w:rPr>
              <w:t>32-005</w:t>
            </w:r>
            <w:r w:rsidRPr="00F114A0">
              <w:rPr>
                <w:bCs/>
                <w:sz w:val="20"/>
                <w:szCs w:val="20"/>
              </w:rPr>
              <w:t xml:space="preserve"> </w:t>
            </w:r>
            <w:r w:rsidRPr="00F114A0">
              <w:rPr>
                <w:bCs/>
                <w:sz w:val="20"/>
                <w:szCs w:val="20"/>
              </w:rPr>
              <w:t>Niepołomice</w:t>
            </w:r>
          </w:p>
          <w:p w14:paraId="6ED110BC" w14:textId="77777777" w:rsidR="00E67F03" w:rsidRPr="00F114A0" w:rsidRDefault="00E67F03" w:rsidP="003803A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F114A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F114A0">
              <w:rPr>
                <w:sz w:val="20"/>
                <w:szCs w:val="20"/>
              </w:rPr>
              <w:t xml:space="preserve"> </w:t>
            </w:r>
            <w:bookmarkEnd w:id="1"/>
            <w:r w:rsidRPr="00F114A0">
              <w:rPr>
                <w:b/>
                <w:sz w:val="20"/>
                <w:szCs w:val="20"/>
              </w:rPr>
              <w:t>280 020.00 zł</w:t>
            </w:r>
            <w:r w:rsidRPr="00F114A0">
              <w:rPr>
                <w:b/>
                <w:sz w:val="20"/>
                <w:szCs w:val="20"/>
              </w:rPr>
              <w:t xml:space="preserve"> brutto</w:t>
            </w:r>
            <w:r w:rsidRPr="00F114A0">
              <w:rPr>
                <w:bCs/>
                <w:sz w:val="20"/>
                <w:szCs w:val="20"/>
              </w:rPr>
              <w:t>.</w:t>
            </w:r>
          </w:p>
          <w:p w14:paraId="657BEC9D" w14:textId="77777777" w:rsidR="00E67F03" w:rsidRPr="00F114A0" w:rsidRDefault="00E67F03" w:rsidP="003803A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F114A0">
              <w:rPr>
                <w:color w:val="000000"/>
                <w:sz w:val="20"/>
                <w:szCs w:val="20"/>
              </w:rPr>
              <w:t>Uzasadnienie wyboru:</w:t>
            </w:r>
          </w:p>
          <w:p w14:paraId="5E3127AA" w14:textId="77777777" w:rsidR="00E67F03" w:rsidRPr="00F114A0" w:rsidRDefault="00E67F03" w:rsidP="003803A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F114A0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7F712900" w14:textId="77777777" w:rsidR="00081D13" w:rsidRPr="00F114A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F114A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114A0">
        <w:rPr>
          <w:color w:val="000000"/>
          <w:sz w:val="20"/>
          <w:szCs w:val="20"/>
        </w:rPr>
        <w:t>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9"/>
        <w:gridCol w:w="3511"/>
        <w:gridCol w:w="1652"/>
        <w:gridCol w:w="1857"/>
        <w:gridCol w:w="1652"/>
      </w:tblGrid>
      <w:tr w:rsidR="00F114A0" w:rsidRPr="00F114A0" w14:paraId="7EC039B7" w14:textId="77777777" w:rsidTr="00F114A0">
        <w:trPr>
          <w:trHeight w:val="512"/>
        </w:trPr>
        <w:tc>
          <w:tcPr>
            <w:tcW w:w="1239" w:type="dxa"/>
            <w:shd w:val="clear" w:color="auto" w:fill="F2F2F2"/>
            <w:vAlign w:val="center"/>
          </w:tcPr>
          <w:p w14:paraId="333EE92D" w14:textId="77777777" w:rsidR="00F114A0" w:rsidRPr="00F114A0" w:rsidRDefault="00F114A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F114A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11" w:type="dxa"/>
            <w:shd w:val="clear" w:color="auto" w:fill="F2F2F2"/>
            <w:vAlign w:val="center"/>
          </w:tcPr>
          <w:p w14:paraId="0F8426B6" w14:textId="77777777" w:rsidR="00F114A0" w:rsidRPr="00F114A0" w:rsidRDefault="00F114A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2" w:type="dxa"/>
            <w:shd w:val="clear" w:color="auto" w:fill="F2F2F2"/>
            <w:vAlign w:val="center"/>
          </w:tcPr>
          <w:p w14:paraId="5BCDD2E8" w14:textId="77777777" w:rsidR="00F114A0" w:rsidRPr="00F114A0" w:rsidRDefault="00F114A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14A0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57" w:type="dxa"/>
            <w:shd w:val="clear" w:color="auto" w:fill="F2F2F2"/>
            <w:vAlign w:val="center"/>
          </w:tcPr>
          <w:p w14:paraId="0220F05E" w14:textId="4C6A166C" w:rsidR="00F114A0" w:rsidRPr="00F114A0" w:rsidRDefault="00F114A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14A0">
              <w:rPr>
                <w:rFonts w:ascii="Times New Roman" w:hAnsi="Times New Roman" w:cs="Times New Roman"/>
                <w:bCs/>
              </w:rPr>
              <w:t>Doświadczenie osoby przyg</w:t>
            </w:r>
            <w:r>
              <w:rPr>
                <w:rFonts w:ascii="Times New Roman" w:hAnsi="Times New Roman" w:cs="Times New Roman"/>
                <w:bCs/>
              </w:rPr>
              <w:t xml:space="preserve">otowującej </w:t>
            </w:r>
            <w:r w:rsidRPr="00F114A0">
              <w:rPr>
                <w:rFonts w:ascii="Times New Roman" w:hAnsi="Times New Roman" w:cs="Times New Roman"/>
                <w:bCs/>
              </w:rPr>
              <w:t>(gotującej) posiłki</w:t>
            </w:r>
          </w:p>
        </w:tc>
        <w:tc>
          <w:tcPr>
            <w:tcW w:w="1652" w:type="dxa"/>
            <w:shd w:val="clear" w:color="auto" w:fill="F2F2F2"/>
            <w:vAlign w:val="center"/>
          </w:tcPr>
          <w:p w14:paraId="72854BF7" w14:textId="77777777" w:rsidR="00F114A0" w:rsidRPr="00F114A0" w:rsidRDefault="00F114A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F114A0" w:rsidRPr="00F114A0" w14:paraId="028E2702" w14:textId="77777777" w:rsidTr="00F114A0">
        <w:trPr>
          <w:trHeight w:val="1406"/>
        </w:trPr>
        <w:tc>
          <w:tcPr>
            <w:tcW w:w="1239" w:type="dxa"/>
            <w:vAlign w:val="center"/>
          </w:tcPr>
          <w:p w14:paraId="2F730C68" w14:textId="77777777" w:rsidR="00F114A0" w:rsidRPr="00F114A0" w:rsidRDefault="00F114A0" w:rsidP="003803A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1" w:type="dxa"/>
            <w:vAlign w:val="center"/>
          </w:tcPr>
          <w:p w14:paraId="6BAFAD0C" w14:textId="7227167F" w:rsidR="00F114A0" w:rsidRPr="00F114A0" w:rsidRDefault="00F114A0" w:rsidP="003803A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114A0">
              <w:rPr>
                <w:rFonts w:ascii="Times New Roman" w:hAnsi="Times New Roman" w:cs="Times New Roman"/>
                <w:b/>
              </w:rPr>
              <w:t xml:space="preserve">Restauracja Smaki Świata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F114A0">
              <w:rPr>
                <w:rFonts w:ascii="Times New Roman" w:hAnsi="Times New Roman" w:cs="Times New Roman"/>
                <w:b/>
              </w:rPr>
              <w:t>Filipowski Grzegorz</w:t>
            </w:r>
          </w:p>
          <w:p w14:paraId="4D8E9933" w14:textId="77777777" w:rsidR="00F114A0" w:rsidRPr="00F114A0" w:rsidRDefault="00F114A0" w:rsidP="003803A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114A0">
              <w:rPr>
                <w:rFonts w:ascii="Times New Roman" w:hAnsi="Times New Roman" w:cs="Times New Roman"/>
                <w:bCs/>
              </w:rPr>
              <w:t>Suchoraba</w:t>
            </w:r>
            <w:r w:rsidRPr="00F114A0">
              <w:rPr>
                <w:rFonts w:ascii="Times New Roman" w:hAnsi="Times New Roman" w:cs="Times New Roman"/>
                <w:bCs/>
              </w:rPr>
              <w:t xml:space="preserve"> </w:t>
            </w:r>
            <w:r w:rsidRPr="00F114A0">
              <w:rPr>
                <w:rFonts w:ascii="Times New Roman" w:hAnsi="Times New Roman" w:cs="Times New Roman"/>
                <w:bCs/>
              </w:rPr>
              <w:t>22</w:t>
            </w:r>
            <w:r w:rsidRPr="00F114A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2980C78" w14:textId="77777777" w:rsidR="00F114A0" w:rsidRPr="00F114A0" w:rsidRDefault="00F114A0" w:rsidP="003803A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114A0">
              <w:rPr>
                <w:rFonts w:ascii="Times New Roman" w:hAnsi="Times New Roman" w:cs="Times New Roman"/>
                <w:bCs/>
              </w:rPr>
              <w:t>32-005</w:t>
            </w:r>
            <w:r w:rsidRPr="00F114A0">
              <w:rPr>
                <w:rFonts w:ascii="Times New Roman" w:hAnsi="Times New Roman" w:cs="Times New Roman"/>
                <w:bCs/>
              </w:rPr>
              <w:t xml:space="preserve"> </w:t>
            </w:r>
            <w:r w:rsidRPr="00F114A0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652" w:type="dxa"/>
            <w:vAlign w:val="center"/>
          </w:tcPr>
          <w:p w14:paraId="4E235AB8" w14:textId="77777777" w:rsidR="00F114A0" w:rsidRPr="00F114A0" w:rsidRDefault="00F114A0" w:rsidP="003803A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57" w:type="dxa"/>
            <w:vAlign w:val="center"/>
          </w:tcPr>
          <w:p w14:paraId="3D5C19E3" w14:textId="77777777" w:rsidR="00F114A0" w:rsidRPr="00F114A0" w:rsidRDefault="00F114A0" w:rsidP="003803A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2" w:type="dxa"/>
            <w:vAlign w:val="center"/>
          </w:tcPr>
          <w:p w14:paraId="360BECF4" w14:textId="77777777" w:rsidR="00F114A0" w:rsidRPr="00F114A0" w:rsidRDefault="00F114A0" w:rsidP="003803A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14A0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227B2D74" w14:textId="77777777" w:rsidR="00E85D70" w:rsidRPr="00F114A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6A8B77AF" w14:textId="77777777" w:rsidR="00F960D7" w:rsidRPr="00F114A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F114A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51B8D" w14:textId="77777777" w:rsidR="00D70B41" w:rsidRDefault="00D70B41">
      <w:r>
        <w:separator/>
      </w:r>
    </w:p>
  </w:endnote>
  <w:endnote w:type="continuationSeparator" w:id="0">
    <w:p w14:paraId="66BA997B" w14:textId="77777777" w:rsidR="00D70B41" w:rsidRDefault="00D70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682C" w14:textId="77777777" w:rsidR="00E67F03" w:rsidRDefault="00E67F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FE66" w14:textId="4D534BB7" w:rsidR="000C1E6F" w:rsidRPr="00F114A0" w:rsidRDefault="000C1E6F" w:rsidP="00F114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F194B" w14:textId="77777777" w:rsidR="00E67F03" w:rsidRDefault="00E67F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71F23" w14:textId="77777777" w:rsidR="00D70B41" w:rsidRDefault="00D70B41">
      <w:r>
        <w:separator/>
      </w:r>
    </w:p>
  </w:footnote>
  <w:footnote w:type="continuationSeparator" w:id="0">
    <w:p w14:paraId="7FBC2306" w14:textId="77777777" w:rsidR="00D70B41" w:rsidRDefault="00D70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3B961" w14:textId="77777777" w:rsidR="00E67F03" w:rsidRDefault="00E67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60F16" w14:textId="77777777" w:rsidR="00E67F03" w:rsidRDefault="00E67F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A236" w14:textId="77777777" w:rsidR="00E67F03" w:rsidRDefault="00E67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B4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B41"/>
    <w:rsid w:val="00D8427E"/>
    <w:rsid w:val="00E30B2D"/>
    <w:rsid w:val="00E62859"/>
    <w:rsid w:val="00E67F03"/>
    <w:rsid w:val="00E85D70"/>
    <w:rsid w:val="00F114A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9EC2F9"/>
  <w15:chartTrackingRefBased/>
  <w15:docId w15:val="{8364A3E8-D2BE-4CED-9920-A9023413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2024-12-20T12:09:00Z</dcterms:created>
  <dcterms:modified xsi:type="dcterms:W3CDTF">2024-12-20T12:09:00Z</dcterms:modified>
</cp:coreProperties>
</file>