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62BB3" w14:textId="77777777" w:rsidR="0012165D" w:rsidRDefault="0012165D" w:rsidP="0012165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4CD75F59" w14:textId="77777777" w:rsidR="0012165D" w:rsidRDefault="0012165D" w:rsidP="0012165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D71B3B1" w14:textId="77777777" w:rsidR="0012165D" w:rsidRDefault="0012165D" w:rsidP="0012165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E078FC1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3229BBB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</w:t>
      </w:r>
    </w:p>
    <w:p w14:paraId="71BD2CBF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16A9719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133495C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7923FDD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0A8E6D1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AB9820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3F7BFF0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28B62DC" w14:textId="77777777" w:rsidR="0012165D" w:rsidRDefault="0012165D" w:rsidP="0012165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385C5163" w14:textId="77777777" w:rsidR="0012165D" w:rsidRDefault="0012165D" w:rsidP="0012165D">
      <w:pPr>
        <w:ind w:right="-110"/>
        <w:rPr>
          <w:rFonts w:ascii="Verdana" w:hAnsi="Verdana"/>
          <w:b/>
          <w:sz w:val="20"/>
          <w:szCs w:val="20"/>
        </w:rPr>
      </w:pPr>
    </w:p>
    <w:p w14:paraId="48AB1709" w14:textId="77777777" w:rsidR="0012165D" w:rsidRDefault="0012165D" w:rsidP="0012165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669F9D78" w14:textId="77777777" w:rsidR="0012165D" w:rsidRDefault="0012165D" w:rsidP="0012165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468DF56" w14:textId="77777777" w:rsidR="0012165D" w:rsidRDefault="0012165D" w:rsidP="0012165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164C9872" w14:textId="77777777" w:rsidR="0012165D" w:rsidRDefault="0012165D" w:rsidP="0012165D">
      <w:pPr>
        <w:ind w:firstLine="3969"/>
        <w:rPr>
          <w:rFonts w:ascii="Verdana" w:hAnsi="Verdana"/>
          <w:b/>
          <w:sz w:val="20"/>
          <w:szCs w:val="20"/>
        </w:rPr>
      </w:pPr>
    </w:p>
    <w:p w14:paraId="13811BB8" w14:textId="4F952E78" w:rsidR="0012165D" w:rsidRDefault="0012165D" w:rsidP="0012165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 xml:space="preserve">dostawa mobilnej stacji roboczej do obsługi stanowisk badawczych dla </w:t>
      </w:r>
      <w:proofErr w:type="spellStart"/>
      <w:r>
        <w:rPr>
          <w:rFonts w:ascii="Verdana" w:hAnsi="Verdana"/>
          <w:b/>
          <w:sz w:val="20"/>
          <w:szCs w:val="20"/>
        </w:rPr>
        <w:t>WEiP</w:t>
      </w:r>
      <w:proofErr w:type="spellEnd"/>
      <w:r>
        <w:rPr>
          <w:rFonts w:ascii="Verdana" w:hAnsi="Verdana"/>
          <w:b/>
          <w:sz w:val="20"/>
          <w:szCs w:val="20"/>
        </w:rPr>
        <w:t xml:space="preserve"> – DE-dzp.272-746/24,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B110E33" w14:textId="77777777" w:rsidR="0012165D" w:rsidRDefault="0012165D" w:rsidP="0012165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2165D" w14:paraId="79086B2F" w14:textId="77777777" w:rsidTr="0012165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5AA8BF" w14:textId="77777777" w:rsidR="0012165D" w:rsidRDefault="0012165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0888A6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6EF2F1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AC896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299E15CF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76E95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1A0F71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6ACF1633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938C8E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2883D7F6" w14:textId="77777777" w:rsidR="0012165D" w:rsidRDefault="0012165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00D0EE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6B5C2F1F" w14:textId="77777777" w:rsidR="0012165D" w:rsidRDefault="0012165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  <w:p w14:paraId="4A88B158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12165D" w14:paraId="6EF6A397" w14:textId="77777777" w:rsidTr="0012165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04F1B2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B90ACF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E09C89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21EFE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CBCD6B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943EDE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3C7895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EAACDE" w14:textId="77777777" w:rsidR="0012165D" w:rsidRDefault="0012165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12165D" w14:paraId="4298C5CF" w14:textId="77777777" w:rsidTr="0012165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BF69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D3D3" w14:textId="77777777" w:rsidR="0012165D" w:rsidRDefault="0012165D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ED5D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7979ECF6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558493F3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B169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E4B4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CC3F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80544C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2E9F0F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12165D" w14:paraId="565222AA" w14:textId="77777777" w:rsidTr="0012165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7B59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0DC8" w14:textId="77777777" w:rsidR="0012165D" w:rsidRDefault="0012165D">
            <w:pPr>
              <w:suppressAutoHyphens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Monitor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5C4B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59886A48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61623F78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CD57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47EB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B686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CF658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434245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12165D" w14:paraId="034F2629" w14:textId="77777777" w:rsidTr="0012165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A62E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050E" w14:textId="34416872" w:rsidR="0012165D" w:rsidRDefault="0012165D">
            <w:pPr>
              <w:suppressAutoHyphens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Zestaw: Klawiatura+ 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DBD5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609023AA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14B50DD2" w14:textId="77777777" w:rsidR="0012165D" w:rsidRDefault="0012165D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FBB2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9D4E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7150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9BCF9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399C7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12165D" w14:paraId="3181BAF4" w14:textId="77777777" w:rsidTr="0012165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7B596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</w:t>
            </w:r>
          </w:p>
          <w:p w14:paraId="217DE1EF" w14:textId="77777777" w:rsidR="0012165D" w:rsidRDefault="0012165D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5F45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C0C4EA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4F1FBE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12165D" w14:paraId="50FB4D19" w14:textId="77777777" w:rsidTr="0012165D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EDF117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  <w:p w14:paraId="3B46E003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90CB912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</w:p>
          <w:p w14:paraId="6824A32E" w14:textId="77777777" w:rsidR="0012165D" w:rsidRDefault="0012165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60950C07" w14:textId="77777777" w:rsidR="0012165D" w:rsidRDefault="0012165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3C988C7" w14:textId="77777777" w:rsidR="0012165D" w:rsidRDefault="0012165D" w:rsidP="0012165D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DC60453" w14:textId="1A5C2BFC" w:rsidR="006860F1" w:rsidRDefault="0012165D" w:rsidP="006860F1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realizacji zamówienia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 xml:space="preserve">do …………………… dni od daty otrzymania zamówienia potwierdzonego przez </w:t>
      </w:r>
      <w:proofErr w:type="spellStart"/>
      <w:r>
        <w:rPr>
          <w:rFonts w:ascii="Verdana" w:hAnsi="Verdana"/>
          <w:sz w:val="20"/>
          <w:szCs w:val="20"/>
        </w:rPr>
        <w:t>MEiN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2A25395A" w14:textId="77777777" w:rsidR="006860F1" w:rsidRDefault="006860F1" w:rsidP="0012165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EEA21AD" w14:textId="1E8C4133" w:rsidR="006860F1" w:rsidRPr="006860F1" w:rsidRDefault="006860F1" w:rsidP="0012165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</w:t>
      </w:r>
      <w:r w:rsidR="0012165D">
        <w:rPr>
          <w:rFonts w:ascii="Verdana" w:hAnsi="Verdana"/>
          <w:b/>
          <w:sz w:val="20"/>
          <w:szCs w:val="20"/>
        </w:rPr>
        <w:t>warancj</w:t>
      </w:r>
      <w:r>
        <w:rPr>
          <w:rFonts w:ascii="Verdana" w:hAnsi="Verdana"/>
          <w:b/>
          <w:sz w:val="20"/>
          <w:szCs w:val="20"/>
        </w:rPr>
        <w:t>a 36 m-</w:t>
      </w:r>
      <w:proofErr w:type="spellStart"/>
      <w:r>
        <w:rPr>
          <w:rFonts w:ascii="Verdana" w:hAnsi="Verdana"/>
          <w:b/>
          <w:sz w:val="20"/>
          <w:szCs w:val="20"/>
        </w:rPr>
        <w:t>cy</w:t>
      </w:r>
      <w:proofErr w:type="spellEnd"/>
      <w:r>
        <w:rPr>
          <w:rFonts w:ascii="Verdana" w:hAnsi="Verdana"/>
          <w:b/>
          <w:sz w:val="20"/>
          <w:szCs w:val="20"/>
        </w:rPr>
        <w:t xml:space="preserve"> na laptopa - gwarancja typu On Site </w:t>
      </w:r>
      <w:proofErr w:type="spellStart"/>
      <w:r>
        <w:rPr>
          <w:rFonts w:ascii="Verdana" w:hAnsi="Verdana"/>
          <w:b/>
          <w:sz w:val="20"/>
          <w:szCs w:val="20"/>
        </w:rPr>
        <w:t>Next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Buissnes</w:t>
      </w:r>
      <w:proofErr w:type="spellEnd"/>
      <w:r>
        <w:rPr>
          <w:rFonts w:ascii="Verdana" w:hAnsi="Verdana"/>
          <w:b/>
          <w:sz w:val="20"/>
          <w:szCs w:val="20"/>
        </w:rPr>
        <w:t xml:space="preserve"> Day, </w:t>
      </w:r>
    </w:p>
    <w:p w14:paraId="4C76A139" w14:textId="156E2593" w:rsidR="0012165D" w:rsidRDefault="0012165D" w:rsidP="0012165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monitor oraz zestaw: klawiatura + mysz wynosi:</w:t>
      </w:r>
      <w:r>
        <w:rPr>
          <w:rFonts w:ascii="Verdana" w:hAnsi="Verdana"/>
          <w:sz w:val="20"/>
          <w:szCs w:val="20"/>
        </w:rPr>
        <w:t xml:space="preserve"> </w:t>
      </w:r>
      <w:r w:rsidR="006860F1">
        <w:rPr>
          <w:rFonts w:ascii="Verdana" w:hAnsi="Verdana"/>
          <w:sz w:val="20"/>
          <w:szCs w:val="20"/>
        </w:rPr>
        <w:t>24</w:t>
      </w:r>
      <w:r>
        <w:rPr>
          <w:rFonts w:ascii="Verdana" w:hAnsi="Verdana"/>
          <w:sz w:val="20"/>
          <w:szCs w:val="20"/>
        </w:rPr>
        <w:t xml:space="preserve"> miesi</w:t>
      </w:r>
      <w:r w:rsidR="006860F1">
        <w:rPr>
          <w:rFonts w:ascii="Verdana" w:hAnsi="Verdana"/>
          <w:sz w:val="20"/>
          <w:szCs w:val="20"/>
        </w:rPr>
        <w:t>ą</w:t>
      </w:r>
      <w:r>
        <w:rPr>
          <w:rFonts w:ascii="Verdana" w:hAnsi="Verdana"/>
          <w:sz w:val="20"/>
          <w:szCs w:val="20"/>
        </w:rPr>
        <w:t>c</w:t>
      </w:r>
      <w:r w:rsidR="006860F1">
        <w:rPr>
          <w:rFonts w:ascii="Verdana" w:hAnsi="Verdana"/>
          <w:sz w:val="20"/>
          <w:szCs w:val="20"/>
        </w:rPr>
        <w:t>e</w:t>
      </w:r>
    </w:p>
    <w:p w14:paraId="7E13E3CA" w14:textId="77777777" w:rsidR="0012165D" w:rsidRDefault="0012165D" w:rsidP="0012165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C16C5A6" w14:textId="77777777" w:rsidR="0012165D" w:rsidRDefault="0012165D" w:rsidP="0012165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</w:t>
      </w:r>
      <w:r>
        <w:rPr>
          <w:rFonts w:ascii="Verdana" w:hAnsi="Verdana"/>
          <w:sz w:val="20"/>
          <w:szCs w:val="20"/>
        </w:rPr>
        <w:lastRenderedPageBreak/>
        <w:t>lipca 2014 r. dotyczącego środków ograniczających w związku z działaniami Rosji destabilizującymi sytuację na Ukrainie,  w przypadku gdy przypada na nich ponad 10% wartości zamówienia.</w:t>
      </w:r>
    </w:p>
    <w:p w14:paraId="70A96883" w14:textId="77777777" w:rsidR="0012165D" w:rsidRDefault="0012165D" w:rsidP="0012165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E1B696B" w14:textId="77777777" w:rsidR="0012165D" w:rsidRDefault="0012165D" w:rsidP="0012165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6CA80336" w14:textId="77777777" w:rsidR="0012165D" w:rsidRDefault="0012165D" w:rsidP="0012165D">
      <w:pPr>
        <w:rPr>
          <w:rFonts w:ascii="Verdana" w:hAnsi="Verdana"/>
          <w:b/>
          <w:sz w:val="20"/>
          <w:szCs w:val="20"/>
        </w:rPr>
      </w:pPr>
    </w:p>
    <w:p w14:paraId="04902A8D" w14:textId="77777777" w:rsidR="0012165D" w:rsidRDefault="0012165D" w:rsidP="0012165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9BD277C" w14:textId="77777777" w:rsidR="0012165D" w:rsidRDefault="0012165D" w:rsidP="0012165D">
      <w:pPr>
        <w:rPr>
          <w:rFonts w:ascii="Verdana" w:hAnsi="Verdana"/>
          <w:b/>
          <w:sz w:val="20"/>
          <w:szCs w:val="20"/>
          <w:u w:val="single"/>
        </w:rPr>
      </w:pPr>
    </w:p>
    <w:p w14:paraId="58A085BB" w14:textId="77777777" w:rsidR="0012165D" w:rsidRDefault="0012165D" w:rsidP="0012165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1372DED" w14:textId="77777777" w:rsidR="0012165D" w:rsidRDefault="0012165D" w:rsidP="0012165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CE9B284" w14:textId="6158AD34" w:rsidR="0012165D" w:rsidRDefault="0012165D" w:rsidP="001216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C724E7E" w14:textId="77777777" w:rsidR="0012165D" w:rsidRDefault="0012165D" w:rsidP="001216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 xml:space="preserve">. zm.) 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będzie się ubiegał o zastosowanie przy zakupie 0% stawki VAT na 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monitor </w:t>
      </w:r>
      <w:r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1839F7C4" w14:textId="77777777" w:rsidR="0012165D" w:rsidRDefault="0012165D" w:rsidP="001216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monitor , 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są przeznaczone dla placówki oświatowej - </w:t>
      </w:r>
      <w:r>
        <w:rPr>
          <w:rFonts w:ascii="Verdana" w:hAnsi="Verdana"/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</w:t>
      </w:r>
    </w:p>
    <w:p w14:paraId="02E2D254" w14:textId="77777777" w:rsidR="0012165D" w:rsidRDefault="0012165D" w:rsidP="0012165D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Oświadczam, że zaoferowana mobilna stacja robocza posiada certyfikat lub inny dokument potwierdzający spełnienie wymagań w zakresie:</w:t>
      </w:r>
    </w:p>
    <w:p w14:paraId="52AB95DD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 xml:space="preserve">- odporność na wysoką temperaturę: badanie wg standardu MIL-STD-810G Metoda 501.5 lub 501.6 lub badanie wg standardu MIL-STD-810H, Metoda 501.7 - Procedury I </w:t>
      </w:r>
      <w:proofErr w:type="spellStart"/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i</w:t>
      </w:r>
      <w:proofErr w:type="spellEnd"/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 xml:space="preserve"> II lub równoważne badanie</w:t>
      </w:r>
    </w:p>
    <w:p w14:paraId="1BA125B8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 xml:space="preserve">- odporność na niską temperaturę:  badanie wg standardu MIL-STD-810G Metoda 502.5 lub 502.6 lub badanie wg standardu MIL-STD-810G Metoda 502.7 - Procedury I </w:t>
      </w:r>
      <w:proofErr w:type="spellStart"/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i</w:t>
      </w:r>
      <w:proofErr w:type="spellEnd"/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 xml:space="preserve"> II lub równoważne badanie</w:t>
      </w:r>
    </w:p>
    <w:p w14:paraId="1030B394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zmiany temperatury:</w:t>
      </w:r>
    </w:p>
    <w:p w14:paraId="3765DCEE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badanie wg standardu MIL-STD-810G Metoda 503.5 lub 503.6 lub badanie wg standardu MIL-STD-810H Metoda 503.7 Procedura I lub równoważne badanie</w:t>
      </w:r>
    </w:p>
    <w:p w14:paraId="59D957B9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wilgotność powietrza</w:t>
      </w:r>
    </w:p>
    <w:p w14:paraId="02073611" w14:textId="77777777" w:rsidR="0012165D" w:rsidRDefault="0012165D" w:rsidP="0012165D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badanie wg standardu MIL-STD-810G Metoda 507.5 lub 507.6 lub badanie wg standardu MIL-STD-810H Metoda 503.7 Procedura II lub równoważne badanie</w:t>
      </w:r>
    </w:p>
    <w:p w14:paraId="69B1E631" w14:textId="77777777" w:rsidR="0012165D" w:rsidRDefault="0012165D" w:rsidP="0012165D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wytrzymałość na uderzenia: badanie wg standardu MIL-STD-810G Metoda 516.6 lub 516.7 lub badanie wg standardu MIL-STD-810H Metoda 516.8 Procedura VI lub równoważne badanie</w:t>
      </w:r>
    </w:p>
    <w:p w14:paraId="68D8D299" w14:textId="77777777" w:rsidR="0012165D" w:rsidRDefault="0012165D" w:rsidP="0012165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141E88" w14:textId="77777777" w:rsidR="0012165D" w:rsidRDefault="0012165D" w:rsidP="0012165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E43746" w14:textId="77777777" w:rsidR="0012165D" w:rsidRDefault="0012165D" w:rsidP="0012165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295989" w14:textId="77777777" w:rsidR="0012165D" w:rsidRDefault="0012165D" w:rsidP="0012165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2165D" w14:paraId="53AD3332" w14:textId="77777777" w:rsidTr="0012165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CC632" w14:textId="77777777" w:rsidR="0012165D" w:rsidRDefault="0012165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C3573" w14:textId="77777777" w:rsidR="0012165D" w:rsidRDefault="0012165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B0B229E" w14:textId="77777777" w:rsidR="0012165D" w:rsidRDefault="0012165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BD6D3" w14:textId="77777777" w:rsidR="0012165D" w:rsidRDefault="0012165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2165D" w14:paraId="5CC57954" w14:textId="77777777" w:rsidTr="001216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D723" w14:textId="77777777" w:rsidR="0012165D" w:rsidRDefault="0012165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7289E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F325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2165D" w14:paraId="37CADA90" w14:textId="77777777" w:rsidTr="0012165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C6FC6" w14:textId="77777777" w:rsidR="0012165D" w:rsidRDefault="0012165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8B3C2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4CF20" w14:textId="77777777" w:rsidR="0012165D" w:rsidRDefault="0012165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C2F9B47" w14:textId="77777777" w:rsidR="0012165D" w:rsidRDefault="0012165D" w:rsidP="0012165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4964F23F" w14:textId="77777777" w:rsidR="0012165D" w:rsidRDefault="0012165D" w:rsidP="0012165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0AE33AD" w14:textId="77777777" w:rsidR="0012165D" w:rsidRDefault="0012165D" w:rsidP="0012165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ab/>
        <w:t xml:space="preserve"> .</w:t>
      </w:r>
    </w:p>
    <w:p w14:paraId="7601570D" w14:textId="77777777" w:rsidR="0012165D" w:rsidRDefault="0012165D" w:rsidP="0012165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2C757A72" w14:textId="77777777" w:rsidR="0012165D" w:rsidRDefault="0012165D" w:rsidP="0012165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1E73078" w14:textId="77777777" w:rsidR="0012165D" w:rsidRDefault="0012165D" w:rsidP="0012165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0D3B4942" w14:textId="77777777" w:rsidR="0012165D" w:rsidRDefault="0012165D" w:rsidP="0012165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6761E67" w14:textId="77777777" w:rsidR="0012165D" w:rsidRDefault="0012165D" w:rsidP="0012165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C791C73" w14:textId="77777777" w:rsidR="0012165D" w:rsidRDefault="0012165D" w:rsidP="0012165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4191B7D" w14:textId="77777777" w:rsidR="00FE545C" w:rsidRPr="0012165D" w:rsidRDefault="00FE545C" w:rsidP="0012165D"/>
    <w:sectPr w:rsidR="00FE545C" w:rsidRPr="001216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2D725" w14:textId="77777777" w:rsidR="00E515FC" w:rsidRDefault="00E515FC">
      <w:r>
        <w:separator/>
      </w:r>
    </w:p>
  </w:endnote>
  <w:endnote w:type="continuationSeparator" w:id="0">
    <w:p w14:paraId="462EE723" w14:textId="77777777" w:rsidR="00E515FC" w:rsidRDefault="00E5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54417" w14:textId="77777777" w:rsidR="00135182" w:rsidRDefault="00135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7F9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8CFB2" w14:textId="77777777" w:rsidR="00135182" w:rsidRDefault="00135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A98C5" w14:textId="77777777" w:rsidR="00E515FC" w:rsidRDefault="00E515FC">
      <w:r>
        <w:separator/>
      </w:r>
    </w:p>
  </w:footnote>
  <w:footnote w:type="continuationSeparator" w:id="0">
    <w:p w14:paraId="392AD1A4" w14:textId="77777777" w:rsidR="00E515FC" w:rsidRDefault="00E51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A39A0" w14:textId="77777777" w:rsidR="00135182" w:rsidRDefault="00135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710DC" w14:textId="0CDF3A3B" w:rsidR="00F53146" w:rsidRPr="0012165D" w:rsidRDefault="00F53146" w:rsidP="001216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52836" w14:textId="77777777" w:rsidR="00135182" w:rsidRDefault="00135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2659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6280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3007593">
    <w:abstractNumId w:val="0"/>
  </w:num>
  <w:num w:numId="4" w16cid:durableId="137310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5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165D"/>
    <w:rsid w:val="00135182"/>
    <w:rsid w:val="001801DD"/>
    <w:rsid w:val="001D4612"/>
    <w:rsid w:val="00207E98"/>
    <w:rsid w:val="002723B0"/>
    <w:rsid w:val="00315A4A"/>
    <w:rsid w:val="004A0E2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60F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15F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DC6F3"/>
  <w15:chartTrackingRefBased/>
  <w15:docId w15:val="{A773B53E-1AC9-4A44-B42E-1B3B716BE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65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857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Dorota Achrem-Achremowicz</cp:lastModifiedBy>
  <cp:revision>2</cp:revision>
  <cp:lastPrinted>2024-12-20T10:13:00Z</cp:lastPrinted>
  <dcterms:created xsi:type="dcterms:W3CDTF">2024-12-20T10:14:00Z</dcterms:created>
  <dcterms:modified xsi:type="dcterms:W3CDTF">2024-12-20T10:14:00Z</dcterms:modified>
</cp:coreProperties>
</file>