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B1A9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DE44F8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CBAB2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2730C4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2ABEB33" w14:textId="77777777" w:rsidR="00CD2D89" w:rsidRDefault="00CD2D89" w:rsidP="00CD2D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86AB55B" w14:textId="77777777" w:rsidR="00CD2D89" w:rsidRDefault="00CD2D89" w:rsidP="00CD2D8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6F1C35"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0BC4C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2DE585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6F0AE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073B9">
        <w:rPr>
          <w:sz w:val="22"/>
        </w:rPr>
        <w:t>……………………………………………………………………………………………..</w:t>
      </w:r>
    </w:p>
    <w:p w14:paraId="2A66C9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073B9">
        <w:rPr>
          <w:sz w:val="22"/>
        </w:rPr>
        <w:t>…………………………………………………………………………………………….</w:t>
      </w:r>
    </w:p>
    <w:p w14:paraId="4452A34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4E70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3412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DBA53E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3149A5" w14:textId="77777777" w:rsidR="00C55876" w:rsidRPr="00C55876" w:rsidRDefault="00C55876" w:rsidP="008D2AB8">
      <w:pPr>
        <w:ind w:right="-110"/>
        <w:rPr>
          <w:b/>
        </w:rPr>
      </w:pPr>
      <w:r w:rsidRPr="00C55876">
        <w:rPr>
          <w:b/>
        </w:rPr>
        <w:t>Akademia Górniczo - Hutnicza</w:t>
      </w:r>
    </w:p>
    <w:p w14:paraId="7DE2DD0F" w14:textId="77777777" w:rsidR="00C55876" w:rsidRPr="00C55876" w:rsidRDefault="00C55876" w:rsidP="008D2AB8">
      <w:pPr>
        <w:ind w:right="-110"/>
        <w:rPr>
          <w:b/>
        </w:rPr>
      </w:pPr>
      <w:r w:rsidRPr="00C55876">
        <w:rPr>
          <w:b/>
        </w:rPr>
        <w:t>im. Stanisława Staszica w Krakowie</w:t>
      </w:r>
    </w:p>
    <w:p w14:paraId="03478968" w14:textId="77777777" w:rsidR="008D2AB8" w:rsidRDefault="00C55876" w:rsidP="008D2AB8">
      <w:pPr>
        <w:ind w:right="-110"/>
        <w:rPr>
          <w:b/>
        </w:rPr>
      </w:pPr>
      <w:r w:rsidRPr="00C5587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A6F0D81" w14:textId="77777777" w:rsidR="008D2AB8" w:rsidRDefault="00C55876" w:rsidP="008D2AB8">
      <w:pPr>
        <w:ind w:right="-110"/>
        <w:rPr>
          <w:b/>
        </w:rPr>
      </w:pPr>
      <w:r w:rsidRPr="00C55876">
        <w:rPr>
          <w:b/>
        </w:rPr>
        <w:t>Al. Mickiewicza</w:t>
      </w:r>
      <w:r w:rsidR="008D2AB8">
        <w:rPr>
          <w:b/>
        </w:rPr>
        <w:t xml:space="preserve"> </w:t>
      </w:r>
      <w:r w:rsidRPr="00C55876">
        <w:rPr>
          <w:b/>
        </w:rPr>
        <w:t>30</w:t>
      </w:r>
      <w:r w:rsidR="008D2AB8">
        <w:rPr>
          <w:b/>
        </w:rPr>
        <w:t xml:space="preserve"> </w:t>
      </w:r>
    </w:p>
    <w:p w14:paraId="41660CF2" w14:textId="77777777" w:rsidR="008D2AB8" w:rsidRDefault="00C55876" w:rsidP="008D2AB8">
      <w:pPr>
        <w:rPr>
          <w:b/>
        </w:rPr>
      </w:pPr>
      <w:r w:rsidRPr="00C55876">
        <w:rPr>
          <w:b/>
        </w:rPr>
        <w:t>30-059</w:t>
      </w:r>
      <w:r w:rsidR="008D2AB8">
        <w:rPr>
          <w:b/>
        </w:rPr>
        <w:t xml:space="preserve"> </w:t>
      </w:r>
      <w:r w:rsidRPr="00C55876">
        <w:rPr>
          <w:b/>
        </w:rPr>
        <w:t>Kraków</w:t>
      </w:r>
      <w:r w:rsidR="008D2AB8">
        <w:rPr>
          <w:b/>
        </w:rPr>
        <w:t xml:space="preserve">,  </w:t>
      </w:r>
    </w:p>
    <w:p w14:paraId="030B6CCB" w14:textId="77777777" w:rsidR="008D2AB8" w:rsidRDefault="008D2AB8" w:rsidP="008D2AB8">
      <w:pPr>
        <w:ind w:firstLine="3969"/>
        <w:rPr>
          <w:b/>
        </w:rPr>
      </w:pPr>
    </w:p>
    <w:p w14:paraId="68596928" w14:textId="2B377485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2073B9">
        <w:t>:</w:t>
      </w:r>
      <w:r>
        <w:t xml:space="preserve"> </w:t>
      </w:r>
      <w:r w:rsidR="006F1C35" w:rsidRPr="006F1C35">
        <w:rPr>
          <w:b/>
        </w:rPr>
        <w:t xml:space="preserve">Dostęp online do bazy organizacji normalizacyjnej ASTM International na platformie ASTM </w:t>
      </w:r>
      <w:proofErr w:type="spellStart"/>
      <w:r w:rsidR="006F1C35" w:rsidRPr="006F1C35">
        <w:rPr>
          <w:b/>
        </w:rPr>
        <w:t>Compass</w:t>
      </w:r>
      <w:proofErr w:type="spellEnd"/>
      <w:r w:rsidR="006F1C35" w:rsidRPr="006F1C35">
        <w:rPr>
          <w:b/>
        </w:rPr>
        <w:t xml:space="preserve">,  dostęp do bibliograficzno-abstraktowej bazy </w:t>
      </w:r>
      <w:proofErr w:type="spellStart"/>
      <w:r w:rsidR="006F1C35" w:rsidRPr="006F1C35">
        <w:rPr>
          <w:b/>
        </w:rPr>
        <w:t>Accuris</w:t>
      </w:r>
      <w:proofErr w:type="spellEnd"/>
      <w:r w:rsidR="006F1C35" w:rsidRPr="006F1C35">
        <w:rPr>
          <w:b/>
        </w:rPr>
        <w:t xml:space="preserve"> Engineering Workbench oraz dostęp do elektronicznych wersji czasopism zagranicznych wydawnictwa Trans Tech Publications dla BG –DE -dzp.272-750/24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3"/>
        <w:gridCol w:w="2031"/>
        <w:gridCol w:w="2133"/>
        <w:gridCol w:w="2133"/>
      </w:tblGrid>
      <w:tr w:rsidR="006F1C35" w14:paraId="2FE92E4D" w14:textId="17B41136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1354" w14:textId="77777777" w:rsidR="006F1C35" w:rsidRDefault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6484C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049B9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2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15B0" w14:textId="1939BE80" w:rsidR="006F1C35" w:rsidRDefault="0098486F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3</w:t>
            </w:r>
          </w:p>
        </w:tc>
      </w:tr>
      <w:tr w:rsidR="006F1C35" w14:paraId="5E67A116" w14:textId="481DEF4F" w:rsidTr="006F1C35">
        <w:trPr>
          <w:trHeight w:val="439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20FA0" w14:textId="77777777" w:rsidR="006F1C35" w:rsidRDefault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oferowanego produktu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23D3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200F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729B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6F1C35" w14:paraId="7520CB43" w14:textId="24A37409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A754" w14:textId="77777777" w:rsidR="006F1C35" w:rsidRDefault="006F1C35" w:rsidP="006F1C35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netto  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0F4B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3DAA788D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4FDF9DED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6BBB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1AC3CE96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64D90850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511D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34E47976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2DA73AF0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6F1C35" w14:paraId="78D4669B" w14:textId="038CCF79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C041" w14:textId="77777777" w:rsidR="006F1C35" w:rsidRDefault="006F1C35" w:rsidP="006F1C35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14:paraId="7E363B47" w14:textId="77777777" w:rsidR="006F1C35" w:rsidRDefault="006F1C35" w:rsidP="006F1C35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FF71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19305437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6E1B845E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ECF1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34DBB33E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6B781542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847D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7A2B7EB8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4C0016F8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6F1C35" w14:paraId="261F8E56" w14:textId="3A7E02E8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3C3A" w14:textId="77777777" w:rsidR="006F1C35" w:rsidRDefault="006F1C35" w:rsidP="006F1C35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14:paraId="1E20308C" w14:textId="77777777" w:rsidR="006F1C35" w:rsidRDefault="006F1C35" w:rsidP="006F1C35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3C88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06CC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5DD1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6F1C35" w14:paraId="738F5CF6" w14:textId="0015E51C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444FF" w14:textId="77777777" w:rsidR="006F1C35" w:rsidRDefault="006F1C35" w:rsidP="006F1C35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………% tj.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B69D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85EC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0FE7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6F1C35" w14:paraId="7468A242" w14:textId="7AF7530E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9D38" w14:textId="77777777" w:rsidR="006F1C35" w:rsidRPr="006F1C35" w:rsidRDefault="006F1C35" w:rsidP="006F1C35">
            <w:pPr>
              <w:tabs>
                <w:tab w:val="left" w:pos="426"/>
              </w:tabs>
              <w:rPr>
                <w:b/>
                <w:color w:val="FF0000"/>
                <w:sz w:val="20"/>
                <w:szCs w:val="20"/>
                <w:u w:val="single"/>
              </w:rPr>
            </w:pPr>
            <w:r w:rsidRPr="006F1C35">
              <w:rPr>
                <w:b/>
                <w:color w:val="FF0000"/>
                <w:sz w:val="20"/>
                <w:szCs w:val="20"/>
                <w:u w:val="single"/>
              </w:rPr>
              <w:t xml:space="preserve">Dla kryterium oceny ofert: </w:t>
            </w:r>
          </w:p>
          <w:p w14:paraId="1B74428A" w14:textId="77777777" w:rsidR="006F1C35" w:rsidRDefault="006F1C35" w:rsidP="006F1C35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Polski interfejs:    </w:t>
            </w:r>
          </w:p>
          <w:p w14:paraId="56296FC3" w14:textId="77777777" w:rsidR="006F1C35" w:rsidRDefault="006F1C35" w:rsidP="006F1C35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*należy zaznaczyć właściwą opcję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7E8F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4A50EAF2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2C32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74762B50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5020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7D3A271C" w14:textId="0773E26D" w:rsidR="006F1C35" w:rsidRDefault="006F1C35" w:rsidP="006F1C3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</w:tr>
    </w:tbl>
    <w:p w14:paraId="6D25A41A" w14:textId="05C1BD23" w:rsidR="00A96FDC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96FDC">
        <w:rPr>
          <w:b/>
        </w:rPr>
        <w:t>od daty podpisania umowy do 31/12/202</w:t>
      </w:r>
      <w:r w:rsidR="006F1C35">
        <w:rPr>
          <w:b/>
        </w:rPr>
        <w:t>5</w:t>
      </w:r>
      <w:r w:rsidR="00A96FDC">
        <w:rPr>
          <w:b/>
        </w:rPr>
        <w:t>r.</w:t>
      </w:r>
    </w:p>
    <w:p w14:paraId="487BC2FC" w14:textId="77777777" w:rsidR="00A96FDC" w:rsidRDefault="00A96FDC" w:rsidP="00A96FDC">
      <w:pPr>
        <w:tabs>
          <w:tab w:val="left" w:pos="426"/>
        </w:tabs>
        <w:jc w:val="both"/>
        <w:rPr>
          <w:sz w:val="22"/>
          <w:szCs w:val="22"/>
        </w:rPr>
      </w:pPr>
      <w:r w:rsidRPr="002D6504">
        <w:rPr>
          <w:b/>
          <w:sz w:val="22"/>
          <w:szCs w:val="22"/>
        </w:rPr>
        <w:lastRenderedPageBreak/>
        <w:t xml:space="preserve">Termin płatności: </w:t>
      </w:r>
      <w:r w:rsidRPr="002D650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EF425B2" w14:textId="77777777" w:rsidR="00A96FDC" w:rsidRDefault="00A96FDC" w:rsidP="00A96FD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75709F0" w14:textId="77777777" w:rsidR="00A96FDC" w:rsidRDefault="00A96FDC" w:rsidP="00A96FD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12501B9" w14:textId="77777777" w:rsidR="00A96FDC" w:rsidRDefault="00A96FDC" w:rsidP="00A96FD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3BFDF42" w14:textId="77777777" w:rsidR="00A96FDC" w:rsidRDefault="00A96FDC" w:rsidP="00A96F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2E4EB01" w14:textId="3424DE36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6F1C35" w:rsidRPr="006F1C35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F1C35" w:rsidRPr="006F1C35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43183AF0" w14:textId="29EBB7E2" w:rsidR="00A96FDC" w:rsidRDefault="006F1C35" w:rsidP="00A96FDC">
      <w:pPr>
        <w:ind w:left="360"/>
        <w:jc w:val="both"/>
        <w:rPr>
          <w:i/>
          <w:sz w:val="22"/>
          <w:szCs w:val="22"/>
        </w:rPr>
      </w:pPr>
      <w:r w:rsidRPr="006F1C35">
        <w:rPr>
          <w:i/>
          <w:sz w:val="22"/>
          <w:szCs w:val="22"/>
          <w:vertAlign w:val="superscript"/>
        </w:rPr>
        <w:t>1</w:t>
      </w:r>
      <w:r w:rsidR="00A96FDC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99DE29" w14:textId="57CE3B62" w:rsidR="00A96FDC" w:rsidRDefault="006F1C35" w:rsidP="00A96FDC">
      <w:pPr>
        <w:ind w:left="360"/>
        <w:jc w:val="both"/>
        <w:rPr>
          <w:i/>
          <w:sz w:val="22"/>
          <w:szCs w:val="22"/>
        </w:rPr>
      </w:pPr>
      <w:r w:rsidRPr="006F1C35">
        <w:rPr>
          <w:i/>
          <w:sz w:val="22"/>
          <w:szCs w:val="22"/>
          <w:vertAlign w:val="superscript"/>
        </w:rPr>
        <w:t>2</w:t>
      </w:r>
      <w:r w:rsidR="00A96FDC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C7DA0" w14:textId="77777777" w:rsidR="00A96FDC" w:rsidRPr="00800B88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 w:rsidRPr="00800B88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5B9C157A" w14:textId="34A6FE91" w:rsidR="00A96FDC" w:rsidRDefault="00A96FDC" w:rsidP="00A96F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</w:t>
      </w:r>
      <w:r w:rsidR="006F1C35">
        <w:rPr>
          <w:sz w:val="22"/>
          <w:szCs w:val="22"/>
        </w:rPr>
        <w:t>*</w:t>
      </w:r>
      <w:r>
        <w:rPr>
          <w:sz w:val="22"/>
          <w:szCs w:val="22"/>
        </w:rPr>
        <w:t xml:space="preserve"> powierzyć realizację następujących części zamówienia podwykonawcom: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FDC" w14:paraId="06240DFB" w14:textId="77777777" w:rsidTr="000B360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0C58F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7C96D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9574991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E19E3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96FDC" w14:paraId="32FDD2BE" w14:textId="77777777" w:rsidTr="000B36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91AF8" w14:textId="77777777" w:rsidR="00A96FDC" w:rsidRDefault="00A96FDC" w:rsidP="000B36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C6C32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F744F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96FDC" w14:paraId="093E2882" w14:textId="77777777" w:rsidTr="000B36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A86E8" w14:textId="77777777" w:rsidR="00A96FDC" w:rsidRDefault="00A96FDC" w:rsidP="000B36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661DA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4AD6D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80EE0B7" w14:textId="1C9FDD94" w:rsidR="00A52430" w:rsidRDefault="00A52430" w:rsidP="00A5243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bookmarkStart w:id="0" w:name="_GoBack"/>
      <w:bookmarkEnd w:id="0"/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52430" w14:paraId="2CE9862B" w14:textId="77777777" w:rsidTr="00A524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CF93DA" w14:textId="77777777" w:rsidR="00A52430" w:rsidRDefault="00A52430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67D961" w14:textId="77777777" w:rsidR="00A52430" w:rsidRDefault="00A52430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B2725" w14:textId="77777777" w:rsidR="00A52430" w:rsidRDefault="00A52430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Usługa (zakres), który wykonają poszczególni wykonawcy </w:t>
            </w:r>
          </w:p>
        </w:tc>
      </w:tr>
      <w:tr w:rsidR="00A52430" w14:paraId="323E7EBE" w14:textId="77777777" w:rsidTr="00A524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CCDD4A" w14:textId="77777777" w:rsidR="00A52430" w:rsidRDefault="00A52430">
            <w:pPr>
              <w:suppressAutoHyphens/>
              <w:autoSpaceDE w:val="0"/>
              <w:snapToGrid w:val="0"/>
              <w:spacing w:after="120"/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2262A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F01A2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</w:tr>
      <w:tr w:rsidR="00A52430" w14:paraId="4D56EA5E" w14:textId="77777777" w:rsidTr="00A524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290FF2A" w14:textId="77777777" w:rsidR="00A52430" w:rsidRDefault="00A52430">
            <w:pPr>
              <w:suppressAutoHyphens/>
              <w:autoSpaceDE w:val="0"/>
              <w:snapToGrid w:val="0"/>
              <w:spacing w:after="120"/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99B451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75AE6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</w:tr>
    </w:tbl>
    <w:p w14:paraId="75927147" w14:textId="77777777" w:rsidR="00A52430" w:rsidRDefault="00A52430" w:rsidP="00A52430">
      <w:pPr>
        <w:jc w:val="both"/>
        <w:rPr>
          <w:sz w:val="22"/>
          <w:szCs w:val="22"/>
        </w:rPr>
      </w:pPr>
    </w:p>
    <w:p w14:paraId="30A4CB16" w14:textId="62A1D5C2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D0FC5E3" w14:textId="77777777" w:rsidR="00A96FDC" w:rsidRDefault="00A96FDC" w:rsidP="00A96FD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1276677" w14:textId="77777777"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</w:t>
      </w:r>
    </w:p>
    <w:p w14:paraId="7F92A444" w14:textId="77777777"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7B4B805" w14:textId="77777777"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046046" w14:textId="77777777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1EE29B4" w14:textId="77777777" w:rsidR="00A96FDC" w:rsidRDefault="00A96FDC" w:rsidP="00A96FD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73EB3E" w14:textId="554C9D29" w:rsidR="00A96FDC" w:rsidRDefault="00A96FDC" w:rsidP="008B3240">
      <w:pPr>
        <w:spacing w:line="360" w:lineRule="auto"/>
        <w:ind w:left="1440"/>
        <w:jc w:val="both"/>
        <w:rPr>
          <w:sz w:val="22"/>
          <w:szCs w:val="22"/>
        </w:rPr>
      </w:pPr>
    </w:p>
    <w:p w14:paraId="5D147DD1" w14:textId="77777777" w:rsidR="00A96FDC" w:rsidRDefault="00A96FDC" w:rsidP="00A96FDC">
      <w:pPr>
        <w:jc w:val="both"/>
        <w:rPr>
          <w:sz w:val="22"/>
          <w:szCs w:val="22"/>
        </w:rPr>
      </w:pPr>
    </w:p>
    <w:p w14:paraId="762BA206" w14:textId="77777777" w:rsidR="00A96FDC" w:rsidRDefault="00A96FDC" w:rsidP="00A96FDC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>
        <w:rPr>
          <w:b/>
          <w:bCs/>
          <w:iCs/>
          <w:color w:val="FF0000"/>
          <w:sz w:val="22"/>
          <w:szCs w:val="22"/>
        </w:rPr>
        <w:t xml:space="preserve">Formularz oferty należy sporządzić pod rygorem nieważności, w postaci elektronicznej </w:t>
      </w:r>
      <w:r w:rsidR="002073B9">
        <w:rPr>
          <w:b/>
          <w:bCs/>
          <w:iCs/>
          <w:color w:val="FF0000"/>
          <w:sz w:val="22"/>
          <w:szCs w:val="22"/>
        </w:rPr>
        <w:br/>
      </w:r>
      <w:r>
        <w:rPr>
          <w:b/>
          <w:bCs/>
          <w:iCs/>
          <w:color w:val="FF0000"/>
          <w:sz w:val="22"/>
          <w:szCs w:val="22"/>
        </w:rPr>
        <w:t>i opatrzeć kwalifikowanym podpisem elektronicznym.</w:t>
      </w:r>
    </w:p>
    <w:p w14:paraId="383DEECD" w14:textId="77777777" w:rsidR="006F1C35" w:rsidRDefault="006F1C35" w:rsidP="00A96FDC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</w:p>
    <w:p w14:paraId="33301AA8" w14:textId="6881A87E" w:rsidR="006F1C35" w:rsidRPr="006F1C35" w:rsidRDefault="006F1C35" w:rsidP="00A96FDC">
      <w:pPr>
        <w:jc w:val="both"/>
        <w:outlineLvl w:val="1"/>
        <w:rPr>
          <w:iCs/>
          <w:sz w:val="22"/>
          <w:szCs w:val="22"/>
        </w:rPr>
      </w:pPr>
      <w:r w:rsidRPr="006F1C35">
        <w:rPr>
          <w:iCs/>
          <w:sz w:val="22"/>
          <w:szCs w:val="22"/>
        </w:rPr>
        <w:t>*niepotrzebne skreślić</w:t>
      </w:r>
    </w:p>
    <w:sectPr w:rsidR="006F1C35" w:rsidRPr="006F1C35" w:rsidSect="006F1C35">
      <w:footerReference w:type="default" r:id="rId8"/>
      <w:pgSz w:w="11906" w:h="16838"/>
      <w:pgMar w:top="709" w:right="1418" w:bottom="1418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E73E24" w14:textId="77777777" w:rsidR="002945E5" w:rsidRDefault="002945E5">
      <w:r>
        <w:separator/>
      </w:r>
    </w:p>
  </w:endnote>
  <w:endnote w:type="continuationSeparator" w:id="0">
    <w:p w14:paraId="195171EC" w14:textId="77777777" w:rsidR="002945E5" w:rsidRDefault="00294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4419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ED71B" w14:textId="77777777" w:rsidR="002945E5" w:rsidRDefault="002945E5">
      <w:r>
        <w:separator/>
      </w:r>
    </w:p>
  </w:footnote>
  <w:footnote w:type="continuationSeparator" w:id="0">
    <w:p w14:paraId="0BE0A574" w14:textId="77777777" w:rsidR="002945E5" w:rsidRDefault="00294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DC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70EE"/>
    <w:rsid w:val="001D4612"/>
    <w:rsid w:val="002073B9"/>
    <w:rsid w:val="00207E98"/>
    <w:rsid w:val="002723B0"/>
    <w:rsid w:val="002945E5"/>
    <w:rsid w:val="002B4FA0"/>
    <w:rsid w:val="00315A4A"/>
    <w:rsid w:val="00395D50"/>
    <w:rsid w:val="00396763"/>
    <w:rsid w:val="00407AD6"/>
    <w:rsid w:val="004B7300"/>
    <w:rsid w:val="004C6753"/>
    <w:rsid w:val="00503313"/>
    <w:rsid w:val="00595C87"/>
    <w:rsid w:val="005C28F0"/>
    <w:rsid w:val="005D2C65"/>
    <w:rsid w:val="005E6D94"/>
    <w:rsid w:val="0063384F"/>
    <w:rsid w:val="00643C6F"/>
    <w:rsid w:val="00646202"/>
    <w:rsid w:val="0065290F"/>
    <w:rsid w:val="006815F6"/>
    <w:rsid w:val="006B75BC"/>
    <w:rsid w:val="006F1C35"/>
    <w:rsid w:val="007748F0"/>
    <w:rsid w:val="007A4321"/>
    <w:rsid w:val="008119D9"/>
    <w:rsid w:val="00833933"/>
    <w:rsid w:val="00853083"/>
    <w:rsid w:val="008B2F0C"/>
    <w:rsid w:val="008B3240"/>
    <w:rsid w:val="008B4928"/>
    <w:rsid w:val="008D2AB8"/>
    <w:rsid w:val="008F1C66"/>
    <w:rsid w:val="00935E4D"/>
    <w:rsid w:val="00970FE4"/>
    <w:rsid w:val="0098486F"/>
    <w:rsid w:val="009E16D4"/>
    <w:rsid w:val="00A0022B"/>
    <w:rsid w:val="00A346FE"/>
    <w:rsid w:val="00A47B4D"/>
    <w:rsid w:val="00A52430"/>
    <w:rsid w:val="00A83018"/>
    <w:rsid w:val="00A96FDC"/>
    <w:rsid w:val="00B774DC"/>
    <w:rsid w:val="00C55876"/>
    <w:rsid w:val="00C969A6"/>
    <w:rsid w:val="00CA7D36"/>
    <w:rsid w:val="00CC4DCF"/>
    <w:rsid w:val="00CD2D89"/>
    <w:rsid w:val="00D24208"/>
    <w:rsid w:val="00D45279"/>
    <w:rsid w:val="00D60C38"/>
    <w:rsid w:val="00D66893"/>
    <w:rsid w:val="00D90ACB"/>
    <w:rsid w:val="00DC1500"/>
    <w:rsid w:val="00E14203"/>
    <w:rsid w:val="00E44371"/>
    <w:rsid w:val="00E949B0"/>
    <w:rsid w:val="00EA3FA9"/>
    <w:rsid w:val="00EC0BEA"/>
    <w:rsid w:val="00F00591"/>
    <w:rsid w:val="00F51688"/>
    <w:rsid w:val="00F53146"/>
    <w:rsid w:val="00F8237C"/>
    <w:rsid w:val="00F91018"/>
    <w:rsid w:val="00FA0F30"/>
    <w:rsid w:val="00FA51A4"/>
    <w:rsid w:val="00FD6F7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9067D3"/>
  <w15:chartTrackingRefBased/>
  <w15:docId w15:val="{75FF7840-1127-416A-AC22-092C2957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5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D8052-EB3F-4E8F-93BD-09530F47D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571</Words>
  <Characters>4296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Anna Trybus</cp:lastModifiedBy>
  <cp:revision>2</cp:revision>
  <cp:lastPrinted>1899-12-31T23:00:00Z</cp:lastPrinted>
  <dcterms:created xsi:type="dcterms:W3CDTF">2024-12-19T09:57:00Z</dcterms:created>
  <dcterms:modified xsi:type="dcterms:W3CDTF">2024-12-19T09:57:00Z</dcterms:modified>
</cp:coreProperties>
</file>