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52142" w:rsidRPr="0085214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52142" w:rsidRPr="00852142">
        <w:rPr>
          <w:rFonts w:eastAsia="Times New Roman" w:cs="Calibri"/>
          <w:b/>
          <w:lang w:eastAsia="pl-PL"/>
        </w:rPr>
        <w:t>Dostawa laptopów na potrzeby WFiIS - DE-dzp.272-748/24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C16" w:rsidRDefault="00371C16" w:rsidP="0038231F">
      <w:pPr>
        <w:spacing w:after="0" w:line="240" w:lineRule="auto"/>
      </w:pPr>
      <w:r>
        <w:separator/>
      </w:r>
    </w:p>
  </w:endnote>
  <w:endnote w:type="continuationSeparator" w:id="0">
    <w:p w:rsidR="00371C16" w:rsidRDefault="00371C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142" w:rsidRDefault="00852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142" w:rsidRDefault="00852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C16" w:rsidRDefault="00371C16" w:rsidP="0038231F">
      <w:pPr>
        <w:spacing w:after="0" w:line="240" w:lineRule="auto"/>
      </w:pPr>
      <w:r>
        <w:separator/>
      </w:r>
    </w:p>
  </w:footnote>
  <w:footnote w:type="continuationSeparator" w:id="0">
    <w:p w:rsidR="00371C16" w:rsidRDefault="00371C1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142" w:rsidRDefault="00852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142" w:rsidRDefault="00852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142" w:rsidRDefault="00852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C1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C16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2142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79FAF7-D6B6-4069-A632-86AB8F76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EC7C1-1AD6-493C-B6D3-3F66B4622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2024-12-18T10:12:00Z</dcterms:created>
  <dcterms:modified xsi:type="dcterms:W3CDTF">2024-12-18T10:12:00Z</dcterms:modified>
</cp:coreProperties>
</file>