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706FD24C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603711">
        <w:rPr>
          <w:rFonts w:ascii="Verdana" w:hAnsi="Verdana"/>
          <w:b/>
          <w:sz w:val="18"/>
          <w:szCs w:val="18"/>
        </w:rPr>
        <w:t>732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0574FCC6" w14:textId="77777777" w:rsidR="00603711" w:rsidRPr="00603711" w:rsidRDefault="00603711" w:rsidP="0060371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03711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2 szt. mikroskopów fluorescencyjnych dla Centrum Technologii Kosmicznych - </w:t>
      </w:r>
    </w:p>
    <w:p w14:paraId="706742F4" w14:textId="1682EE47" w:rsidR="00B12BC7" w:rsidRPr="0067784D" w:rsidRDefault="00603711" w:rsidP="0060371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03711">
        <w:rPr>
          <w:rFonts w:ascii="Verdana" w:eastAsia="Times New Roman" w:hAnsi="Verdana"/>
          <w:b/>
          <w:sz w:val="18"/>
          <w:szCs w:val="18"/>
          <w:lang w:eastAsia="pl-PL"/>
        </w:rPr>
        <w:t>DE-dzp.272-732/24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 xml:space="preserve">,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603711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3EC2"/>
    <w:rsid w:val="00037CBD"/>
    <w:rsid w:val="000563B7"/>
    <w:rsid w:val="000E6C60"/>
    <w:rsid w:val="001F4E82"/>
    <w:rsid w:val="002303FA"/>
    <w:rsid w:val="002333D7"/>
    <w:rsid w:val="00237270"/>
    <w:rsid w:val="00285E58"/>
    <w:rsid w:val="002C151E"/>
    <w:rsid w:val="00337243"/>
    <w:rsid w:val="003D1274"/>
    <w:rsid w:val="004005D6"/>
    <w:rsid w:val="00430A9F"/>
    <w:rsid w:val="004966DD"/>
    <w:rsid w:val="005540B6"/>
    <w:rsid w:val="005741C5"/>
    <w:rsid w:val="005C04FB"/>
    <w:rsid w:val="005E5BD1"/>
    <w:rsid w:val="00603711"/>
    <w:rsid w:val="00623F70"/>
    <w:rsid w:val="0067784D"/>
    <w:rsid w:val="006E4A4C"/>
    <w:rsid w:val="00723906"/>
    <w:rsid w:val="008020EB"/>
    <w:rsid w:val="008C0748"/>
    <w:rsid w:val="008D4DD0"/>
    <w:rsid w:val="008E5450"/>
    <w:rsid w:val="00912182"/>
    <w:rsid w:val="00927537"/>
    <w:rsid w:val="0093180B"/>
    <w:rsid w:val="00976CAB"/>
    <w:rsid w:val="00B12BC7"/>
    <w:rsid w:val="00BC579B"/>
    <w:rsid w:val="00C32D30"/>
    <w:rsid w:val="00C456EF"/>
    <w:rsid w:val="00C72743"/>
    <w:rsid w:val="00CB5637"/>
    <w:rsid w:val="00CC5CB6"/>
    <w:rsid w:val="00CD615C"/>
    <w:rsid w:val="00D137A1"/>
    <w:rsid w:val="00D6378D"/>
    <w:rsid w:val="00D6653B"/>
    <w:rsid w:val="00D70839"/>
    <w:rsid w:val="00E67EFE"/>
    <w:rsid w:val="00EF4553"/>
    <w:rsid w:val="00F85EA7"/>
    <w:rsid w:val="00FB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cp:lastPrinted>2024-08-22T09:08:00Z</cp:lastPrinted>
  <dcterms:created xsi:type="dcterms:W3CDTF">2024-11-26T13:43:00Z</dcterms:created>
  <dcterms:modified xsi:type="dcterms:W3CDTF">2024-12-06T11:39:00Z</dcterms:modified>
</cp:coreProperties>
</file>