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F03F4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 xml:space="preserve">Załącznik nr </w:t>
      </w:r>
      <w:r w:rsidR="00012286" w:rsidRPr="00F03F4B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E64D6A4" w14:textId="77777777" w:rsidR="00515407" w:rsidRDefault="008D2AB8" w:rsidP="00515407">
      <w:pPr>
        <w:spacing w:line="360" w:lineRule="auto"/>
        <w:rPr>
          <w:rFonts w:ascii="Verdana" w:hAnsi="Verdana" w:cs="Arial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3B8164DA" w14:textId="531262C8" w:rsidR="008D2AB8" w:rsidRPr="00515407" w:rsidRDefault="00515407" w:rsidP="00515407">
      <w:pPr>
        <w:spacing w:line="360" w:lineRule="auto"/>
        <w:rPr>
          <w:rFonts w:ascii="Verdana" w:hAnsi="Verdana" w:cs="Arial"/>
          <w:b/>
          <w:sz w:val="18"/>
          <w:szCs w:val="18"/>
        </w:rPr>
      </w:pPr>
      <w:bookmarkStart w:id="0" w:name="_Hlk184298071"/>
      <w:r>
        <w:rPr>
          <w:rFonts w:ascii="Verdana" w:hAnsi="Verdana" w:cs="Arial"/>
          <w:b/>
          <w:sz w:val="18"/>
          <w:szCs w:val="18"/>
        </w:rPr>
        <w:t xml:space="preserve">dostawa </w:t>
      </w:r>
      <w:bookmarkEnd w:id="0"/>
      <w:r>
        <w:rPr>
          <w:rFonts w:ascii="Verdana" w:hAnsi="Verdana" w:cs="Arial"/>
          <w:b/>
          <w:sz w:val="18"/>
          <w:szCs w:val="18"/>
        </w:rPr>
        <w:t xml:space="preserve">2 szt. mikroskopów fluorescencyjnych dla Centrum Technologii Kosmicznych – </w:t>
      </w:r>
      <w:r>
        <w:rPr>
          <w:rFonts w:ascii="Verdana" w:hAnsi="Verdana" w:cs="Arial"/>
          <w:b/>
          <w:sz w:val="18"/>
          <w:szCs w:val="18"/>
        </w:rPr>
        <w:br/>
        <w:t>DE-dzp.272-732/24</w:t>
      </w:r>
      <w:r w:rsidR="008D2AB8" w:rsidRPr="00F03F4B">
        <w:rPr>
          <w:rFonts w:ascii="Verdana" w:hAnsi="Verdana"/>
          <w:b/>
          <w:sz w:val="18"/>
          <w:szCs w:val="18"/>
        </w:rPr>
        <w:t xml:space="preserve">, </w:t>
      </w:r>
      <w:r w:rsidR="008D2AB8"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="008D2AB8" w:rsidRPr="00F03F4B">
        <w:rPr>
          <w:rFonts w:ascii="Verdana" w:hAnsi="Verdana"/>
          <w:sz w:val="18"/>
          <w:szCs w:val="18"/>
        </w:rPr>
        <w:t>warunków zamówienia.</w:t>
      </w:r>
    </w:p>
    <w:p w14:paraId="7E09F18F" w14:textId="6AEFEEF0" w:rsidR="000026C7" w:rsidRPr="000026C7" w:rsidRDefault="000026C7" w:rsidP="008D2AB8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0026C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Zadanie nr 1</w:t>
      </w:r>
      <w:r w:rsidRPr="000026C7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6E06E505" w14:textId="77777777" w:rsidR="008D2AB8" w:rsidRPr="00F03F4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31815" w:rsidRPr="00F03F4B" w14:paraId="636EB835" w14:textId="77777777" w:rsidTr="000026C7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908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EBF3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9494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E0A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86A5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13D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569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4BE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E31815" w:rsidRPr="00F03F4B" w14:paraId="4DC70A48" w14:textId="77777777" w:rsidTr="000026C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C5C9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8584" w14:textId="528A221B" w:rsidR="00E31815" w:rsidRPr="00F03F4B" w:rsidRDefault="000026C7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Mikroskop </w:t>
            </w:r>
            <w:r w:rsidR="000F08A0">
              <w:rPr>
                <w:rFonts w:ascii="Verdana" w:hAnsi="Verdana"/>
                <w:b/>
                <w:bCs/>
                <w:sz w:val="18"/>
                <w:szCs w:val="18"/>
              </w:rPr>
              <w:t xml:space="preserve">fluorescencyjny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D617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38F3" w14:textId="0461FE88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A136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73C8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66FF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05FA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31815" w:rsidRPr="00F03F4B" w14:paraId="5050550A" w14:textId="77777777" w:rsidTr="000026C7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A3C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90CB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82ED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D5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BEDE" w14:textId="77777777" w:rsidR="00E31815" w:rsidRPr="00F03F4B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2980FD0" w14:textId="57725E8D" w:rsidR="00676469" w:rsidRPr="00D24BE0" w:rsidRDefault="00676469" w:rsidP="008D2AB8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bookmarkStart w:id="1" w:name="_Hlk184381101"/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*) </w:t>
      </w:r>
      <w:r w:rsidR="00D24BE0">
        <w:rPr>
          <w:rFonts w:ascii="Verdana" w:hAnsi="Verdana"/>
          <w:b w:val="0"/>
          <w:bCs/>
          <w:i/>
          <w:iCs/>
          <w:sz w:val="18"/>
          <w:szCs w:val="18"/>
        </w:rPr>
        <w:t>w</w:t>
      </w:r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 cenie brutto oferty wykonawca winien uwzględnić 23% stawkę podatku VAT</w:t>
      </w:r>
    </w:p>
    <w:bookmarkEnd w:id="1"/>
    <w:p w14:paraId="3B1E87F7" w14:textId="299AE2DD" w:rsidR="000026C7" w:rsidRDefault="000026C7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0026C7">
        <w:rPr>
          <w:rFonts w:ascii="Verdana" w:hAnsi="Verdana"/>
          <w:color w:val="FF0000"/>
          <w:sz w:val="18"/>
          <w:szCs w:val="18"/>
          <w:highlight w:val="yellow"/>
        </w:rPr>
        <w:t>Zadanie nr 2</w:t>
      </w:r>
      <w:r>
        <w:rPr>
          <w:rFonts w:ascii="Verdana" w:hAnsi="Verdana"/>
          <w:color w:val="FF0000"/>
          <w:sz w:val="18"/>
          <w:szCs w:val="18"/>
        </w:rPr>
        <w:t xml:space="preserve"> 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591"/>
        <w:gridCol w:w="2182"/>
        <w:gridCol w:w="1465"/>
        <w:gridCol w:w="866"/>
        <w:gridCol w:w="1517"/>
        <w:gridCol w:w="1052"/>
        <w:gridCol w:w="1041"/>
        <w:gridCol w:w="1096"/>
      </w:tblGrid>
      <w:tr w:rsidR="000026C7" w:rsidRPr="00F03F4B" w14:paraId="2EA07803" w14:textId="77777777" w:rsidTr="00D24BE0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7B90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0818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772E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004C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1C41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CFBD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D75AE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85CE3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0F08A0" w:rsidRPr="00F03F4B" w14:paraId="655752D7" w14:textId="77777777" w:rsidTr="00D24BE0">
        <w:trPr>
          <w:trHeight w:val="71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D531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AB4C" w14:textId="2672CEE8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Mikroskop fluorescencyjny z wyposażaniem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24B4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D9AC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6285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4349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1F7C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BB54" w14:textId="77777777" w:rsidR="000F08A0" w:rsidRPr="00F03F4B" w:rsidRDefault="000F08A0" w:rsidP="000F08A0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026C7" w:rsidRPr="00F03F4B" w14:paraId="062C88B8" w14:textId="77777777" w:rsidTr="00D24BE0">
        <w:trPr>
          <w:trHeight w:val="47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ED53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A8695" w14:textId="500214C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Monochromatyczna kamera do fluorescencji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DE84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A465E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6AE1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EE56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46B6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9C6B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0026C7" w:rsidRPr="00F03F4B" w14:paraId="337F1BDE" w14:textId="77777777" w:rsidTr="00D24BE0">
        <w:trPr>
          <w:trHeight w:val="47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B822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E085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2502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DA2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3CDF" w14:textId="77777777" w:rsidR="000026C7" w:rsidRPr="00F03F4B" w:rsidRDefault="000026C7" w:rsidP="00AE67FD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6CFE26E" w14:textId="77777777" w:rsidR="00D24BE0" w:rsidRPr="00D24BE0" w:rsidRDefault="00D24BE0" w:rsidP="00D24BE0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*) </w:t>
      </w:r>
      <w:r>
        <w:rPr>
          <w:rFonts w:ascii="Verdana" w:hAnsi="Verdana"/>
          <w:b w:val="0"/>
          <w:bCs/>
          <w:i/>
          <w:iCs/>
          <w:sz w:val="18"/>
          <w:szCs w:val="18"/>
        </w:rPr>
        <w:t>w</w:t>
      </w:r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 cenie brutto oferty wykonawca winien uwzględnić 23% stawkę podatku VAT</w:t>
      </w:r>
    </w:p>
    <w:p w14:paraId="6F0DD9F0" w14:textId="77777777" w:rsidR="00D24BE0" w:rsidRDefault="00D24BE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E2EBD7F" w14:textId="77777777" w:rsidR="00D24BE0" w:rsidRDefault="00D24BE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B0F47" w14:textId="016EAEA6" w:rsidR="00BC1DED" w:rsidRPr="00F03F4B" w:rsidRDefault="003F722B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Termin realizacji umowy:</w:t>
      </w:r>
      <w:r w:rsidR="00FE545C" w:rsidRPr="00F03F4B">
        <w:rPr>
          <w:rFonts w:ascii="Verdana" w:hAnsi="Verdana"/>
          <w:sz w:val="18"/>
          <w:szCs w:val="18"/>
        </w:rPr>
        <w:t xml:space="preserve"> </w:t>
      </w:r>
    </w:p>
    <w:p w14:paraId="12F5CC0F" w14:textId="051BD1E1" w:rsidR="008D2AB8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1 - </w:t>
      </w:r>
      <w:r w:rsidR="00194378" w:rsidRPr="00F03F4B">
        <w:rPr>
          <w:rFonts w:ascii="Verdana" w:hAnsi="Verdana"/>
          <w:sz w:val="18"/>
          <w:szCs w:val="18"/>
        </w:rPr>
        <w:t xml:space="preserve">do </w:t>
      </w:r>
      <w:r w:rsidR="00D24BE0">
        <w:rPr>
          <w:rFonts w:ascii="Verdana" w:hAnsi="Verdana"/>
          <w:sz w:val="18"/>
          <w:szCs w:val="18"/>
        </w:rPr>
        <w:t>56</w:t>
      </w:r>
      <w:r w:rsidR="00FC67FB" w:rsidRPr="00F03F4B">
        <w:rPr>
          <w:rFonts w:ascii="Verdana" w:hAnsi="Verdana"/>
          <w:sz w:val="18"/>
          <w:szCs w:val="18"/>
        </w:rPr>
        <w:t xml:space="preserve"> dni od daty </w:t>
      </w:r>
      <w:r w:rsidR="00D24BE0">
        <w:rPr>
          <w:rFonts w:ascii="Verdana" w:hAnsi="Verdana"/>
          <w:sz w:val="18"/>
          <w:szCs w:val="18"/>
        </w:rPr>
        <w:t>podpisania umowy .</w:t>
      </w:r>
    </w:p>
    <w:p w14:paraId="425DF407" w14:textId="69CE7302" w:rsidR="00BC1DED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2 - do </w:t>
      </w:r>
      <w:r w:rsidR="00D24BE0">
        <w:rPr>
          <w:rFonts w:ascii="Verdana" w:hAnsi="Verdana"/>
          <w:sz w:val="18"/>
          <w:szCs w:val="18"/>
        </w:rPr>
        <w:t>…………</w:t>
      </w:r>
      <w:r w:rsidRPr="00F03F4B">
        <w:rPr>
          <w:rFonts w:ascii="Verdana" w:hAnsi="Verdana"/>
          <w:sz w:val="18"/>
          <w:szCs w:val="18"/>
        </w:rPr>
        <w:t xml:space="preserve">dni od daty podpisania umowy </w:t>
      </w:r>
      <w:r w:rsidR="00D24BE0"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67390475" w14:textId="51377A6C" w:rsidR="00BC1DED" w:rsidRPr="00F03F4B" w:rsidRDefault="008D2E7B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Okres udzielonej gwarancji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wynosi</w:t>
      </w:r>
      <w:r w:rsidRPr="00F03F4B">
        <w:rPr>
          <w:rFonts w:ascii="Verdana" w:hAnsi="Verdana"/>
          <w:b/>
          <w:bCs/>
          <w:sz w:val="18"/>
          <w:szCs w:val="18"/>
          <w:lang w:eastAsia="ar-SA"/>
        </w:rPr>
        <w:t>:</w:t>
      </w:r>
    </w:p>
    <w:p w14:paraId="36079448" w14:textId="562BCFC4" w:rsidR="008D2E7B" w:rsidRPr="00F03F4B" w:rsidRDefault="00BC1DED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>- zadanie częściowe nr 1 -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………………………….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mi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>esięcy</w:t>
      </w:r>
      <w:r w:rsidR="00705559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</w:t>
      </w:r>
      <w:r w:rsidR="00705559" w:rsidRPr="00F03F4B">
        <w:rPr>
          <w:rFonts w:ascii="Verdana" w:hAnsi="Verdana"/>
          <w:b/>
          <w:bCs/>
          <w:color w:val="FF0000"/>
          <w:sz w:val="18"/>
          <w:szCs w:val="18"/>
        </w:rPr>
        <w:t>*)</w:t>
      </w:r>
      <w:r w:rsidR="00194378"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31B6BBFA" w14:textId="6590B935" w:rsidR="00BC1DED" w:rsidRPr="00F03F4B" w:rsidRDefault="00BC1DED" w:rsidP="00BC1DED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- zadanie częściowe nr 2 - …………………………. miesięcy </w:t>
      </w:r>
      <w:r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*) </w:t>
      </w:r>
      <w:r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7854E5B5" w14:textId="77777777" w:rsidR="001B347A" w:rsidRPr="00F03F4B" w:rsidRDefault="001B347A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</w:p>
    <w:p w14:paraId="4CCBE25C" w14:textId="059AED59" w:rsidR="00522406" w:rsidRPr="00F03F4B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F03F4B">
        <w:rPr>
          <w:rFonts w:ascii="Verdana" w:hAnsi="Verdana"/>
          <w:b/>
          <w:bCs/>
          <w:color w:val="FF0000"/>
          <w:sz w:val="18"/>
          <w:szCs w:val="18"/>
        </w:rPr>
        <w:t>*)</w:t>
      </w:r>
      <w:r w:rsidRPr="00F03F4B">
        <w:rPr>
          <w:rFonts w:ascii="Verdana" w:hAnsi="Verdana"/>
          <w:b/>
          <w:bCs/>
          <w:sz w:val="18"/>
          <w:szCs w:val="18"/>
        </w:rPr>
        <w:t xml:space="preserve"> W przypadku nie podania okresu gwarancji, Zamawiający przyjmie minimalny okres gwarancji.</w:t>
      </w: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03F4B">
        <w:rPr>
          <w:rFonts w:ascii="Verdana" w:hAnsi="Verdana"/>
          <w:sz w:val="18"/>
          <w:szCs w:val="18"/>
        </w:rPr>
        <w:t>ych</w:t>
      </w:r>
      <w:proofErr w:type="spellEnd"/>
      <w:r w:rsidRPr="00F03F4B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lastRenderedPageBreak/>
        <w:t>……………………………………………..……………………………………………</w:t>
      </w:r>
    </w:p>
    <w:p w14:paraId="020D119A" w14:textId="2730950E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026C7"/>
    <w:rsid w:val="000059AA"/>
    <w:rsid w:val="00012286"/>
    <w:rsid w:val="00037CBD"/>
    <w:rsid w:val="000625D2"/>
    <w:rsid w:val="000704FC"/>
    <w:rsid w:val="00071CCC"/>
    <w:rsid w:val="000B731D"/>
    <w:rsid w:val="000D6134"/>
    <w:rsid w:val="000E09C7"/>
    <w:rsid w:val="000F0125"/>
    <w:rsid w:val="000F08A0"/>
    <w:rsid w:val="000F6589"/>
    <w:rsid w:val="00106636"/>
    <w:rsid w:val="00116EC6"/>
    <w:rsid w:val="001316F2"/>
    <w:rsid w:val="001801DD"/>
    <w:rsid w:val="00194378"/>
    <w:rsid w:val="001B347A"/>
    <w:rsid w:val="001D4612"/>
    <w:rsid w:val="002055B2"/>
    <w:rsid w:val="00207E98"/>
    <w:rsid w:val="00233041"/>
    <w:rsid w:val="002723B0"/>
    <w:rsid w:val="00272EDA"/>
    <w:rsid w:val="00293B27"/>
    <w:rsid w:val="002F0B63"/>
    <w:rsid w:val="00315A4A"/>
    <w:rsid w:val="00322824"/>
    <w:rsid w:val="00370178"/>
    <w:rsid w:val="003F722B"/>
    <w:rsid w:val="00464765"/>
    <w:rsid w:val="004B7300"/>
    <w:rsid w:val="004C6753"/>
    <w:rsid w:val="004D1A16"/>
    <w:rsid w:val="00515407"/>
    <w:rsid w:val="00522406"/>
    <w:rsid w:val="00527C20"/>
    <w:rsid w:val="00595C87"/>
    <w:rsid w:val="005D2C65"/>
    <w:rsid w:val="005E6D94"/>
    <w:rsid w:val="005F117E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833933"/>
    <w:rsid w:val="00853083"/>
    <w:rsid w:val="008B2F0C"/>
    <w:rsid w:val="008B4928"/>
    <w:rsid w:val="008D2AB8"/>
    <w:rsid w:val="008D2E7B"/>
    <w:rsid w:val="008D4DD0"/>
    <w:rsid w:val="008F1C66"/>
    <w:rsid w:val="008F7B8B"/>
    <w:rsid w:val="00912182"/>
    <w:rsid w:val="009553A3"/>
    <w:rsid w:val="00955AC8"/>
    <w:rsid w:val="00970FE4"/>
    <w:rsid w:val="00A0022B"/>
    <w:rsid w:val="00A346FE"/>
    <w:rsid w:val="00A47B4D"/>
    <w:rsid w:val="00A83018"/>
    <w:rsid w:val="00AA6DD8"/>
    <w:rsid w:val="00AC62BE"/>
    <w:rsid w:val="00B3259E"/>
    <w:rsid w:val="00B711E0"/>
    <w:rsid w:val="00B774DC"/>
    <w:rsid w:val="00BA3275"/>
    <w:rsid w:val="00BC1DED"/>
    <w:rsid w:val="00C969A6"/>
    <w:rsid w:val="00CA7D36"/>
    <w:rsid w:val="00CF6844"/>
    <w:rsid w:val="00D24208"/>
    <w:rsid w:val="00D24BE0"/>
    <w:rsid w:val="00D331E6"/>
    <w:rsid w:val="00D60C38"/>
    <w:rsid w:val="00D66893"/>
    <w:rsid w:val="00D90ACB"/>
    <w:rsid w:val="00DA1721"/>
    <w:rsid w:val="00DA5B75"/>
    <w:rsid w:val="00DA79B5"/>
    <w:rsid w:val="00DC1500"/>
    <w:rsid w:val="00E31815"/>
    <w:rsid w:val="00E44371"/>
    <w:rsid w:val="00E949B0"/>
    <w:rsid w:val="00EC0BEA"/>
    <w:rsid w:val="00EC2C72"/>
    <w:rsid w:val="00F00591"/>
    <w:rsid w:val="00F03F4B"/>
    <w:rsid w:val="00F209BB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599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2025-01-15T12:27:00Z</dcterms:created>
  <dcterms:modified xsi:type="dcterms:W3CDTF">2025-01-15T12:27:00Z</dcterms:modified>
</cp:coreProperties>
</file>