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C214C" w14:textId="756F417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46482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4B27C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F420A2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7DAC71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04D3B86" w14:textId="77777777" w:rsidR="00FC5D2C" w:rsidRDefault="00FC5D2C" w:rsidP="00FC5D2C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1DF160AB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016438E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012A8A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8181F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308580C8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CAA3AAC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85A0453" w14:textId="79998CEE" w:rsidR="008D2AB8" w:rsidRPr="0022732C" w:rsidRDefault="00FC5D2C" w:rsidP="00FC5D2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064D2A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6F2E74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Akademia Górniczo - Hutnicza</w:t>
      </w:r>
    </w:p>
    <w:p w14:paraId="5F9E692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im. Stanisława Staszica w Krakowie</w:t>
      </w:r>
    </w:p>
    <w:p w14:paraId="5B33D999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F2FAEC7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Al. Mickiewicza</w:t>
      </w:r>
      <w:r w:rsidR="008D2AB8">
        <w:rPr>
          <w:b/>
        </w:rPr>
        <w:t xml:space="preserve"> </w:t>
      </w:r>
      <w:r w:rsidRPr="006D4A4B">
        <w:rPr>
          <w:b/>
        </w:rPr>
        <w:t>30</w:t>
      </w:r>
      <w:r w:rsidR="008D2AB8">
        <w:rPr>
          <w:b/>
        </w:rPr>
        <w:t xml:space="preserve"> </w:t>
      </w:r>
    </w:p>
    <w:p w14:paraId="1350ED39" w14:textId="77777777" w:rsidR="008D2AB8" w:rsidRDefault="006D4A4B" w:rsidP="008D2AB8">
      <w:pPr>
        <w:rPr>
          <w:b/>
        </w:rPr>
      </w:pPr>
      <w:r w:rsidRPr="006D4A4B">
        <w:rPr>
          <w:b/>
        </w:rPr>
        <w:t>30-059</w:t>
      </w:r>
      <w:r w:rsidR="008D2AB8">
        <w:rPr>
          <w:b/>
        </w:rPr>
        <w:t xml:space="preserve"> </w:t>
      </w:r>
      <w:r w:rsidRPr="006D4A4B">
        <w:rPr>
          <w:b/>
        </w:rPr>
        <w:t>Kraków</w:t>
      </w:r>
      <w:r w:rsidR="008D2AB8">
        <w:rPr>
          <w:b/>
        </w:rPr>
        <w:t xml:space="preserve">,  </w:t>
      </w:r>
    </w:p>
    <w:p w14:paraId="22A970F6" w14:textId="77777777" w:rsidR="008D2AB8" w:rsidRDefault="008D2AB8" w:rsidP="008D2AB8">
      <w:pPr>
        <w:ind w:firstLine="3969"/>
        <w:rPr>
          <w:b/>
        </w:rPr>
      </w:pPr>
    </w:p>
    <w:p w14:paraId="595F4B42" w14:textId="05E836EC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5D355E">
        <w:t>:</w:t>
      </w:r>
      <w:r>
        <w:t xml:space="preserve"> </w:t>
      </w:r>
      <w:r w:rsidR="002F13BC" w:rsidRPr="002F13BC">
        <w:rPr>
          <w:b/>
        </w:rPr>
        <w:t xml:space="preserve">Dostawa sprzętu komputerowego, który ma służyć do rozbudowy laboratorium 1.11 w bud. B9 dla </w:t>
      </w:r>
      <w:proofErr w:type="spellStart"/>
      <w:r w:rsidR="002F13BC" w:rsidRPr="002F13BC">
        <w:rPr>
          <w:b/>
        </w:rPr>
        <w:t>WIEiT</w:t>
      </w:r>
      <w:proofErr w:type="spellEnd"/>
      <w:r w:rsidR="002F13BC" w:rsidRPr="002F13BC">
        <w:rPr>
          <w:b/>
        </w:rPr>
        <w:t xml:space="preserve"> - DE-dzp.272-</w:t>
      </w:r>
      <w:r w:rsidR="00A90BC2">
        <w:rPr>
          <w:b/>
        </w:rPr>
        <w:t>765</w:t>
      </w:r>
      <w:r w:rsidR="002F13BC" w:rsidRPr="002F13BC">
        <w:rPr>
          <w:b/>
        </w:rPr>
        <w:t>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945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1713"/>
        <w:gridCol w:w="1659"/>
        <w:gridCol w:w="829"/>
        <w:gridCol w:w="1246"/>
        <w:gridCol w:w="1243"/>
        <w:gridCol w:w="691"/>
        <w:gridCol w:w="1520"/>
      </w:tblGrid>
      <w:tr w:rsidR="002F13BC" w:rsidRPr="00E24C6A" w14:paraId="241EA342" w14:textId="77777777" w:rsidTr="007658D6">
        <w:trPr>
          <w:trHeight w:val="660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6AFEF6" w14:textId="77777777" w:rsidR="002F13BC" w:rsidRPr="00E24C6A" w:rsidRDefault="002F13BC" w:rsidP="00931305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L.p.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C40A64" w14:textId="77777777" w:rsidR="002F13BC" w:rsidRPr="00E24C6A" w:rsidRDefault="002F13BC" w:rsidP="00931305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Nazwa elementu</w:t>
            </w:r>
          </w:p>
          <w:p w14:paraId="39CF952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9A493E" w14:textId="77777777" w:rsidR="002F13BC" w:rsidRPr="00E24C6A" w:rsidRDefault="002F13BC" w:rsidP="00931305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Producent/model oferowanego urządzenia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F8B953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EA6AE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144A9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Wartość netto</w:t>
            </w:r>
          </w:p>
          <w:p w14:paraId="497EED9B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6E304C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VAT</w:t>
            </w:r>
          </w:p>
          <w:p w14:paraId="0F3F970C" w14:textId="77777777" w:rsidR="002F13BC" w:rsidRPr="00E24C6A" w:rsidRDefault="002F13BC" w:rsidP="00931305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[%]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926D1F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D70F5DC" w14:textId="77777777" w:rsidR="002F13BC" w:rsidRPr="00E24C6A" w:rsidRDefault="002F13BC" w:rsidP="00931305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  <w:p w14:paraId="6194CA38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 xml:space="preserve"> (z doliczonym </w:t>
            </w:r>
            <w:r w:rsidRPr="00E24C6A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F13BC" w:rsidRPr="00E24C6A" w14:paraId="3AAA12FD" w14:textId="77777777" w:rsidTr="007658D6">
        <w:trPr>
          <w:trHeight w:val="281"/>
        </w:trPr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69D772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7AFA4B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E0ECD5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EA7C34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AB7BAE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B4A32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7E4841B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ACF7C5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F13BC" w:rsidRPr="00E24C6A" w14:paraId="46FBCC08" w14:textId="77777777" w:rsidTr="007658D6">
        <w:trPr>
          <w:trHeight w:val="228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4642" w14:textId="77777777" w:rsidR="002F13BC" w:rsidRPr="00E24C6A" w:rsidRDefault="002F13BC" w:rsidP="00931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1D5C" w14:textId="396D6585" w:rsidR="002F13BC" w:rsidRPr="00E24C6A" w:rsidRDefault="000C1363" w:rsidP="00931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switch</w:t>
            </w:r>
            <w:proofErr w:type="spellEnd"/>
            <w:r>
              <w:rPr>
                <w:sz w:val="20"/>
                <w:szCs w:val="20"/>
              </w:rPr>
              <w:t xml:space="preserve">- </w:t>
            </w:r>
            <w:r w:rsidR="001F2106">
              <w:rPr>
                <w:sz w:val="20"/>
                <w:szCs w:val="20"/>
              </w:rPr>
              <w:t>przełącznik L3*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FB8F" w14:textId="77777777" w:rsidR="002F13BC" w:rsidRPr="00E24C6A" w:rsidRDefault="002F13BC" w:rsidP="0093130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6C13" w14:textId="7FB3F5F6" w:rsidR="002F13BC" w:rsidRPr="00E24C6A" w:rsidRDefault="001F2106" w:rsidP="009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E78C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CD1D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FA90B2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8E0197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  <w:p w14:paraId="69DFBA52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19821D2D" w14:textId="77777777" w:rsidTr="007658D6">
        <w:trPr>
          <w:trHeight w:val="166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2C7E" w14:textId="77777777" w:rsidR="002F13BC" w:rsidRPr="00E24C6A" w:rsidRDefault="002F13BC" w:rsidP="00931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2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B297" w14:textId="591E6D86" w:rsidR="002F13BC" w:rsidRPr="00E24C6A" w:rsidRDefault="001F2106" w:rsidP="00931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sterownik bezprzewodowych sieci LAN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3C5E" w14:textId="77777777" w:rsidR="002F13BC" w:rsidRPr="00E24C6A" w:rsidRDefault="002F13BC" w:rsidP="0093130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E978" w14:textId="2FB99873" w:rsidR="002F13BC" w:rsidRPr="00E24C6A" w:rsidRDefault="001F2106" w:rsidP="001F21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7C3B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C2E5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FE8E66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A9DCA3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2AFEF819" w14:textId="77777777" w:rsidTr="007658D6">
        <w:trPr>
          <w:trHeight w:val="166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61786" w14:textId="77777777" w:rsidR="002F13BC" w:rsidRPr="00E24C6A" w:rsidRDefault="002F13BC" w:rsidP="00931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3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30CC" w14:textId="418588C2" w:rsidR="002F13BC" w:rsidRPr="00E24C6A" w:rsidRDefault="001F2106" w:rsidP="00931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acces</w:t>
            </w:r>
            <w:r w:rsidR="00095A84">
              <w:rPr>
                <w:sz w:val="20"/>
                <w:szCs w:val="20"/>
              </w:rPr>
              <w:t>s</w:t>
            </w:r>
            <w:proofErr w:type="spellEnd"/>
            <w:r>
              <w:rPr>
                <w:sz w:val="20"/>
                <w:szCs w:val="20"/>
              </w:rPr>
              <w:t xml:space="preserve"> point bezprzewodowy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AFAB" w14:textId="77777777" w:rsidR="002F13BC" w:rsidRPr="00E24C6A" w:rsidRDefault="002F13BC" w:rsidP="0093130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F761" w14:textId="52B0319A" w:rsidR="002F13BC" w:rsidRPr="00E24C6A" w:rsidRDefault="001F2106" w:rsidP="009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3049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37A9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8431C0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75670B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0E531C60" w14:textId="77777777" w:rsidTr="007658D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80AE87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  <w:p w14:paraId="6DB4238B" w14:textId="77777777" w:rsidR="002F13BC" w:rsidRPr="00E24C6A" w:rsidRDefault="002F13BC" w:rsidP="00931305">
            <w:pPr>
              <w:ind w:right="425"/>
              <w:jc w:val="right"/>
              <w:rPr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75AC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E309CC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FBA76E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36ECC50D" w14:textId="77777777" w:rsidTr="007658D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45A8E" w14:textId="77777777" w:rsidR="002F13BC" w:rsidRPr="00E24C6A" w:rsidRDefault="002F13BC" w:rsidP="00931305">
            <w:pPr>
              <w:rPr>
                <w:i/>
                <w:iCs/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7BC2BE97" w14:textId="77777777" w:rsidR="002F13BC" w:rsidRPr="00E24C6A" w:rsidRDefault="002F13BC" w:rsidP="00931305">
            <w:pPr>
              <w:rPr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B238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C008D9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206C6F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</w:tbl>
    <w:p w14:paraId="37D6FE2A" w14:textId="59107835" w:rsidR="008D2AB8" w:rsidRDefault="008D2AB8" w:rsidP="008D2AB8">
      <w:pPr>
        <w:tabs>
          <w:tab w:val="right" w:pos="9000"/>
        </w:tabs>
      </w:pPr>
    </w:p>
    <w:p w14:paraId="67E06125" w14:textId="77777777" w:rsidR="001F2106" w:rsidRDefault="001F2106" w:rsidP="008D2AB8">
      <w:pPr>
        <w:tabs>
          <w:tab w:val="right" w:pos="9000"/>
        </w:tabs>
      </w:pPr>
    </w:p>
    <w:p w14:paraId="0EA9A954" w14:textId="6EB42E70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Termin realizacji umowy: </w:t>
      </w:r>
      <w:r w:rsidR="00D218CF" w:rsidRPr="00FF0932">
        <w:rPr>
          <w:b/>
          <w:bCs/>
        </w:rPr>
        <w:t xml:space="preserve">do </w:t>
      </w:r>
      <w:r w:rsidR="005D355E">
        <w:rPr>
          <w:b/>
          <w:bCs/>
        </w:rPr>
        <w:t>…….</w:t>
      </w:r>
      <w:r w:rsidR="001F2106">
        <w:rPr>
          <w:b/>
          <w:bCs/>
        </w:rPr>
        <w:t xml:space="preserve"> </w:t>
      </w:r>
      <w:bookmarkStart w:id="0" w:name="_GoBack"/>
      <w:bookmarkEnd w:id="0"/>
      <w:r w:rsidR="001F2106">
        <w:rPr>
          <w:b/>
          <w:bCs/>
        </w:rPr>
        <w:t xml:space="preserve">dni </w:t>
      </w:r>
      <w:r w:rsidR="00D218CF" w:rsidRPr="00FF0932">
        <w:rPr>
          <w:b/>
          <w:bCs/>
        </w:rPr>
        <w:t xml:space="preserve">od daty otrzymania zamówienia otrzymanego  </w:t>
      </w:r>
      <w:proofErr w:type="spellStart"/>
      <w:r w:rsidR="00D218CF" w:rsidRPr="00FF0932">
        <w:rPr>
          <w:b/>
          <w:bCs/>
        </w:rPr>
        <w:t>MNiSW</w:t>
      </w:r>
      <w:proofErr w:type="spellEnd"/>
      <w:r w:rsidR="005D355E">
        <w:rPr>
          <w:b/>
          <w:bCs/>
        </w:rPr>
        <w:t xml:space="preserve"> </w:t>
      </w:r>
      <w:r w:rsidR="005D355E" w:rsidRPr="005D355E">
        <w:rPr>
          <w:b/>
          <w:bCs/>
          <w:color w:val="FF0000"/>
        </w:rPr>
        <w:t>/</w:t>
      </w:r>
      <w:r w:rsidR="005D355E" w:rsidRPr="005D355E">
        <w:rPr>
          <w:b/>
          <w:color w:val="FF0000"/>
        </w:rPr>
        <w:t>kryterium oceny ofert/</w:t>
      </w:r>
    </w:p>
    <w:p w14:paraId="1DD1B19E" w14:textId="126A0364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FF0932">
        <w:rPr>
          <w:b/>
          <w:bCs/>
        </w:rPr>
        <w:t>………</w:t>
      </w:r>
      <w:r w:rsidR="00D218CF" w:rsidRPr="00FF0932">
        <w:rPr>
          <w:b/>
          <w:bCs/>
        </w:rPr>
        <w:t xml:space="preserve"> miesięcy</w:t>
      </w:r>
      <w:r w:rsidR="005D355E">
        <w:rPr>
          <w:b/>
          <w:bCs/>
        </w:rPr>
        <w:t>*</w:t>
      </w:r>
      <w:r w:rsidR="001F2106">
        <w:rPr>
          <w:b/>
          <w:bCs/>
        </w:rPr>
        <w:t>*</w:t>
      </w:r>
    </w:p>
    <w:p w14:paraId="78BF4BF9" w14:textId="0810DFC2" w:rsidR="00FF0932" w:rsidRPr="00FF0932" w:rsidRDefault="00FF0932" w:rsidP="008D2AB8">
      <w:pPr>
        <w:widowControl w:val="0"/>
        <w:spacing w:line="360" w:lineRule="auto"/>
        <w:ind w:right="1"/>
        <w:jc w:val="both"/>
        <w:rPr>
          <w:bCs/>
          <w:iCs/>
        </w:rPr>
      </w:pPr>
      <w:r>
        <w:rPr>
          <w:bCs/>
          <w:iCs/>
        </w:rPr>
        <w:t>*</w:t>
      </w:r>
      <w:r w:rsidR="001F2106">
        <w:rPr>
          <w:bCs/>
          <w:iCs/>
        </w:rPr>
        <w:t>*</w:t>
      </w:r>
      <w:r>
        <w:rPr>
          <w:bCs/>
          <w:iCs/>
        </w:rPr>
        <w:t>) W przypadku nie podania okresu gwarancji, Zamawiający przyjmie minimalny okres gwarancji.</w:t>
      </w:r>
    </w:p>
    <w:p w14:paraId="1097B36C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A1B4B7E" w14:textId="0A64D372" w:rsidR="00F913C6" w:rsidRPr="007D2362" w:rsidRDefault="005D355E" w:rsidP="00F913C6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*</w:t>
      </w:r>
      <w:r w:rsidR="00F913C6" w:rsidRPr="002E3DAE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F913C6" w:rsidRPr="002E3DAE">
        <w:rPr>
          <w:b/>
          <w:bCs/>
          <w:i/>
          <w:iCs/>
          <w:sz w:val="22"/>
          <w:szCs w:val="22"/>
        </w:rPr>
        <w:t xml:space="preserve">na </w:t>
      </w:r>
      <w:proofErr w:type="spellStart"/>
      <w:r w:rsidR="001F2106">
        <w:rPr>
          <w:b/>
          <w:bCs/>
          <w:i/>
          <w:iCs/>
          <w:sz w:val="22"/>
          <w:szCs w:val="22"/>
        </w:rPr>
        <w:t>switche</w:t>
      </w:r>
      <w:proofErr w:type="spellEnd"/>
      <w:r w:rsidR="00F913C6">
        <w:rPr>
          <w:b/>
          <w:bCs/>
          <w:i/>
          <w:iCs/>
          <w:sz w:val="22"/>
          <w:szCs w:val="22"/>
        </w:rPr>
        <w:t xml:space="preserve"> </w:t>
      </w:r>
      <w:r w:rsidR="00F913C6" w:rsidRPr="002E3DAE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24E447E" w14:textId="77777777" w:rsidR="00F913C6" w:rsidRDefault="00F913C6" w:rsidP="00F913C6">
      <w:pPr>
        <w:ind w:right="-47"/>
        <w:jc w:val="both"/>
        <w:rPr>
          <w:sz w:val="22"/>
          <w:szCs w:val="22"/>
        </w:rPr>
      </w:pPr>
    </w:p>
    <w:p w14:paraId="18D5182C" w14:textId="69913294" w:rsidR="00F913C6" w:rsidRPr="002E3DAE" w:rsidRDefault="00F913C6" w:rsidP="00F913C6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0CFDFE" w14:textId="77777777" w:rsidR="00F913C6" w:rsidRPr="002E3DAE" w:rsidRDefault="00F913C6" w:rsidP="00F913C6">
      <w:pPr>
        <w:tabs>
          <w:tab w:val="right" w:pos="9000"/>
        </w:tabs>
        <w:rPr>
          <w:sz w:val="22"/>
          <w:szCs w:val="22"/>
        </w:rPr>
      </w:pPr>
    </w:p>
    <w:p w14:paraId="0778C0FC" w14:textId="77777777" w:rsidR="00F913C6" w:rsidRPr="002E3DAE" w:rsidRDefault="00F913C6" w:rsidP="00F913C6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14:paraId="3CA19E1A" w14:textId="77777777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F3B3219" w14:textId="056F9FA0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3CFDBD14" w14:textId="481608DD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E3DAE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E3DAE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 xml:space="preserve">. zm.) </w:t>
      </w:r>
      <w:r w:rsidRPr="002E3DAE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E3DAE">
        <w:rPr>
          <w:b/>
          <w:color w:val="000000"/>
          <w:sz w:val="22"/>
          <w:szCs w:val="22"/>
          <w:lang w:eastAsia="ar-SA"/>
        </w:rPr>
        <w:t xml:space="preserve">na </w:t>
      </w:r>
      <w:proofErr w:type="spellStart"/>
      <w:r w:rsidR="000C1363"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</w:t>
      </w:r>
      <w:r w:rsidRPr="002E3DAE">
        <w:rPr>
          <w:sz w:val="22"/>
          <w:szCs w:val="22"/>
        </w:rPr>
        <w:t xml:space="preserve">w zakresie objętym zwolnieniem – zgodnie z art. 83 ust. 1 pkt 26 przywołanej ustawy. </w:t>
      </w:r>
      <w:r w:rsidRPr="002E3DAE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proofErr w:type="spellStart"/>
      <w:r w:rsidR="000C1363">
        <w:rPr>
          <w:b/>
          <w:bCs/>
          <w:color w:val="000000"/>
          <w:sz w:val="22"/>
          <w:szCs w:val="22"/>
          <w:lang w:eastAsia="ar-SA"/>
        </w:rPr>
        <w:t>switche</w:t>
      </w:r>
      <w:proofErr w:type="spellEnd"/>
      <w:r w:rsidRPr="002E3DAE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2E3DAE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2E3DAE">
        <w:rPr>
          <w:bCs/>
          <w:i/>
          <w:iCs/>
          <w:sz w:val="22"/>
          <w:szCs w:val="22"/>
        </w:rPr>
        <w:t>stawą</w:t>
      </w:r>
      <w:r w:rsidRPr="002E3DAE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E3DAE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>. zm.)</w:t>
      </w:r>
    </w:p>
    <w:p w14:paraId="6D4B737E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9A90B4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ADFA77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6EA675" w14:textId="77777777" w:rsidR="00F913C6" w:rsidRPr="002E3DAE" w:rsidRDefault="00F913C6" w:rsidP="00F913C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913C6" w:rsidRPr="002E3DAE" w14:paraId="3818ECBA" w14:textId="77777777" w:rsidTr="00B61C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4D7C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5EDB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407C6C67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781BD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F913C6" w:rsidRPr="002E3DAE" w14:paraId="3323ED83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E76D6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1BAC0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6046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913C6" w:rsidRPr="002E3DAE" w14:paraId="67852936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B8B5E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E414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B4079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8AF2DA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3F938729" w14:textId="77777777" w:rsidR="00F913C6" w:rsidRPr="002E3DAE" w:rsidRDefault="00F913C6" w:rsidP="00F913C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19B5146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52DB709B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7BB9F5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7099C91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6C35B94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14:paraId="1F9D24D8" w14:textId="77777777" w:rsidR="00F913C6" w:rsidRPr="002E3DAE" w:rsidRDefault="00F913C6" w:rsidP="00F913C6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A9B3168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5EC352C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64C4B28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37EBF85A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A35EB9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075CAB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41EF3496" w14:textId="77777777" w:rsidR="00F913C6" w:rsidRPr="002E3DAE" w:rsidRDefault="00F913C6" w:rsidP="00F913C6">
      <w:pPr>
        <w:jc w:val="both"/>
        <w:rPr>
          <w:sz w:val="22"/>
          <w:szCs w:val="22"/>
        </w:rPr>
      </w:pPr>
    </w:p>
    <w:p w14:paraId="41B66BFB" w14:textId="77777777" w:rsidR="00A90BC2" w:rsidRPr="00292B82" w:rsidRDefault="00A90BC2" w:rsidP="00A90BC2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p w14:paraId="5E8F9E0A" w14:textId="77777777" w:rsidR="00F913C6" w:rsidRPr="002E3DAE" w:rsidRDefault="00F913C6" w:rsidP="00F913C6">
      <w:pPr>
        <w:jc w:val="right"/>
        <w:rPr>
          <w:sz w:val="22"/>
          <w:szCs w:val="22"/>
        </w:rPr>
      </w:pPr>
    </w:p>
    <w:p w14:paraId="52C50DA8" w14:textId="77777777" w:rsidR="008D2AB8" w:rsidRDefault="008D2AB8" w:rsidP="008D2AB8">
      <w:pPr>
        <w:jc w:val="both"/>
        <w:rPr>
          <w:sz w:val="18"/>
          <w:szCs w:val="18"/>
        </w:rPr>
      </w:pPr>
    </w:p>
    <w:p w14:paraId="792ADB9D" w14:textId="1292EAD4" w:rsidR="00FE545C" w:rsidRDefault="00FE545C" w:rsidP="00FE545C">
      <w:pPr>
        <w:rPr>
          <w:b/>
          <w:sz w:val="22"/>
          <w:szCs w:val="22"/>
          <w:u w:val="single"/>
        </w:rPr>
      </w:pPr>
    </w:p>
    <w:p w14:paraId="4632A6F4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1834DC" w14:textId="77777777" w:rsidR="002767F8" w:rsidRDefault="002767F8">
      <w:r>
        <w:separator/>
      </w:r>
    </w:p>
  </w:endnote>
  <w:endnote w:type="continuationSeparator" w:id="0">
    <w:p w14:paraId="427E9CE6" w14:textId="77777777" w:rsidR="002767F8" w:rsidRDefault="00276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9F1BF" w14:textId="77777777" w:rsidR="006D4A4B" w:rsidRDefault="006D4A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DC78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E513D" w14:textId="77777777" w:rsidR="006D4A4B" w:rsidRDefault="006D4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3A042B" w14:textId="77777777" w:rsidR="002767F8" w:rsidRDefault="002767F8">
      <w:r>
        <w:separator/>
      </w:r>
    </w:p>
  </w:footnote>
  <w:footnote w:type="continuationSeparator" w:id="0">
    <w:p w14:paraId="50A6CDE3" w14:textId="77777777" w:rsidR="002767F8" w:rsidRDefault="00276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39039" w14:textId="77777777" w:rsidR="006D4A4B" w:rsidRDefault="006D4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5A6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D870B" w14:textId="77777777" w:rsidR="006D4A4B" w:rsidRDefault="006D4A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35E9"/>
    <w:multiLevelType w:val="hybridMultilevel"/>
    <w:tmpl w:val="B15A7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1AE"/>
    <w:rsid w:val="00012286"/>
    <w:rsid w:val="000704FC"/>
    <w:rsid w:val="00071CCC"/>
    <w:rsid w:val="00095A84"/>
    <w:rsid w:val="000B731D"/>
    <w:rsid w:val="000C1363"/>
    <w:rsid w:val="000D6134"/>
    <w:rsid w:val="000E09C7"/>
    <w:rsid w:val="000F6589"/>
    <w:rsid w:val="00106636"/>
    <w:rsid w:val="00116EC6"/>
    <w:rsid w:val="001721AE"/>
    <w:rsid w:val="001801DD"/>
    <w:rsid w:val="001D4612"/>
    <w:rsid w:val="001F2106"/>
    <w:rsid w:val="00207E98"/>
    <w:rsid w:val="002723B0"/>
    <w:rsid w:val="002767F8"/>
    <w:rsid w:val="002F13BC"/>
    <w:rsid w:val="00315A4A"/>
    <w:rsid w:val="004B7300"/>
    <w:rsid w:val="004C6753"/>
    <w:rsid w:val="00535ECD"/>
    <w:rsid w:val="00595C87"/>
    <w:rsid w:val="005D2C65"/>
    <w:rsid w:val="005D355E"/>
    <w:rsid w:val="005E6D94"/>
    <w:rsid w:val="0063384F"/>
    <w:rsid w:val="00643C6F"/>
    <w:rsid w:val="00646202"/>
    <w:rsid w:val="0065290F"/>
    <w:rsid w:val="00667370"/>
    <w:rsid w:val="006815F6"/>
    <w:rsid w:val="006D4A4B"/>
    <w:rsid w:val="007529C8"/>
    <w:rsid w:val="007658D6"/>
    <w:rsid w:val="007748F0"/>
    <w:rsid w:val="007A4321"/>
    <w:rsid w:val="00833933"/>
    <w:rsid w:val="00853083"/>
    <w:rsid w:val="008B2F0C"/>
    <w:rsid w:val="008B4928"/>
    <w:rsid w:val="008D2AB8"/>
    <w:rsid w:val="008E6B06"/>
    <w:rsid w:val="008F1C66"/>
    <w:rsid w:val="00970FE4"/>
    <w:rsid w:val="00A0022B"/>
    <w:rsid w:val="00A346FE"/>
    <w:rsid w:val="00A47B4D"/>
    <w:rsid w:val="00A83018"/>
    <w:rsid w:val="00A90BC2"/>
    <w:rsid w:val="00B45FB0"/>
    <w:rsid w:val="00B732A8"/>
    <w:rsid w:val="00B774DC"/>
    <w:rsid w:val="00BB0C10"/>
    <w:rsid w:val="00C969A6"/>
    <w:rsid w:val="00CA7D36"/>
    <w:rsid w:val="00D218CF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913C6"/>
    <w:rsid w:val="00FA0F30"/>
    <w:rsid w:val="00FA51A4"/>
    <w:rsid w:val="00FC5D2C"/>
    <w:rsid w:val="00FE545C"/>
    <w:rsid w:val="00FF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8883F"/>
  <w15:chartTrackingRefBased/>
  <w15:docId w15:val="{E44D24CD-05CF-476E-8FA3-B27AED08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C1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0B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7D6B7-B412-4C7C-A92F-B400181EB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757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3</cp:revision>
  <cp:lastPrinted>2024-12-23T09:36:00Z</cp:lastPrinted>
  <dcterms:created xsi:type="dcterms:W3CDTF">2024-12-23T09:37:00Z</dcterms:created>
  <dcterms:modified xsi:type="dcterms:W3CDTF">2024-12-23T10:28:00Z</dcterms:modified>
</cp:coreProperties>
</file>