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754F8" w14:textId="77777777" w:rsidR="00FB7F50" w:rsidRPr="002245BE" w:rsidRDefault="003D59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59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D5980">
        <w:rPr>
          <w:sz w:val="22"/>
          <w:szCs w:val="22"/>
        </w:rPr>
        <w:t>2024-12-23</w:t>
      </w:r>
    </w:p>
    <w:p w14:paraId="1DE3850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C72928A" w14:textId="77777777" w:rsidR="003D5980" w:rsidRPr="003D5980" w:rsidRDefault="003D5980" w:rsidP="00FB7F50">
      <w:pPr>
        <w:spacing w:after="40"/>
        <w:rPr>
          <w:b/>
          <w:bCs/>
          <w:sz w:val="22"/>
          <w:szCs w:val="22"/>
        </w:rPr>
      </w:pPr>
      <w:r w:rsidRPr="003D5980">
        <w:rPr>
          <w:b/>
          <w:bCs/>
          <w:sz w:val="22"/>
          <w:szCs w:val="22"/>
        </w:rPr>
        <w:t>Akademia Górniczo - Hutnicza</w:t>
      </w:r>
    </w:p>
    <w:p w14:paraId="126C98CB" w14:textId="77777777" w:rsidR="003D5980" w:rsidRPr="003D5980" w:rsidRDefault="003D5980" w:rsidP="00FB7F50">
      <w:pPr>
        <w:spacing w:after="40"/>
        <w:rPr>
          <w:b/>
          <w:bCs/>
          <w:sz w:val="22"/>
          <w:szCs w:val="22"/>
        </w:rPr>
      </w:pPr>
      <w:r w:rsidRPr="003D5980">
        <w:rPr>
          <w:b/>
          <w:bCs/>
          <w:sz w:val="22"/>
          <w:szCs w:val="22"/>
        </w:rPr>
        <w:t>im. Stanisława Staszica w Krakowie</w:t>
      </w:r>
    </w:p>
    <w:p w14:paraId="6B2E635C" w14:textId="77777777" w:rsidR="00FB7F50" w:rsidRPr="002245BE" w:rsidRDefault="003D5980" w:rsidP="00FB7F50">
      <w:pPr>
        <w:spacing w:after="40"/>
        <w:rPr>
          <w:b/>
          <w:bCs/>
          <w:sz w:val="22"/>
          <w:szCs w:val="22"/>
        </w:rPr>
      </w:pPr>
      <w:r w:rsidRPr="003D5980">
        <w:rPr>
          <w:b/>
          <w:bCs/>
          <w:sz w:val="22"/>
          <w:szCs w:val="22"/>
        </w:rPr>
        <w:t>Dział Zamówień Publicznych</w:t>
      </w:r>
    </w:p>
    <w:p w14:paraId="6DA6A26D" w14:textId="77777777" w:rsidR="00FB7F50" w:rsidRPr="002245BE" w:rsidRDefault="003D5980" w:rsidP="00FB7F50">
      <w:pPr>
        <w:rPr>
          <w:sz w:val="22"/>
          <w:szCs w:val="22"/>
        </w:rPr>
      </w:pPr>
      <w:r w:rsidRPr="003D59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D5980">
        <w:rPr>
          <w:sz w:val="22"/>
          <w:szCs w:val="22"/>
        </w:rPr>
        <w:t>30</w:t>
      </w:r>
    </w:p>
    <w:p w14:paraId="2CB21FEB" w14:textId="77777777" w:rsidR="00FB7F50" w:rsidRPr="002245BE" w:rsidRDefault="003D5980" w:rsidP="00FB7F50">
      <w:pPr>
        <w:rPr>
          <w:sz w:val="22"/>
          <w:szCs w:val="22"/>
        </w:rPr>
      </w:pPr>
      <w:r w:rsidRPr="003D59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D5980">
        <w:rPr>
          <w:sz w:val="22"/>
          <w:szCs w:val="22"/>
        </w:rPr>
        <w:t>Kraków</w:t>
      </w:r>
    </w:p>
    <w:p w14:paraId="487F38A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3AC9CE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5980" w:rsidRPr="00607F9B" w14:paraId="35B430FF" w14:textId="77777777" w:rsidTr="008149AE">
        <w:trPr>
          <w:trHeight w:val="638"/>
        </w:trPr>
        <w:tc>
          <w:tcPr>
            <w:tcW w:w="959" w:type="dxa"/>
            <w:shd w:val="clear" w:color="auto" w:fill="auto"/>
          </w:tcPr>
          <w:p w14:paraId="200B5183" w14:textId="77777777" w:rsidR="003D5980" w:rsidRPr="00607F9B" w:rsidRDefault="003D5980" w:rsidP="008149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42C609" w14:textId="3B370FDF" w:rsidR="003D5980" w:rsidRPr="00607F9B" w:rsidRDefault="003D5980" w:rsidP="008149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D598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D598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5980">
              <w:rPr>
                <w:b/>
                <w:bCs/>
                <w:sz w:val="22"/>
                <w:szCs w:val="22"/>
              </w:rPr>
              <w:t>Usługa przeprowadzenia Pakietu szkoleń z języka programowania R dla pracowników AGH Środowiska w ramach projektu KOMPAS AGH - DE-dzp.272-638/24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CC86580" w14:textId="4A68A112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D5980" w14:paraId="7EE10D95" w14:textId="77777777" w:rsidTr="008149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EEAC88E" w14:textId="77777777" w:rsidR="003D5980" w:rsidRPr="00D26ED6" w:rsidRDefault="003D5980" w:rsidP="008149A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5980">
              <w:rPr>
                <w:b/>
                <w:sz w:val="22"/>
                <w:szCs w:val="22"/>
              </w:rPr>
              <w:t>FACH S p. z o.o.</w:t>
            </w:r>
          </w:p>
          <w:p w14:paraId="601C9606" w14:textId="77777777" w:rsidR="003D5980" w:rsidRPr="009F0E5C" w:rsidRDefault="003D5980" w:rsidP="008149AE">
            <w:pPr>
              <w:jc w:val="both"/>
              <w:rPr>
                <w:bCs/>
                <w:sz w:val="22"/>
                <w:szCs w:val="22"/>
              </w:rPr>
            </w:pPr>
            <w:r w:rsidRPr="003D5980">
              <w:rPr>
                <w:bCs/>
                <w:sz w:val="22"/>
                <w:szCs w:val="22"/>
              </w:rPr>
              <w:t>Ogrodowa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5980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B444FD" w14:textId="77777777" w:rsidR="003D5980" w:rsidRPr="009F0E5C" w:rsidRDefault="003D5980" w:rsidP="008149AE">
            <w:pPr>
              <w:jc w:val="both"/>
              <w:rPr>
                <w:bCs/>
                <w:sz w:val="22"/>
                <w:szCs w:val="22"/>
              </w:rPr>
            </w:pPr>
            <w:r w:rsidRPr="003D5980">
              <w:rPr>
                <w:bCs/>
                <w:sz w:val="22"/>
                <w:szCs w:val="22"/>
              </w:rPr>
              <w:t>34-400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5980">
              <w:rPr>
                <w:bCs/>
                <w:sz w:val="22"/>
                <w:szCs w:val="22"/>
              </w:rPr>
              <w:t>Nowy Targ</w:t>
            </w:r>
          </w:p>
          <w:p w14:paraId="75C76B75" w14:textId="77777777" w:rsidR="003D5980" w:rsidRPr="00D26ED6" w:rsidRDefault="003D5980" w:rsidP="008149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7267A1" w14:textId="77777777" w:rsidR="003D5980" w:rsidRDefault="003D5980" w:rsidP="008149A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D5980">
              <w:rPr>
                <w:sz w:val="22"/>
                <w:szCs w:val="22"/>
              </w:rPr>
              <w:t>Usługa przeprowadzenia Pakietu szkoleń z języka programowania R dla pracowników AGH Środowiska w ramach projektu KOMPAS AGH - DE-dzp.272-638/24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5FE7CB5" w14:textId="77777777" w:rsidR="003D5980" w:rsidRPr="00D26ED6" w:rsidRDefault="003D5980" w:rsidP="008149A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D5980">
              <w:rPr>
                <w:b/>
                <w:sz w:val="22"/>
                <w:szCs w:val="22"/>
              </w:rPr>
              <w:t>23 600.00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F02F0EB" w14:textId="77777777" w:rsidR="003D5980" w:rsidRDefault="003D5980" w:rsidP="008149A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AD2FF6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270"/>
        <w:gridCol w:w="1178"/>
        <w:gridCol w:w="1326"/>
        <w:gridCol w:w="1316"/>
        <w:gridCol w:w="1316"/>
        <w:gridCol w:w="1316"/>
        <w:gridCol w:w="865"/>
      </w:tblGrid>
      <w:tr w:rsidR="00520D8C" w:rsidRPr="008567C7" w14:paraId="0F816A68" w14:textId="77777777" w:rsidTr="00520D8C">
        <w:trPr>
          <w:trHeight w:val="510"/>
        </w:trPr>
        <w:tc>
          <w:tcPr>
            <w:tcW w:w="379" w:type="pct"/>
            <w:vAlign w:val="center"/>
          </w:tcPr>
          <w:p w14:paraId="2B9C9FAF" w14:textId="77777777" w:rsidR="00520D8C" w:rsidRPr="008567C7" w:rsidRDefault="00520D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137" w:type="pct"/>
            <w:vAlign w:val="center"/>
          </w:tcPr>
          <w:p w14:paraId="32A6B5D2" w14:textId="77777777" w:rsidR="00520D8C" w:rsidRPr="008567C7" w:rsidRDefault="00520D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06" w:type="pct"/>
            <w:vAlign w:val="center"/>
          </w:tcPr>
          <w:p w14:paraId="409A0A70" w14:textId="77777777" w:rsidR="00520D8C" w:rsidRPr="008567C7" w:rsidRDefault="00520D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06" w:type="pct"/>
            <w:vAlign w:val="center"/>
          </w:tcPr>
          <w:p w14:paraId="708F39A9" w14:textId="77777777" w:rsidR="00520D8C" w:rsidRPr="008567C7" w:rsidRDefault="00520D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 - Analiza i prognozowanie szeregów czasowych w R</w:t>
            </w:r>
          </w:p>
        </w:tc>
        <w:tc>
          <w:tcPr>
            <w:tcW w:w="606" w:type="pct"/>
            <w:vAlign w:val="center"/>
          </w:tcPr>
          <w:p w14:paraId="41A3F378" w14:textId="77777777" w:rsidR="00520D8C" w:rsidRPr="008567C7" w:rsidRDefault="00520D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Doświadczenie </w:t>
            </w:r>
            <w:proofErr w:type="spellStart"/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osboy</w:t>
            </w:r>
            <w:proofErr w:type="spellEnd"/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wyznaczonej do realizacji zamówienia - </w:t>
            </w:r>
            <w:proofErr w:type="spellStart"/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Deep</w:t>
            </w:r>
            <w:proofErr w:type="spellEnd"/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learning z R</w:t>
            </w:r>
          </w:p>
        </w:tc>
        <w:tc>
          <w:tcPr>
            <w:tcW w:w="606" w:type="pct"/>
            <w:vAlign w:val="center"/>
          </w:tcPr>
          <w:p w14:paraId="49C00BCC" w14:textId="77777777" w:rsidR="00520D8C" w:rsidRPr="008567C7" w:rsidRDefault="00520D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 - R development</w:t>
            </w:r>
          </w:p>
        </w:tc>
        <w:tc>
          <w:tcPr>
            <w:tcW w:w="606" w:type="pct"/>
            <w:vAlign w:val="center"/>
          </w:tcPr>
          <w:p w14:paraId="67917CB4" w14:textId="77777777" w:rsidR="00520D8C" w:rsidRPr="008567C7" w:rsidRDefault="00520D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Doświadczenie osoby wyznaczonej do realizacji zamówienia - Interaktywne aplikacje web w R </w:t>
            </w:r>
            <w:proofErr w:type="spellStart"/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Shiny</w:t>
            </w:r>
            <w:proofErr w:type="spellEnd"/>
          </w:p>
        </w:tc>
        <w:tc>
          <w:tcPr>
            <w:tcW w:w="455" w:type="pct"/>
            <w:vAlign w:val="center"/>
          </w:tcPr>
          <w:p w14:paraId="2473F4C2" w14:textId="77777777" w:rsidR="00520D8C" w:rsidRPr="008567C7" w:rsidRDefault="00520D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20D8C" w:rsidRPr="008567C7" w14:paraId="2E36E92D" w14:textId="77777777" w:rsidTr="00520D8C">
        <w:tc>
          <w:tcPr>
            <w:tcW w:w="379" w:type="pct"/>
            <w:vAlign w:val="center"/>
          </w:tcPr>
          <w:p w14:paraId="72DBC689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7" w:type="pct"/>
            <w:vAlign w:val="center"/>
          </w:tcPr>
          <w:p w14:paraId="745C5CCB" w14:textId="77777777" w:rsidR="00520D8C" w:rsidRPr="002B6761" w:rsidRDefault="00520D8C" w:rsidP="008149A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/>
                <w:sz w:val="18"/>
                <w:szCs w:val="18"/>
              </w:rPr>
              <w:t>FACH S p. z o.o.</w:t>
            </w:r>
          </w:p>
          <w:p w14:paraId="1660CEA9" w14:textId="77777777" w:rsidR="00520D8C" w:rsidRPr="008567C7" w:rsidRDefault="00520D8C" w:rsidP="008149A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AE4E710" w14:textId="77777777" w:rsidR="00520D8C" w:rsidRPr="001B7815" w:rsidRDefault="00520D8C" w:rsidP="008149A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34-400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Nowy Targ</w:t>
            </w:r>
          </w:p>
        </w:tc>
        <w:tc>
          <w:tcPr>
            <w:tcW w:w="606" w:type="pct"/>
            <w:vAlign w:val="center"/>
          </w:tcPr>
          <w:p w14:paraId="5A811718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06" w:type="pct"/>
            <w:vAlign w:val="center"/>
          </w:tcPr>
          <w:p w14:paraId="255FDC19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6" w:type="pct"/>
            <w:vAlign w:val="center"/>
          </w:tcPr>
          <w:p w14:paraId="698B5F88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06" w:type="pct"/>
            <w:vAlign w:val="center"/>
          </w:tcPr>
          <w:p w14:paraId="22DCC3F1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6" w:type="pct"/>
            <w:vAlign w:val="center"/>
          </w:tcPr>
          <w:p w14:paraId="0A55BEBC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455" w:type="pct"/>
            <w:vAlign w:val="center"/>
          </w:tcPr>
          <w:p w14:paraId="35B2FA3E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520D8C" w:rsidRPr="008567C7" w14:paraId="62BC3A10" w14:textId="77777777" w:rsidTr="00520D8C">
        <w:tc>
          <w:tcPr>
            <w:tcW w:w="379" w:type="pct"/>
            <w:vAlign w:val="center"/>
          </w:tcPr>
          <w:p w14:paraId="0B9C3639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7" w:type="pct"/>
            <w:vAlign w:val="center"/>
          </w:tcPr>
          <w:p w14:paraId="02D8D824" w14:textId="77777777" w:rsidR="00520D8C" w:rsidRPr="002B6761" w:rsidRDefault="00520D8C" w:rsidP="008149A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</w:t>
            </w:r>
            <w:proofErr w:type="spellStart"/>
            <w:r w:rsidRPr="003D5980">
              <w:rPr>
                <w:rFonts w:ascii="Times New Roman" w:hAnsi="Times New Roman" w:cs="Times New Roman"/>
                <w:b/>
                <w:sz w:val="18"/>
                <w:szCs w:val="18"/>
              </w:rPr>
              <w:t>Gepol</w:t>
            </w:r>
            <w:proofErr w:type="spellEnd"/>
          </w:p>
          <w:p w14:paraId="53E88FBB" w14:textId="77777777" w:rsidR="00520D8C" w:rsidRPr="008567C7" w:rsidRDefault="00520D8C" w:rsidP="008149A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Dąbrowskiego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14:paraId="1BDECAAF" w14:textId="77777777" w:rsidR="00520D8C" w:rsidRPr="001B7815" w:rsidRDefault="00520D8C" w:rsidP="008149A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60-523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D5980">
              <w:rPr>
                <w:rFonts w:ascii="Times New Roman" w:hAnsi="Times New Roman" w:cs="Times New Roman"/>
                <w:bCs/>
                <w:sz w:val="18"/>
                <w:szCs w:val="18"/>
              </w:rPr>
              <w:t>Poznan</w:t>
            </w:r>
            <w:proofErr w:type="spellEnd"/>
          </w:p>
        </w:tc>
        <w:tc>
          <w:tcPr>
            <w:tcW w:w="606" w:type="pct"/>
            <w:vAlign w:val="center"/>
          </w:tcPr>
          <w:p w14:paraId="4D126C92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16,94</w:t>
            </w:r>
          </w:p>
        </w:tc>
        <w:tc>
          <w:tcPr>
            <w:tcW w:w="606" w:type="pct"/>
            <w:vAlign w:val="center"/>
          </w:tcPr>
          <w:p w14:paraId="56DC0470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06" w:type="pct"/>
            <w:vAlign w:val="center"/>
          </w:tcPr>
          <w:p w14:paraId="51A33000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06" w:type="pct"/>
            <w:vAlign w:val="center"/>
          </w:tcPr>
          <w:p w14:paraId="7C755EBE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6" w:type="pct"/>
            <w:vAlign w:val="center"/>
          </w:tcPr>
          <w:p w14:paraId="3DC08AB2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455" w:type="pct"/>
            <w:vAlign w:val="center"/>
          </w:tcPr>
          <w:p w14:paraId="6E8AED3D" w14:textId="77777777" w:rsidR="00520D8C" w:rsidRPr="008567C7" w:rsidRDefault="00520D8C" w:rsidP="008149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980">
              <w:rPr>
                <w:rFonts w:ascii="Times New Roman" w:hAnsi="Times New Roman" w:cs="Times New Roman"/>
                <w:sz w:val="18"/>
                <w:szCs w:val="18"/>
              </w:rPr>
              <w:t xml:space="preserve">  41,94</w:t>
            </w:r>
          </w:p>
        </w:tc>
      </w:tr>
    </w:tbl>
    <w:p w14:paraId="6A0C703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A3A109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09AB76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4BA24" w14:textId="77777777" w:rsidR="00EF50F4" w:rsidRDefault="00EF50F4">
      <w:r>
        <w:separator/>
      </w:r>
    </w:p>
  </w:endnote>
  <w:endnote w:type="continuationSeparator" w:id="0">
    <w:p w14:paraId="0BF26D98" w14:textId="77777777" w:rsidR="00EF50F4" w:rsidRDefault="00EF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5CB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63F2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41DE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F980E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3E9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1C180" w14:textId="77777777" w:rsidR="00EF50F4" w:rsidRDefault="00EF50F4">
      <w:r>
        <w:separator/>
      </w:r>
    </w:p>
  </w:footnote>
  <w:footnote w:type="continuationSeparator" w:id="0">
    <w:p w14:paraId="4F14D973" w14:textId="77777777" w:rsidR="00EF50F4" w:rsidRDefault="00EF5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C2C5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CC3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6E72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0F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5980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0D8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50F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017A0"/>
  <w15:chartTrackingRefBased/>
  <w15:docId w15:val="{14540B9A-92DD-4C45-8387-EA69680C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2024-12-23T09:55:00Z</cp:lastPrinted>
  <dcterms:created xsi:type="dcterms:W3CDTF">2024-12-23T09:55:00Z</dcterms:created>
  <dcterms:modified xsi:type="dcterms:W3CDTF">2024-12-23T09:55:00Z</dcterms:modified>
</cp:coreProperties>
</file>