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47F" w:rsidRDefault="006F247F" w:rsidP="006F247F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bookmarkStart w:id="1" w:name="_Hlk182906555"/>
      <w:r>
        <w:rPr>
          <w:rFonts w:ascii="Arial" w:hAnsi="Arial" w:cs="Arial"/>
          <w:noProof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6F247F" w:rsidRDefault="006F247F" w:rsidP="006F247F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pict>
          <v:shape id="Dowolny kształt: kształt 1" o:spid="_x0000_s1026" style="position:absolute;left:0;text-align:left;margin-left:108.8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6F247F" w:rsidRDefault="006F247F" w:rsidP="006F247F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6F247F" w:rsidRDefault="006F247F" w:rsidP="006F247F">
      <w:pPr>
        <w:pStyle w:val="Gwka"/>
        <w:tabs>
          <w:tab w:val="left" w:pos="6525"/>
        </w:tabs>
        <w:suppressAutoHyphens/>
        <w:rPr>
          <w:rFonts w:ascii="Verdana" w:hAnsi="Verdana" w:cs="Verdana"/>
          <w:sz w:val="16"/>
          <w:szCs w:val="16"/>
          <w:lang w:eastAsia="pl-PL"/>
        </w:rPr>
      </w:pPr>
    </w:p>
    <w:p w:rsidR="006F247F" w:rsidRDefault="006F247F" w:rsidP="006F247F">
      <w:pPr>
        <w:spacing w:after="240"/>
        <w:rPr>
          <w:sz w:val="22"/>
          <w:szCs w:val="22"/>
        </w:rPr>
      </w:pPr>
      <w:bookmarkStart w:id="2" w:name="_GoBack"/>
      <w:bookmarkEnd w:id="1"/>
      <w:bookmarkEnd w:id="2"/>
    </w:p>
    <w:p w:rsidR="00FB7F50" w:rsidRPr="002245BE" w:rsidRDefault="0095691B" w:rsidP="00FB7F50">
      <w:pPr>
        <w:spacing w:after="240"/>
        <w:jc w:val="right"/>
        <w:rPr>
          <w:sz w:val="22"/>
          <w:szCs w:val="22"/>
        </w:rPr>
      </w:pPr>
      <w:r w:rsidRPr="0095691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691B">
        <w:rPr>
          <w:sz w:val="22"/>
          <w:szCs w:val="22"/>
        </w:rPr>
        <w:t>2024-12-2</w:t>
      </w:r>
      <w:r w:rsidR="00EC3BC5">
        <w:rPr>
          <w:sz w:val="22"/>
          <w:szCs w:val="22"/>
        </w:rPr>
        <w:t>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5691B" w:rsidRPr="0095691B" w:rsidRDefault="0095691B" w:rsidP="00FB7F50">
      <w:pPr>
        <w:spacing w:after="40"/>
        <w:rPr>
          <w:b/>
          <w:bCs/>
          <w:sz w:val="22"/>
          <w:szCs w:val="22"/>
        </w:rPr>
      </w:pPr>
      <w:r w:rsidRPr="0095691B">
        <w:rPr>
          <w:b/>
          <w:bCs/>
          <w:sz w:val="22"/>
          <w:szCs w:val="22"/>
        </w:rPr>
        <w:t>Akademia Górniczo - Hutnicza</w:t>
      </w:r>
    </w:p>
    <w:p w:rsidR="0095691B" w:rsidRPr="0095691B" w:rsidRDefault="0095691B" w:rsidP="00FB7F50">
      <w:pPr>
        <w:spacing w:after="40"/>
        <w:rPr>
          <w:b/>
          <w:bCs/>
          <w:sz w:val="22"/>
          <w:szCs w:val="22"/>
        </w:rPr>
      </w:pPr>
      <w:r w:rsidRPr="0095691B">
        <w:rPr>
          <w:b/>
          <w:bCs/>
          <w:sz w:val="22"/>
          <w:szCs w:val="22"/>
        </w:rPr>
        <w:t>im. Stanisława Staszica w Krakowie</w:t>
      </w:r>
    </w:p>
    <w:p w:rsidR="00FB7F50" w:rsidRPr="002245BE" w:rsidRDefault="0095691B" w:rsidP="00FB7F50">
      <w:pPr>
        <w:spacing w:after="40"/>
        <w:rPr>
          <w:b/>
          <w:bCs/>
          <w:sz w:val="22"/>
          <w:szCs w:val="22"/>
        </w:rPr>
      </w:pPr>
      <w:r w:rsidRPr="0095691B">
        <w:rPr>
          <w:b/>
          <w:bCs/>
          <w:sz w:val="22"/>
          <w:szCs w:val="22"/>
        </w:rPr>
        <w:t>Dział Zamówień Publicznych</w:t>
      </w:r>
    </w:p>
    <w:p w:rsidR="00FB7F50" w:rsidRPr="002245BE" w:rsidRDefault="0095691B" w:rsidP="00FB7F50">
      <w:pPr>
        <w:rPr>
          <w:sz w:val="22"/>
          <w:szCs w:val="22"/>
        </w:rPr>
      </w:pPr>
      <w:r w:rsidRPr="0095691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691B">
        <w:rPr>
          <w:sz w:val="22"/>
          <w:szCs w:val="22"/>
        </w:rPr>
        <w:t>30</w:t>
      </w:r>
    </w:p>
    <w:p w:rsidR="00FB7F50" w:rsidRDefault="0095691B" w:rsidP="00FB7F50">
      <w:pPr>
        <w:rPr>
          <w:sz w:val="22"/>
          <w:szCs w:val="22"/>
        </w:rPr>
      </w:pPr>
      <w:r w:rsidRPr="0095691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691B">
        <w:rPr>
          <w:sz w:val="22"/>
          <w:szCs w:val="22"/>
        </w:rPr>
        <w:t>Kraków</w:t>
      </w:r>
    </w:p>
    <w:p w:rsidR="00EC3BC5" w:rsidRPr="002245BE" w:rsidRDefault="00EC3BC5" w:rsidP="00FB7F50">
      <w:pPr>
        <w:rPr>
          <w:sz w:val="22"/>
          <w:szCs w:val="22"/>
        </w:rPr>
      </w:pPr>
    </w:p>
    <w:p w:rsidR="00EC3BC5" w:rsidRPr="00E103E6" w:rsidRDefault="00EC3BC5" w:rsidP="00C4651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EC3BC5" w:rsidRDefault="00EC3BC5" w:rsidP="00EC3BC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EC3BC5" w:rsidRDefault="00EC3BC5" w:rsidP="00EC3BC5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5691B" w:rsidRPr="00607F9B" w:rsidTr="00C4651A">
        <w:trPr>
          <w:trHeight w:val="638"/>
        </w:trPr>
        <w:tc>
          <w:tcPr>
            <w:tcW w:w="959" w:type="dxa"/>
            <w:shd w:val="clear" w:color="auto" w:fill="auto"/>
          </w:tcPr>
          <w:p w:rsidR="0095691B" w:rsidRPr="00607F9B" w:rsidRDefault="0095691B" w:rsidP="00C465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691B" w:rsidRPr="00607F9B" w:rsidRDefault="0095691B" w:rsidP="00C465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569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5691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691B">
              <w:rPr>
                <w:b/>
                <w:bCs/>
                <w:sz w:val="22"/>
                <w:szCs w:val="22"/>
              </w:rPr>
              <w:t xml:space="preserve">Usługa przeprowadzenia szkolenia przygotowawczego i egzaminu z </w:t>
            </w:r>
            <w:proofErr w:type="spellStart"/>
            <w:r w:rsidRPr="0095691B">
              <w:rPr>
                <w:b/>
                <w:bCs/>
                <w:sz w:val="22"/>
                <w:szCs w:val="22"/>
              </w:rPr>
              <w:t>AutoCada</w:t>
            </w:r>
            <w:proofErr w:type="spellEnd"/>
            <w:r w:rsidRPr="0095691B">
              <w:rPr>
                <w:b/>
                <w:bCs/>
                <w:sz w:val="22"/>
                <w:szCs w:val="22"/>
              </w:rPr>
              <w:t xml:space="preserve"> na poziomie AutoCAD </w:t>
            </w:r>
            <w:proofErr w:type="spellStart"/>
            <w:r w:rsidRPr="0095691B">
              <w:rPr>
                <w:b/>
                <w:bCs/>
                <w:sz w:val="22"/>
                <w:szCs w:val="22"/>
              </w:rPr>
              <w:t>Certified</w:t>
            </w:r>
            <w:proofErr w:type="spellEnd"/>
            <w:r w:rsidRPr="0095691B">
              <w:rPr>
                <w:b/>
                <w:bCs/>
                <w:sz w:val="22"/>
                <w:szCs w:val="22"/>
              </w:rPr>
              <w:t xml:space="preserve"> User (ACU) w ramach projektu KOMPAS AGH - DE-dzp.272-608/24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691B">
              <w:rPr>
                <w:b/>
                <w:sz w:val="22"/>
                <w:szCs w:val="22"/>
              </w:rPr>
              <w:t>DE-dzp.272-608/24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691B" w:rsidTr="00C4651A">
        <w:trPr>
          <w:cantSplit/>
        </w:trPr>
        <w:tc>
          <w:tcPr>
            <w:tcW w:w="10150" w:type="dxa"/>
          </w:tcPr>
          <w:p w:rsidR="0095691B" w:rsidRPr="00D26ED6" w:rsidRDefault="0095691B" w:rsidP="00C4651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5691B">
              <w:rPr>
                <w:b/>
                <w:sz w:val="22"/>
                <w:szCs w:val="22"/>
              </w:rPr>
              <w:lastRenderedPageBreak/>
              <w:t>Grupa4BIM sp. z o.o.</w:t>
            </w:r>
          </w:p>
          <w:p w:rsidR="0095691B" w:rsidRPr="009F0E5C" w:rsidRDefault="0095691B" w:rsidP="00C4651A">
            <w:pPr>
              <w:jc w:val="both"/>
              <w:rPr>
                <w:bCs/>
                <w:sz w:val="22"/>
                <w:szCs w:val="22"/>
              </w:rPr>
            </w:pPr>
            <w:r w:rsidRPr="0095691B">
              <w:rPr>
                <w:bCs/>
                <w:sz w:val="22"/>
                <w:szCs w:val="22"/>
              </w:rPr>
              <w:t>Królewska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691B">
              <w:rPr>
                <w:bCs/>
                <w:sz w:val="22"/>
                <w:szCs w:val="22"/>
              </w:rPr>
              <w:t>57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691B" w:rsidRPr="009F0E5C" w:rsidRDefault="0095691B" w:rsidP="00C4651A">
            <w:pPr>
              <w:jc w:val="both"/>
              <w:rPr>
                <w:bCs/>
                <w:sz w:val="22"/>
                <w:szCs w:val="22"/>
              </w:rPr>
            </w:pPr>
            <w:r w:rsidRPr="0095691B">
              <w:rPr>
                <w:bCs/>
                <w:sz w:val="22"/>
                <w:szCs w:val="22"/>
              </w:rPr>
              <w:t>30-081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691B">
              <w:rPr>
                <w:bCs/>
                <w:sz w:val="22"/>
                <w:szCs w:val="22"/>
              </w:rPr>
              <w:t>Kraków</w:t>
            </w:r>
          </w:p>
          <w:p w:rsidR="0095691B" w:rsidRPr="00D26ED6" w:rsidRDefault="0095691B" w:rsidP="00C465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5691B" w:rsidRPr="00EC3BC5" w:rsidRDefault="0095691B" w:rsidP="00C4651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5691B">
              <w:rPr>
                <w:sz w:val="22"/>
                <w:szCs w:val="22"/>
              </w:rPr>
              <w:t xml:space="preserve">Usługa przeprowadzenia szkolenia przygotowawczego i egzaminu z </w:t>
            </w:r>
            <w:proofErr w:type="spellStart"/>
            <w:r w:rsidRPr="0095691B">
              <w:rPr>
                <w:sz w:val="22"/>
                <w:szCs w:val="22"/>
              </w:rPr>
              <w:t>AutoCada</w:t>
            </w:r>
            <w:proofErr w:type="spellEnd"/>
            <w:r w:rsidRPr="0095691B">
              <w:rPr>
                <w:sz w:val="22"/>
                <w:szCs w:val="22"/>
              </w:rPr>
              <w:t xml:space="preserve"> na poziomie AutoCAD </w:t>
            </w:r>
            <w:proofErr w:type="spellStart"/>
            <w:r w:rsidRPr="0095691B">
              <w:rPr>
                <w:sz w:val="22"/>
                <w:szCs w:val="22"/>
              </w:rPr>
              <w:t>Certified</w:t>
            </w:r>
            <w:proofErr w:type="spellEnd"/>
            <w:r w:rsidRPr="0095691B">
              <w:rPr>
                <w:sz w:val="22"/>
                <w:szCs w:val="22"/>
              </w:rPr>
              <w:t xml:space="preserve"> User (ACU) w ramach projektu KOMPAS AGH - DE-dzp.272-608/24</w:t>
            </w:r>
            <w:r w:rsidR="00EC3BC5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5691B">
              <w:rPr>
                <w:b/>
                <w:sz w:val="22"/>
                <w:szCs w:val="22"/>
              </w:rPr>
              <w:t>5 700.00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5691B" w:rsidRDefault="0095691B" w:rsidP="00C4651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1843"/>
        <w:gridCol w:w="1701"/>
        <w:gridCol w:w="851"/>
      </w:tblGrid>
      <w:tr w:rsidR="00EC3BC5" w:rsidRPr="008567C7" w:rsidTr="00EC3BC5">
        <w:trPr>
          <w:trHeight w:val="510"/>
        </w:trPr>
        <w:tc>
          <w:tcPr>
            <w:tcW w:w="709" w:type="dxa"/>
            <w:vAlign w:val="center"/>
          </w:tcPr>
          <w:p w:rsidR="00EC3BC5" w:rsidRPr="008567C7" w:rsidRDefault="00EC3B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EC3BC5" w:rsidRPr="008567C7" w:rsidRDefault="00EC3B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C3BC5" w:rsidRPr="008567C7" w:rsidRDefault="00EC3B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EC3BC5" w:rsidRPr="008567C7" w:rsidRDefault="00EC3B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701" w:type="dxa"/>
            <w:vAlign w:val="center"/>
          </w:tcPr>
          <w:p w:rsidR="00EC3BC5" w:rsidRPr="008567C7" w:rsidRDefault="00EC3B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Certyfikat osoby wyznaczonej do realizacji zamówienia</w:t>
            </w:r>
          </w:p>
        </w:tc>
        <w:tc>
          <w:tcPr>
            <w:tcW w:w="851" w:type="dxa"/>
            <w:vAlign w:val="center"/>
          </w:tcPr>
          <w:p w:rsidR="00EC3BC5" w:rsidRPr="008567C7" w:rsidRDefault="00EC3B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3"/>
      <w:tr w:rsidR="00EC3BC5" w:rsidRPr="008567C7" w:rsidTr="00EC3BC5">
        <w:tc>
          <w:tcPr>
            <w:tcW w:w="709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EC3BC5" w:rsidRPr="002B6761" w:rsidRDefault="00EC3BC5" w:rsidP="00C465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Grupa4BIM sp. z o.o.</w:t>
            </w:r>
          </w:p>
          <w:p w:rsidR="00EC3BC5" w:rsidRPr="008567C7" w:rsidRDefault="00EC3BC5" w:rsidP="00C465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Królewska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3BC5" w:rsidRPr="001B7815" w:rsidRDefault="00EC3BC5" w:rsidP="00C465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30-081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EC3BC5" w:rsidRPr="008567C7" w:rsidTr="00EC3BC5">
        <w:tc>
          <w:tcPr>
            <w:tcW w:w="709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EC3BC5" w:rsidRPr="002B6761" w:rsidRDefault="00EC3BC5" w:rsidP="00C465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T-</w:t>
            </w:r>
            <w:proofErr w:type="spellStart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Matic</w:t>
            </w:r>
            <w:proofErr w:type="spellEnd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Grupa </w:t>
            </w:r>
            <w:proofErr w:type="spellStart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Computer</w:t>
            </w:r>
            <w:proofErr w:type="spellEnd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Plus Sp. z o. o.</w:t>
            </w:r>
          </w:p>
          <w:p w:rsidR="00EC3BC5" w:rsidRPr="008567C7" w:rsidRDefault="00EC3BC5" w:rsidP="00C465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Malmeda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3BC5" w:rsidRPr="001B7815" w:rsidRDefault="00EC3BC5" w:rsidP="00C465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15-440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32,83</w:t>
            </w:r>
          </w:p>
        </w:tc>
        <w:tc>
          <w:tcPr>
            <w:tcW w:w="1843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72,83</w:t>
            </w:r>
          </w:p>
        </w:tc>
      </w:tr>
      <w:tr w:rsidR="00EC3BC5" w:rsidRPr="008567C7" w:rsidTr="00EC3BC5">
        <w:tc>
          <w:tcPr>
            <w:tcW w:w="709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EC3BC5" w:rsidRPr="002B6761" w:rsidRDefault="00EC3BC5" w:rsidP="00C465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Kompugraf</w:t>
            </w:r>
            <w:proofErr w:type="spellEnd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Salon Grafiki Komputerowej </w:t>
            </w:r>
            <w:proofErr w:type="spellStart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s.c</w:t>
            </w:r>
            <w:proofErr w:type="spellEnd"/>
          </w:p>
          <w:p w:rsidR="00EC3BC5" w:rsidRPr="008567C7" w:rsidRDefault="00EC3BC5" w:rsidP="00C465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Kraszewskiego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/119</w:t>
            </w:r>
          </w:p>
          <w:p w:rsidR="00EC3BC5" w:rsidRPr="001B7815" w:rsidRDefault="00EC3BC5" w:rsidP="00C465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30-110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25,45</w:t>
            </w:r>
          </w:p>
        </w:tc>
        <w:tc>
          <w:tcPr>
            <w:tcW w:w="1843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65,45</w:t>
            </w:r>
          </w:p>
        </w:tc>
      </w:tr>
      <w:tr w:rsidR="00EC3BC5" w:rsidRPr="008567C7" w:rsidTr="00EC3BC5">
        <w:tc>
          <w:tcPr>
            <w:tcW w:w="709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EC3BC5" w:rsidRPr="002B6761" w:rsidRDefault="00EC3BC5" w:rsidP="00C465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West </w:t>
            </w:r>
            <w:proofErr w:type="spellStart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>Pomeranian</w:t>
            </w:r>
            <w:proofErr w:type="spellEnd"/>
            <w:r w:rsidRPr="009569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Krysiak</w:t>
            </w:r>
          </w:p>
          <w:p w:rsidR="00EC3BC5" w:rsidRPr="008567C7" w:rsidRDefault="00EC3BC5" w:rsidP="00C465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Szybowcowa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3BC5" w:rsidRPr="001B7815" w:rsidRDefault="00EC3BC5" w:rsidP="00C465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70-843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691B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14,62</w:t>
            </w:r>
          </w:p>
        </w:tc>
        <w:tc>
          <w:tcPr>
            <w:tcW w:w="1843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EC3BC5" w:rsidRPr="008567C7" w:rsidRDefault="00EC3BC5" w:rsidP="00C46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691B">
              <w:rPr>
                <w:rFonts w:ascii="Times New Roman" w:hAnsi="Times New Roman" w:cs="Times New Roman"/>
                <w:sz w:val="18"/>
                <w:szCs w:val="18"/>
              </w:rPr>
              <w:t xml:space="preserve">  54,62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F43" w:rsidRDefault="00463F43">
      <w:r>
        <w:separator/>
      </w:r>
    </w:p>
  </w:endnote>
  <w:endnote w:type="continuationSeparator" w:id="0">
    <w:p w:rsidR="00463F43" w:rsidRDefault="0046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F43" w:rsidRDefault="00463F43">
      <w:r>
        <w:separator/>
      </w:r>
    </w:p>
  </w:footnote>
  <w:footnote w:type="continuationSeparator" w:id="0">
    <w:p w:rsidR="00463F43" w:rsidRDefault="00463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F24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F4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3F4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247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91B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3BC5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09926B"/>
  <w15:chartTrackingRefBased/>
  <w15:docId w15:val="{34EA825C-76A5-40D6-8791-29201951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6F247F"/>
    <w:pPr>
      <w:suppressAutoHyphens/>
      <w:autoSpaceDN w:val="0"/>
      <w:spacing w:before="60" w:after="60"/>
      <w:ind w:left="851" w:hanging="295"/>
      <w:jc w:val="both"/>
    </w:pPr>
    <w:rPr>
      <w:szCs w:val="20"/>
    </w:rPr>
  </w:style>
  <w:style w:type="paragraph" w:customStyle="1" w:styleId="Gwka">
    <w:name w:val="Główka"/>
    <w:basedOn w:val="Normalny"/>
    <w:rsid w:val="006F247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2024-12-20T11:55:00Z</dcterms:created>
  <dcterms:modified xsi:type="dcterms:W3CDTF">2024-12-20T11:55:00Z</dcterms:modified>
</cp:coreProperties>
</file>